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542" w:rsidRDefault="00280542" w:rsidP="00280542">
      <w:pPr>
        <w:jc w:val="right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>KRAKÓW dnia: 2024-05-20</w:t>
      </w:r>
    </w:p>
    <w:p w:rsidR="00280542" w:rsidRDefault="00280542" w:rsidP="00280542">
      <w:pPr>
        <w:ind w:right="4410"/>
        <w:rPr>
          <w:rFonts w:ascii="Arial" w:hAnsi="Arial" w:cs="Arial"/>
          <w:b/>
          <w:bCs/>
        </w:rPr>
      </w:pPr>
    </w:p>
    <w:p w:rsidR="00280542" w:rsidRDefault="00280542" w:rsidP="00280542">
      <w:pPr>
        <w:ind w:right="4410"/>
        <w:rPr>
          <w:rFonts w:ascii="Arial" w:hAnsi="Arial" w:cs="Arial"/>
          <w:b/>
          <w:bCs/>
        </w:rPr>
      </w:pPr>
    </w:p>
    <w:p w:rsidR="00280542" w:rsidRDefault="00280542" w:rsidP="00280542">
      <w:pPr>
        <w:ind w:right="441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Politechnika Krakowska </w:t>
      </w:r>
    </w:p>
    <w:p w:rsidR="00280542" w:rsidRDefault="00280542" w:rsidP="00280542">
      <w:pPr>
        <w:ind w:right="441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im. Tadeusza Kościuszki</w:t>
      </w:r>
    </w:p>
    <w:p w:rsidR="00280542" w:rsidRDefault="00280542" w:rsidP="00280542">
      <w:pPr>
        <w:ind w:right="4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ul. Warszawska 24 </w:t>
      </w:r>
    </w:p>
    <w:p w:rsidR="00280542" w:rsidRDefault="00280542" w:rsidP="00280542">
      <w:pPr>
        <w:tabs>
          <w:tab w:val="left" w:pos="5670"/>
        </w:tabs>
        <w:ind w:right="4410"/>
        <w:rPr>
          <w:rFonts w:ascii="Arial" w:hAnsi="Arial" w:cs="Arial"/>
        </w:rPr>
      </w:pPr>
      <w:r>
        <w:rPr>
          <w:rFonts w:ascii="Arial" w:hAnsi="Arial" w:cs="Arial"/>
          <w:b/>
        </w:rPr>
        <w:t>31-155 Kraków</w:t>
      </w:r>
    </w:p>
    <w:p w:rsidR="00280542" w:rsidRDefault="00280542" w:rsidP="0028054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280542" w:rsidTr="00280542">
        <w:tc>
          <w:tcPr>
            <w:tcW w:w="1006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:rsidR="00280542" w:rsidRDefault="0028054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280542" w:rsidRDefault="0028054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280542" w:rsidRDefault="00280542" w:rsidP="00280542">
      <w:pPr>
        <w:keepNext/>
        <w:outlineLvl w:val="0"/>
        <w:rPr>
          <w:rFonts w:ascii="Arial" w:hAnsi="Arial" w:cs="Arial"/>
          <w:b/>
        </w:rPr>
      </w:pPr>
    </w:p>
    <w:p w:rsidR="00081D13" w:rsidRPr="00353FDC" w:rsidRDefault="00081D13" w:rsidP="00280542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28054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931E4" w:rsidP="0028054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931E4">
              <w:rPr>
                <w:rFonts w:ascii="Arial" w:hAnsi="Arial" w:cs="Arial"/>
                <w:bCs/>
              </w:rPr>
              <w:t>Świadczenie usług telekomunikacyjnych  w sieci telefonii komórkowej.</w:t>
            </w:r>
          </w:p>
        </w:tc>
      </w:tr>
      <w:tr w:rsidR="008931E4" w:rsidRPr="00353FDC" w:rsidTr="005D528F">
        <w:tc>
          <w:tcPr>
            <w:tcW w:w="2269" w:type="dxa"/>
            <w:shd w:val="clear" w:color="auto" w:fill="auto"/>
          </w:tcPr>
          <w:p w:rsidR="008931E4" w:rsidRPr="00353FDC" w:rsidRDefault="008931E4" w:rsidP="0028054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931E4" w:rsidRPr="00353FDC" w:rsidRDefault="008931E4" w:rsidP="0028054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931E4">
              <w:rPr>
                <w:rFonts w:ascii="Arial" w:hAnsi="Arial" w:cs="Arial"/>
                <w:bCs/>
              </w:rPr>
              <w:t>KA-2/031/2024</w:t>
            </w:r>
          </w:p>
        </w:tc>
      </w:tr>
    </w:tbl>
    <w:p w:rsidR="00081D13" w:rsidRDefault="00081D13" w:rsidP="0028054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28054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8931E4" w:rsidRPr="008931E4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931E4" w:rsidRPr="008931E4">
        <w:rPr>
          <w:rFonts w:ascii="Arial" w:hAnsi="Arial" w:cs="Arial"/>
        </w:rPr>
        <w:t>(</w:t>
      </w:r>
      <w:proofErr w:type="spellStart"/>
      <w:r w:rsidR="008931E4" w:rsidRPr="008931E4">
        <w:rPr>
          <w:rFonts w:ascii="Arial" w:hAnsi="Arial" w:cs="Arial"/>
        </w:rPr>
        <w:t>t.j</w:t>
      </w:r>
      <w:proofErr w:type="spellEnd"/>
      <w:r w:rsidR="008931E4" w:rsidRPr="008931E4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280542" w:rsidTr="00280542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542" w:rsidRDefault="00280542">
            <w:pPr>
              <w:ind w:left="-75"/>
              <w:jc w:val="center"/>
              <w:rPr>
                <w:rFonts w:ascii="Arial" w:hAnsi="Arial" w:cs="Arial"/>
                <w:b/>
              </w:rPr>
            </w:pPr>
          </w:p>
          <w:p w:rsidR="00280542" w:rsidRDefault="00280542">
            <w:pPr>
              <w:ind w:left="-7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Orange Polska S.A.</w:t>
            </w:r>
          </w:p>
          <w:p w:rsidR="00280542" w:rsidRDefault="00280542">
            <w:pPr>
              <w:ind w:left="-75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Al. Jerozolimskie 160</w:t>
            </w:r>
          </w:p>
          <w:p w:rsidR="00280542" w:rsidRDefault="00280542">
            <w:pPr>
              <w:ind w:left="-75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02-326 Warszawa</w:t>
            </w:r>
          </w:p>
          <w:p w:rsidR="00280542" w:rsidRDefault="00280542">
            <w:pPr>
              <w:ind w:left="-7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Cena wykonania zamówienia : </w:t>
            </w:r>
            <w:r>
              <w:rPr>
                <w:rFonts w:ascii="Arial" w:hAnsi="Arial" w:cs="Arial"/>
                <w:b/>
              </w:rPr>
              <w:t>393 530.14 zł brutto</w:t>
            </w:r>
          </w:p>
          <w:p w:rsidR="00280542" w:rsidRDefault="00280542">
            <w:pPr>
              <w:ind w:left="-75"/>
              <w:jc w:val="both"/>
              <w:rPr>
                <w:rFonts w:ascii="Arial" w:hAnsi="Arial" w:cs="Arial"/>
                <w:color w:val="000000"/>
                <w:u w:val="single"/>
              </w:rPr>
            </w:pPr>
          </w:p>
          <w:p w:rsidR="00280542" w:rsidRDefault="00280542">
            <w:pPr>
              <w:ind w:left="67"/>
              <w:jc w:val="both"/>
              <w:rPr>
                <w:rFonts w:ascii="Arial" w:hAnsi="Arial" w:cs="Arial"/>
                <w:color w:val="000000"/>
                <w:u w:val="single"/>
              </w:rPr>
            </w:pPr>
            <w:r>
              <w:rPr>
                <w:rFonts w:ascii="Arial" w:hAnsi="Arial" w:cs="Arial"/>
                <w:color w:val="000000"/>
                <w:u w:val="single"/>
              </w:rPr>
              <w:t>Uzasadnienie wyboru:</w:t>
            </w:r>
          </w:p>
          <w:p w:rsidR="00280542" w:rsidRDefault="00280542">
            <w:pPr>
              <w:pStyle w:val="Nagwek"/>
              <w:tabs>
                <w:tab w:val="left" w:pos="708"/>
              </w:tabs>
              <w:ind w:left="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Oferta jest poprawna pod względem formalnym i merytorycznym, a jej cena nie przekracza kwoty przeznaczonej przez Zamawiającego na realizację zamówienia.</w:t>
            </w:r>
          </w:p>
          <w:p w:rsidR="00280542" w:rsidRDefault="00280542">
            <w:pPr>
              <w:pStyle w:val="Nagwek"/>
              <w:tabs>
                <w:tab w:val="left" w:pos="708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:rsidR="00280542" w:rsidRDefault="00280542" w:rsidP="0028054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p w:rsidR="00280542" w:rsidRDefault="00280542" w:rsidP="0028054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>
        <w:rPr>
          <w:rFonts w:ascii="Arial" w:hAnsi="Arial" w:cs="Arial"/>
          <w:color w:val="000000"/>
        </w:rPr>
        <w:t>:</w:t>
      </w:r>
    </w:p>
    <w:p w:rsidR="00280542" w:rsidRDefault="00280542" w:rsidP="00280542">
      <w:pPr>
        <w:jc w:val="both"/>
        <w:rPr>
          <w:rFonts w:ascii="Arial" w:hAnsi="Arial" w:cs="Arial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2126"/>
        <w:gridCol w:w="3261"/>
      </w:tblGrid>
      <w:tr w:rsidR="00280542" w:rsidTr="00280542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280542" w:rsidTr="0028054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542" w:rsidRDefault="0028054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Orange Polska S.A.</w:t>
            </w:r>
          </w:p>
          <w:p w:rsidR="00280542" w:rsidRDefault="0028054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Al. Jerozolimskie 160 </w:t>
            </w:r>
          </w:p>
          <w:p w:rsidR="00280542" w:rsidRDefault="0028054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02-326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542" w:rsidRDefault="0028054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280542" w:rsidRDefault="00280542" w:rsidP="00280542">
      <w:pPr>
        <w:jc w:val="both"/>
        <w:rPr>
          <w:color w:val="000000"/>
        </w:rPr>
      </w:pPr>
    </w:p>
    <w:p w:rsidR="00280542" w:rsidRDefault="00280542" w:rsidP="0028054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p w:rsidR="00280542" w:rsidRDefault="00280542" w:rsidP="00280542">
      <w:pPr>
        <w:jc w:val="both"/>
        <w:rPr>
          <w:rFonts w:ascii="Arial" w:hAnsi="Arial" w:cs="Arial"/>
          <w:color w:val="000000"/>
        </w:rPr>
      </w:pPr>
    </w:p>
    <w:p w:rsidR="00280542" w:rsidRDefault="00280542" w:rsidP="00280542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W postępowaniu nie odrzucono żadnej oferty.</w:t>
      </w:r>
    </w:p>
    <w:p w:rsidR="00E85D70" w:rsidRPr="00081D13" w:rsidRDefault="00E85D70" w:rsidP="0028054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color w:val="000000"/>
        </w:rPr>
      </w:pPr>
    </w:p>
    <w:p w:rsidR="00F960D7" w:rsidRPr="00081D13" w:rsidRDefault="00F960D7" w:rsidP="00280542">
      <w:pPr>
        <w:jc w:val="both"/>
        <w:rPr>
          <w:rFonts w:ascii="Arial" w:hAnsi="Arial" w:cs="Arial"/>
        </w:rPr>
      </w:pPr>
    </w:p>
    <w:p w:rsidR="00B464D3" w:rsidRPr="00280542" w:rsidRDefault="00280542" w:rsidP="00280542">
      <w:pPr>
        <w:ind w:left="3119" w:firstLine="425"/>
        <w:jc w:val="center"/>
        <w:rPr>
          <w:rFonts w:ascii="Arial" w:hAnsi="Arial" w:cs="Arial"/>
        </w:rPr>
      </w:pPr>
      <w:r w:rsidRPr="00280542">
        <w:rPr>
          <w:rFonts w:ascii="Arial" w:hAnsi="Arial" w:cs="Arial"/>
        </w:rPr>
        <w:t>ZAMAWIAJĄCY</w:t>
      </w:r>
      <w:bookmarkStart w:id="1" w:name="_GoBack"/>
      <w:bookmarkEnd w:id="1"/>
    </w:p>
    <w:bookmarkEnd w:id="0"/>
    <w:sectPr w:rsidR="00B464D3" w:rsidRPr="0028054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E84" w:rsidRDefault="00995E84">
      <w:r>
        <w:separator/>
      </w:r>
    </w:p>
  </w:endnote>
  <w:endnote w:type="continuationSeparator" w:id="0">
    <w:p w:rsidR="00995E84" w:rsidRDefault="00995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1E4" w:rsidRDefault="008931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1E4" w:rsidRDefault="00893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E84" w:rsidRDefault="00995E84">
      <w:r>
        <w:separator/>
      </w:r>
    </w:p>
  </w:footnote>
  <w:footnote w:type="continuationSeparator" w:id="0">
    <w:p w:rsidR="00995E84" w:rsidRDefault="00995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1E4" w:rsidRDefault="008931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1E4" w:rsidRDefault="008931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1E4" w:rsidRDefault="008931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5E84"/>
    <w:rsid w:val="00005838"/>
    <w:rsid w:val="00022322"/>
    <w:rsid w:val="00042497"/>
    <w:rsid w:val="00081D13"/>
    <w:rsid w:val="000C1E6F"/>
    <w:rsid w:val="000E4E56"/>
    <w:rsid w:val="001A1468"/>
    <w:rsid w:val="001B7815"/>
    <w:rsid w:val="0028054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31E4"/>
    <w:rsid w:val="008A6C10"/>
    <w:rsid w:val="008E5102"/>
    <w:rsid w:val="00915B9E"/>
    <w:rsid w:val="00952256"/>
    <w:rsid w:val="0097748A"/>
    <w:rsid w:val="00995E84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BB4A8F"/>
  <w15:chartTrackingRefBased/>
  <w15:docId w15:val="{38D6A90F-01B1-4C65-903B-933BA2C6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280542"/>
    <w:rPr>
      <w:sz w:val="24"/>
      <w:szCs w:val="24"/>
    </w:rPr>
  </w:style>
  <w:style w:type="character" w:customStyle="1" w:styleId="ZwykytekstZnak">
    <w:name w:val="Zwykły tekst Znak"/>
    <w:link w:val="Zwykytekst"/>
    <w:rsid w:val="002805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1601-01-01T00:00:00Z</cp:lastPrinted>
  <dcterms:created xsi:type="dcterms:W3CDTF">2024-05-20T06:58:00Z</dcterms:created>
  <dcterms:modified xsi:type="dcterms:W3CDTF">2024-05-20T07:01:00Z</dcterms:modified>
</cp:coreProperties>
</file>