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8CC9BD" w14:textId="1E1CD986" w:rsidR="00D64136" w:rsidRPr="00353FDC" w:rsidRDefault="00480D5C" w:rsidP="006C2B62">
      <w:pPr>
        <w:jc w:val="right"/>
        <w:rPr>
          <w:rFonts w:ascii="Arial" w:hAnsi="Arial" w:cs="Arial"/>
        </w:rPr>
      </w:pPr>
      <w:bookmarkStart w:id="0" w:name="_Hlk53520193"/>
      <w:r w:rsidRPr="00480D5C">
        <w:rPr>
          <w:rFonts w:ascii="Arial" w:hAnsi="Arial" w:cs="Arial"/>
        </w:rPr>
        <w:t>Poznań</w:t>
      </w:r>
      <w:r w:rsidR="00D64136" w:rsidRPr="00353FDC">
        <w:rPr>
          <w:rFonts w:ascii="Arial" w:hAnsi="Arial" w:cs="Arial"/>
        </w:rPr>
        <w:t xml:space="preserve"> dnia: </w:t>
      </w:r>
      <w:r w:rsidRPr="00480D5C">
        <w:rPr>
          <w:rFonts w:ascii="Arial" w:hAnsi="Arial" w:cs="Arial"/>
        </w:rPr>
        <w:t>2024-</w:t>
      </w:r>
      <w:r w:rsidR="00FA14AA">
        <w:rPr>
          <w:rFonts w:ascii="Arial" w:hAnsi="Arial" w:cs="Arial"/>
        </w:rPr>
        <w:t>05-21</w:t>
      </w:r>
    </w:p>
    <w:p w14:paraId="4D24437B" w14:textId="77777777" w:rsidR="00480D5C" w:rsidRPr="00480D5C" w:rsidRDefault="00480D5C" w:rsidP="006C2B62">
      <w:pPr>
        <w:ind w:right="3969"/>
        <w:rPr>
          <w:rFonts w:ascii="Arial" w:hAnsi="Arial" w:cs="Arial"/>
          <w:b/>
          <w:bCs/>
        </w:rPr>
      </w:pPr>
      <w:r w:rsidRPr="00480D5C">
        <w:rPr>
          <w:rFonts w:ascii="Arial" w:hAnsi="Arial" w:cs="Arial"/>
          <w:b/>
          <w:bCs/>
        </w:rPr>
        <w:t>Szpital Wojewódzki w Poznaniu</w:t>
      </w:r>
    </w:p>
    <w:p w14:paraId="033DAE36" w14:textId="77777777" w:rsidR="00D64136" w:rsidRPr="00353FDC" w:rsidRDefault="00480D5C" w:rsidP="006C2B62">
      <w:pPr>
        <w:ind w:right="3969"/>
        <w:rPr>
          <w:rFonts w:ascii="Arial" w:hAnsi="Arial" w:cs="Arial"/>
          <w:b/>
          <w:bCs/>
        </w:rPr>
      </w:pPr>
      <w:r w:rsidRPr="00480D5C">
        <w:rPr>
          <w:rFonts w:ascii="Arial" w:hAnsi="Arial" w:cs="Arial"/>
          <w:b/>
          <w:bCs/>
        </w:rPr>
        <w:t>Dział Zamówień Publicznych</w:t>
      </w:r>
    </w:p>
    <w:p w14:paraId="70511000" w14:textId="77777777" w:rsidR="00D64136" w:rsidRPr="00353FDC" w:rsidRDefault="00480D5C" w:rsidP="006C2B62">
      <w:pPr>
        <w:ind w:right="3969"/>
        <w:rPr>
          <w:rFonts w:ascii="Arial" w:hAnsi="Arial" w:cs="Arial"/>
        </w:rPr>
      </w:pPr>
      <w:r w:rsidRPr="00480D5C">
        <w:rPr>
          <w:rFonts w:ascii="Arial" w:hAnsi="Arial" w:cs="Arial"/>
        </w:rPr>
        <w:t>Juraszów</w:t>
      </w:r>
      <w:r w:rsidR="00D64136" w:rsidRPr="00353FDC">
        <w:rPr>
          <w:rFonts w:ascii="Arial" w:hAnsi="Arial" w:cs="Arial"/>
        </w:rPr>
        <w:t xml:space="preserve"> </w:t>
      </w:r>
      <w:r w:rsidRPr="00480D5C">
        <w:rPr>
          <w:rFonts w:ascii="Arial" w:hAnsi="Arial" w:cs="Arial"/>
        </w:rPr>
        <w:t>7/19</w:t>
      </w:r>
    </w:p>
    <w:p w14:paraId="70DFCDA8" w14:textId="77777777" w:rsidR="00D64136" w:rsidRPr="00353FDC" w:rsidRDefault="00480D5C" w:rsidP="006C2B62">
      <w:pPr>
        <w:ind w:right="3969"/>
        <w:rPr>
          <w:rFonts w:ascii="Arial" w:hAnsi="Arial" w:cs="Arial"/>
        </w:rPr>
      </w:pPr>
      <w:r w:rsidRPr="00480D5C">
        <w:rPr>
          <w:rFonts w:ascii="Arial" w:hAnsi="Arial" w:cs="Arial"/>
        </w:rPr>
        <w:t>60-479</w:t>
      </w:r>
      <w:r w:rsidR="00D64136" w:rsidRPr="00353FDC">
        <w:rPr>
          <w:rFonts w:ascii="Arial" w:hAnsi="Arial" w:cs="Arial"/>
        </w:rPr>
        <w:t xml:space="preserve"> </w:t>
      </w:r>
      <w:r w:rsidRPr="00480D5C">
        <w:rPr>
          <w:rFonts w:ascii="Arial" w:hAnsi="Arial" w:cs="Arial"/>
        </w:rPr>
        <w:t>Poznań</w:t>
      </w:r>
    </w:p>
    <w:p w14:paraId="0AF190CB" w14:textId="77777777" w:rsidR="006C2B62" w:rsidRDefault="006C2B62" w:rsidP="006C2B62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3E622207" w14:textId="08B10AA2" w:rsidR="009F463B" w:rsidRDefault="009F463B" w:rsidP="006C2B62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55C032E5" w14:textId="77777777" w:rsidR="00D64136" w:rsidRDefault="009F463B" w:rsidP="006C2B62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452C4744" w14:textId="77777777" w:rsidR="006C2B62" w:rsidRPr="009F463B" w:rsidRDefault="006C2B62" w:rsidP="006C2B62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353FDC" w14:paraId="0C58A905" w14:textId="77777777" w:rsidTr="005E0D0A">
        <w:tc>
          <w:tcPr>
            <w:tcW w:w="10065" w:type="dxa"/>
            <w:shd w:val="clear" w:color="auto" w:fill="F2F2F2"/>
            <w:hideMark/>
          </w:tcPr>
          <w:p w14:paraId="15A0AEAD" w14:textId="77777777" w:rsidR="006C2B62" w:rsidRDefault="006C2B62" w:rsidP="006C2B6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</w:p>
          <w:p w14:paraId="496D588D" w14:textId="2DE9CBAA" w:rsidR="00D64136" w:rsidRPr="00353FDC" w:rsidRDefault="002941D3" w:rsidP="006C2B6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 xml:space="preserve"> I  </w:t>
            </w:r>
            <w:r w:rsidR="00D64136"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 w:rsidR="00D64136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0242F7A" w14:textId="77777777" w:rsidR="00D64136" w:rsidRDefault="00D64136" w:rsidP="006C2B6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41113473" w14:textId="7EE7B80F" w:rsidR="002941D3" w:rsidRDefault="002941D3" w:rsidP="006C2B6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- dotyczy części zadań</w:t>
            </w:r>
          </w:p>
          <w:p w14:paraId="3F944EDB" w14:textId="77777777" w:rsidR="00705754" w:rsidRDefault="00705754" w:rsidP="006C2B6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02EAFF81" w14:textId="77777777" w:rsidR="006C2B62" w:rsidRPr="00353FDC" w:rsidRDefault="006C2B62" w:rsidP="006C2B6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</w:tc>
      </w:tr>
    </w:tbl>
    <w:p w14:paraId="4058DE4A" w14:textId="77777777" w:rsidR="00D64136" w:rsidRPr="00353FDC" w:rsidRDefault="00D64136" w:rsidP="006C2B62">
      <w:pPr>
        <w:keepNext/>
        <w:outlineLvl w:val="0"/>
        <w:rPr>
          <w:rFonts w:ascii="Arial" w:hAnsi="Arial" w:cs="Arial"/>
          <w:b/>
        </w:rPr>
      </w:pPr>
    </w:p>
    <w:p w14:paraId="2C549391" w14:textId="77777777" w:rsidR="00D64136" w:rsidRPr="00353FDC" w:rsidRDefault="00D64136" w:rsidP="006C2B62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353FDC" w14:paraId="2BC69AF7" w14:textId="77777777" w:rsidTr="005E0D0A">
        <w:tc>
          <w:tcPr>
            <w:tcW w:w="2269" w:type="dxa"/>
            <w:shd w:val="clear" w:color="auto" w:fill="auto"/>
          </w:tcPr>
          <w:p w14:paraId="43ADF24C" w14:textId="77777777" w:rsidR="00D64136" w:rsidRPr="00353FDC" w:rsidRDefault="00D64136" w:rsidP="006C2B6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3353889" w14:textId="77777777" w:rsidR="00D64136" w:rsidRPr="00353FDC" w:rsidRDefault="00480D5C" w:rsidP="006C2B6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Dostawa produktów leczniczych do Szpitala Wojewódzkiego w Poznaniu - część 2</w:t>
            </w:r>
          </w:p>
        </w:tc>
      </w:tr>
      <w:tr w:rsidR="00480D5C" w:rsidRPr="00353FDC" w14:paraId="7C2B1116" w14:textId="77777777" w:rsidTr="0055236F">
        <w:tc>
          <w:tcPr>
            <w:tcW w:w="2269" w:type="dxa"/>
            <w:shd w:val="clear" w:color="auto" w:fill="auto"/>
          </w:tcPr>
          <w:p w14:paraId="7D33BC3D" w14:textId="77777777" w:rsidR="00480D5C" w:rsidRPr="00353FDC" w:rsidRDefault="00480D5C" w:rsidP="006C2B6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4C95E14" w14:textId="77777777" w:rsidR="00480D5C" w:rsidRPr="00353FDC" w:rsidRDefault="00480D5C" w:rsidP="006C2B6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SZW/DZP/131/2023</w:t>
            </w:r>
          </w:p>
        </w:tc>
      </w:tr>
    </w:tbl>
    <w:p w14:paraId="1B3B6172" w14:textId="77777777" w:rsidR="00D64136" w:rsidRPr="00E1738E" w:rsidRDefault="00D64136" w:rsidP="006C2B62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79233F88" w14:textId="78C1E1CF" w:rsidR="00D64136" w:rsidRDefault="00D64136" w:rsidP="006C2B62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480D5C" w:rsidRPr="00480D5C">
        <w:rPr>
          <w:rFonts w:ascii="Arial" w:hAnsi="Arial" w:cs="Arial"/>
          <w:b/>
        </w:rPr>
        <w:t>Szpital Wojewódzki w Poznaniu</w:t>
      </w:r>
      <w:r w:rsidR="006C2B62">
        <w:rPr>
          <w:rFonts w:ascii="Arial" w:hAnsi="Arial" w:cs="Arial"/>
          <w:b/>
        </w:rPr>
        <w:t xml:space="preserve">, </w:t>
      </w:r>
      <w:r w:rsidR="00480D5C" w:rsidRPr="00480D5C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480D5C" w:rsidRPr="00480D5C">
        <w:rPr>
          <w:rFonts w:ascii="Arial" w:hAnsi="Arial" w:cs="Arial"/>
        </w:rPr>
        <w:t>(</w:t>
      </w:r>
      <w:proofErr w:type="spellStart"/>
      <w:r w:rsidR="00480D5C" w:rsidRPr="00480D5C">
        <w:rPr>
          <w:rFonts w:ascii="Arial" w:hAnsi="Arial" w:cs="Arial"/>
        </w:rPr>
        <w:t>t.j</w:t>
      </w:r>
      <w:proofErr w:type="spellEnd"/>
      <w:r w:rsidR="00480D5C" w:rsidRPr="00480D5C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p w14:paraId="530C93BC" w14:textId="77777777" w:rsidR="006C2B62" w:rsidRDefault="006C2B62" w:rsidP="006C2B62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480D5C" w14:paraId="67F99880" w14:textId="77777777" w:rsidTr="0055236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92D14" w14:textId="77777777" w:rsidR="00480D5C" w:rsidRPr="00F245C5" w:rsidRDefault="00480D5C" w:rsidP="006C2B6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0D5C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0D5C">
              <w:rPr>
                <w:rFonts w:ascii="Arial" w:hAnsi="Arial" w:cs="Arial"/>
              </w:rPr>
              <w:t>Zadanie nr 1</w:t>
            </w:r>
          </w:p>
          <w:p w14:paraId="0A534F08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/>
              </w:rPr>
            </w:pPr>
            <w:r w:rsidRPr="00480D5C">
              <w:rPr>
                <w:rFonts w:ascii="Arial" w:hAnsi="Arial" w:cs="Arial"/>
                <w:b/>
              </w:rPr>
              <w:t>Farmacol Logistyka Sp. z o.o.</w:t>
            </w:r>
          </w:p>
          <w:p w14:paraId="390B9590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Szopienicka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C757CDF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40-431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Katowice</w:t>
            </w:r>
          </w:p>
          <w:p w14:paraId="12443C66" w14:textId="58EB9A26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0D5C">
              <w:rPr>
                <w:rFonts w:ascii="Arial" w:hAnsi="Arial" w:cs="Arial"/>
                <w:b/>
              </w:rPr>
              <w:t>539 800.4</w:t>
            </w:r>
            <w:r w:rsidR="00705754">
              <w:rPr>
                <w:rFonts w:ascii="Arial" w:hAnsi="Arial" w:cs="Arial"/>
                <w:b/>
              </w:rPr>
              <w:t>2</w:t>
            </w:r>
            <w:r w:rsidRPr="00480D5C">
              <w:rPr>
                <w:rFonts w:ascii="Arial" w:hAnsi="Arial" w:cs="Arial"/>
                <w:b/>
              </w:rPr>
              <w:t xml:space="preserve">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ECDD02C" w14:textId="77777777" w:rsidR="00480D5C" w:rsidRPr="00F245C5" w:rsidRDefault="00480D5C" w:rsidP="006C2B6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8B80DE4" w14:textId="77777777" w:rsidR="00480D5C" w:rsidRPr="00F245C5" w:rsidRDefault="00480D5C" w:rsidP="006C2B6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480D5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480D5C" w14:paraId="5E27BD7D" w14:textId="77777777" w:rsidTr="0055236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F0D86" w14:textId="77777777" w:rsidR="00480D5C" w:rsidRPr="00F245C5" w:rsidRDefault="00480D5C" w:rsidP="006C2B6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0D5C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0D5C">
              <w:rPr>
                <w:rFonts w:ascii="Arial" w:hAnsi="Arial" w:cs="Arial"/>
              </w:rPr>
              <w:t>Zadanie nr 3</w:t>
            </w:r>
          </w:p>
          <w:p w14:paraId="4336A0DA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480D5C">
              <w:rPr>
                <w:rFonts w:ascii="Arial" w:hAnsi="Arial" w:cs="Arial"/>
                <w:b/>
              </w:rPr>
              <w:t>Urtica</w:t>
            </w:r>
            <w:proofErr w:type="spellEnd"/>
            <w:r w:rsidRPr="00480D5C">
              <w:rPr>
                <w:rFonts w:ascii="Arial" w:hAnsi="Arial" w:cs="Arial"/>
                <w:b/>
              </w:rPr>
              <w:t xml:space="preserve"> Sp. z o. o.</w:t>
            </w:r>
          </w:p>
          <w:p w14:paraId="21C59680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ul. 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42B7508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54-613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Wrocław</w:t>
            </w:r>
          </w:p>
          <w:p w14:paraId="02358728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0D5C">
              <w:rPr>
                <w:rFonts w:ascii="Arial" w:hAnsi="Arial" w:cs="Arial"/>
                <w:b/>
              </w:rPr>
              <w:t>749 378.00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A8EB570" w14:textId="77777777" w:rsidR="00480D5C" w:rsidRPr="00F245C5" w:rsidRDefault="00480D5C" w:rsidP="006C2B6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FD37477" w14:textId="77777777" w:rsidR="00480D5C" w:rsidRPr="00F245C5" w:rsidRDefault="00480D5C" w:rsidP="006C2B6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480D5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480D5C" w14:paraId="65ED2CF8" w14:textId="77777777" w:rsidTr="0055236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D5075" w14:textId="77777777" w:rsidR="00480D5C" w:rsidRPr="00F245C5" w:rsidRDefault="00480D5C" w:rsidP="006C2B6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0D5C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0D5C">
              <w:rPr>
                <w:rFonts w:ascii="Arial" w:hAnsi="Arial" w:cs="Arial"/>
              </w:rPr>
              <w:t>Zadanie nr 4</w:t>
            </w:r>
          </w:p>
          <w:p w14:paraId="6F246F7E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/>
              </w:rPr>
            </w:pPr>
            <w:r w:rsidRPr="00480D5C">
              <w:rPr>
                <w:rFonts w:ascii="Arial" w:hAnsi="Arial" w:cs="Arial"/>
                <w:b/>
              </w:rPr>
              <w:t>Farmacol Logistyka Sp. z o.o.</w:t>
            </w:r>
          </w:p>
          <w:p w14:paraId="63D6308E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Szopienicka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B119420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40-431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Katowice</w:t>
            </w:r>
          </w:p>
          <w:p w14:paraId="5C6C4F9D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0D5C">
              <w:rPr>
                <w:rFonts w:ascii="Arial" w:hAnsi="Arial" w:cs="Arial"/>
                <w:b/>
              </w:rPr>
              <w:t>71 660.70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2371885" w14:textId="77777777" w:rsidR="00480D5C" w:rsidRPr="00F245C5" w:rsidRDefault="00480D5C" w:rsidP="006C2B6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6B48207" w14:textId="77777777" w:rsidR="00480D5C" w:rsidRPr="00F245C5" w:rsidRDefault="00480D5C" w:rsidP="006C2B6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480D5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480D5C" w14:paraId="3887A018" w14:textId="77777777" w:rsidTr="0055236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30B8C" w14:textId="77777777" w:rsidR="00480D5C" w:rsidRPr="00F245C5" w:rsidRDefault="00480D5C" w:rsidP="006C2B6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80D5C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0D5C">
              <w:rPr>
                <w:rFonts w:ascii="Arial" w:hAnsi="Arial" w:cs="Arial"/>
              </w:rPr>
              <w:t>Zadanie nr 5</w:t>
            </w:r>
          </w:p>
          <w:p w14:paraId="5F3ED173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/>
              </w:rPr>
            </w:pPr>
            <w:r w:rsidRPr="00480D5C">
              <w:rPr>
                <w:rFonts w:ascii="Arial" w:hAnsi="Arial" w:cs="Arial"/>
                <w:b/>
              </w:rPr>
              <w:t>Farmacol Logistyka Sp. z o.o.</w:t>
            </w:r>
          </w:p>
          <w:p w14:paraId="07F60F95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Szopienicka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5C082B3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40-431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Katowice</w:t>
            </w:r>
          </w:p>
          <w:p w14:paraId="4562D003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0D5C">
              <w:rPr>
                <w:rFonts w:ascii="Arial" w:hAnsi="Arial" w:cs="Arial"/>
                <w:b/>
              </w:rPr>
              <w:t>278 208.00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AD2EBC3" w14:textId="77777777" w:rsidR="00480D5C" w:rsidRPr="00F245C5" w:rsidRDefault="00480D5C" w:rsidP="006C2B6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8AB8E88" w14:textId="77777777" w:rsidR="00480D5C" w:rsidRPr="00F245C5" w:rsidRDefault="00480D5C" w:rsidP="006C2B6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480D5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480D5C" w14:paraId="05DCA9AC" w14:textId="77777777" w:rsidTr="0055236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58465" w14:textId="77777777" w:rsidR="00480D5C" w:rsidRPr="00F245C5" w:rsidRDefault="00480D5C" w:rsidP="006C2B6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0D5C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0D5C">
              <w:rPr>
                <w:rFonts w:ascii="Arial" w:hAnsi="Arial" w:cs="Arial"/>
              </w:rPr>
              <w:t>Zadanie nr 6</w:t>
            </w:r>
          </w:p>
          <w:p w14:paraId="42850210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480D5C">
              <w:rPr>
                <w:rFonts w:ascii="Arial" w:hAnsi="Arial" w:cs="Arial"/>
                <w:b/>
              </w:rPr>
              <w:t>Urtica</w:t>
            </w:r>
            <w:proofErr w:type="spellEnd"/>
            <w:r w:rsidRPr="00480D5C">
              <w:rPr>
                <w:rFonts w:ascii="Arial" w:hAnsi="Arial" w:cs="Arial"/>
                <w:b/>
              </w:rPr>
              <w:t xml:space="preserve"> Sp. z o. o.</w:t>
            </w:r>
          </w:p>
          <w:p w14:paraId="03AD04D2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ul. 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F9E9A13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54-613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Wrocław</w:t>
            </w:r>
          </w:p>
          <w:p w14:paraId="22897DB5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0D5C">
              <w:rPr>
                <w:rFonts w:ascii="Arial" w:hAnsi="Arial" w:cs="Arial"/>
                <w:b/>
              </w:rPr>
              <w:t>3 494.11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FA84214" w14:textId="77777777" w:rsidR="00480D5C" w:rsidRPr="00F245C5" w:rsidRDefault="00480D5C" w:rsidP="006C2B6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4FBAB05" w14:textId="77777777" w:rsidR="00480D5C" w:rsidRPr="00F245C5" w:rsidRDefault="00480D5C" w:rsidP="006C2B6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480D5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480D5C" w14:paraId="6909A55F" w14:textId="77777777" w:rsidTr="0055236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A1390" w14:textId="77777777" w:rsidR="00480D5C" w:rsidRPr="00F245C5" w:rsidRDefault="00480D5C" w:rsidP="006C2B6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0D5C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0D5C">
              <w:rPr>
                <w:rFonts w:ascii="Arial" w:hAnsi="Arial" w:cs="Arial"/>
              </w:rPr>
              <w:t>Zadanie nr 8</w:t>
            </w:r>
          </w:p>
          <w:p w14:paraId="34BD43D8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/>
              </w:rPr>
            </w:pPr>
            <w:r w:rsidRPr="00480D5C">
              <w:rPr>
                <w:rFonts w:ascii="Arial" w:hAnsi="Arial" w:cs="Arial"/>
                <w:b/>
              </w:rPr>
              <w:t>Centrala Farmaceutyczna Cefarm SA</w:t>
            </w:r>
          </w:p>
          <w:p w14:paraId="5BE088B6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Jana Kazimierza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FE9A6C0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01-248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Warszawa</w:t>
            </w:r>
          </w:p>
          <w:p w14:paraId="51AEFE86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0D5C">
              <w:rPr>
                <w:rFonts w:ascii="Arial" w:hAnsi="Arial" w:cs="Arial"/>
                <w:b/>
              </w:rPr>
              <w:t>16 403.04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1672E4D" w14:textId="77777777" w:rsidR="00480D5C" w:rsidRPr="00F245C5" w:rsidRDefault="00480D5C" w:rsidP="006C2B6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E680EB9" w14:textId="77777777" w:rsidR="00480D5C" w:rsidRPr="00F245C5" w:rsidRDefault="00480D5C" w:rsidP="006C2B6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480D5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480D5C" w14:paraId="332438E1" w14:textId="77777777" w:rsidTr="0055236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A295F" w14:textId="77777777" w:rsidR="00480D5C" w:rsidRPr="00F245C5" w:rsidRDefault="00480D5C" w:rsidP="006C2B6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0D5C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0D5C">
              <w:rPr>
                <w:rFonts w:ascii="Arial" w:hAnsi="Arial" w:cs="Arial"/>
              </w:rPr>
              <w:t>Zadanie nr 9</w:t>
            </w:r>
          </w:p>
          <w:p w14:paraId="30B1DEA8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480D5C">
              <w:rPr>
                <w:rFonts w:ascii="Arial" w:hAnsi="Arial" w:cs="Arial"/>
                <w:b/>
              </w:rPr>
              <w:t>Urtica</w:t>
            </w:r>
            <w:proofErr w:type="spellEnd"/>
            <w:r w:rsidRPr="00480D5C">
              <w:rPr>
                <w:rFonts w:ascii="Arial" w:hAnsi="Arial" w:cs="Arial"/>
                <w:b/>
              </w:rPr>
              <w:t xml:space="preserve"> Sp. z o. o.</w:t>
            </w:r>
          </w:p>
          <w:p w14:paraId="32B78EE6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ul. 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6F1EC6A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54-613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Wrocław</w:t>
            </w:r>
          </w:p>
          <w:p w14:paraId="4A0776B3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0D5C">
              <w:rPr>
                <w:rFonts w:ascii="Arial" w:hAnsi="Arial" w:cs="Arial"/>
                <w:b/>
              </w:rPr>
              <w:t>12 856.02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B6182DA" w14:textId="77777777" w:rsidR="00480D5C" w:rsidRPr="00F245C5" w:rsidRDefault="00480D5C" w:rsidP="006C2B6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6E5A629" w14:textId="77777777" w:rsidR="00480D5C" w:rsidRPr="00F245C5" w:rsidRDefault="00480D5C" w:rsidP="006C2B6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480D5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480D5C" w14:paraId="36C20851" w14:textId="77777777" w:rsidTr="0055236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7A25C" w14:textId="77777777" w:rsidR="00480D5C" w:rsidRPr="00F245C5" w:rsidRDefault="00480D5C" w:rsidP="006C2B6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0D5C">
              <w:rPr>
                <w:rFonts w:ascii="Arial" w:hAnsi="Arial" w:cs="Arial"/>
                <w:b/>
                <w:bCs/>
              </w:rPr>
              <w:t>12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0D5C">
              <w:rPr>
                <w:rFonts w:ascii="Arial" w:hAnsi="Arial" w:cs="Arial"/>
              </w:rPr>
              <w:t>Zadanie nr 12</w:t>
            </w:r>
          </w:p>
          <w:p w14:paraId="191C7F5D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480D5C">
              <w:rPr>
                <w:rFonts w:ascii="Arial" w:hAnsi="Arial" w:cs="Arial"/>
                <w:b/>
              </w:rPr>
              <w:t>Salus</w:t>
            </w:r>
            <w:proofErr w:type="spellEnd"/>
            <w:r w:rsidRPr="00480D5C">
              <w:rPr>
                <w:rFonts w:ascii="Arial" w:hAnsi="Arial" w:cs="Arial"/>
                <w:b/>
              </w:rPr>
              <w:t xml:space="preserve"> International Sp. z o.o. Hurtownia Farmaceutyczna</w:t>
            </w:r>
          </w:p>
          <w:p w14:paraId="1199F46A" w14:textId="77777777" w:rsidR="0084661E" w:rsidRPr="00F245C5" w:rsidRDefault="0084661E" w:rsidP="0084661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Gen. </w:t>
            </w:r>
            <w:proofErr w:type="spellStart"/>
            <w:r>
              <w:rPr>
                <w:rFonts w:ascii="Arial" w:hAnsi="Arial" w:cs="Arial"/>
                <w:bCs/>
              </w:rPr>
              <w:t>K.</w:t>
            </w:r>
            <w:r w:rsidRPr="00480D5C">
              <w:rPr>
                <w:rFonts w:ascii="Arial" w:hAnsi="Arial" w:cs="Arial"/>
                <w:bCs/>
              </w:rPr>
              <w:t>Pułaskiego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95DF26A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40-273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Katowice</w:t>
            </w:r>
          </w:p>
          <w:p w14:paraId="5429CBA9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0D5C">
              <w:rPr>
                <w:rFonts w:ascii="Arial" w:hAnsi="Arial" w:cs="Arial"/>
                <w:b/>
              </w:rPr>
              <w:t>6 334.80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276F599" w14:textId="77777777" w:rsidR="00480D5C" w:rsidRPr="00F245C5" w:rsidRDefault="00480D5C" w:rsidP="006C2B6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8B8DB4F" w14:textId="2712F1EC" w:rsidR="00480D5C" w:rsidRPr="00480D5C" w:rsidRDefault="006646F8" w:rsidP="006C2B6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  <w:highlight w:val="darkGray"/>
              </w:rPr>
            </w:pPr>
            <w:r w:rsidRPr="00480D5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480D5C" w14:paraId="4C8863A6" w14:textId="77777777" w:rsidTr="0055236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2F3F4" w14:textId="77777777" w:rsidR="00480D5C" w:rsidRPr="00F245C5" w:rsidRDefault="00480D5C" w:rsidP="006C2B6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0D5C">
              <w:rPr>
                <w:rFonts w:ascii="Arial" w:hAnsi="Arial" w:cs="Arial"/>
                <w:b/>
                <w:bCs/>
              </w:rPr>
              <w:t>14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0D5C">
              <w:rPr>
                <w:rFonts w:ascii="Arial" w:hAnsi="Arial" w:cs="Arial"/>
              </w:rPr>
              <w:t>Zadanie nr 14</w:t>
            </w:r>
          </w:p>
          <w:p w14:paraId="5265BC45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480D5C">
              <w:rPr>
                <w:rFonts w:ascii="Arial" w:hAnsi="Arial" w:cs="Arial"/>
                <w:b/>
              </w:rPr>
              <w:t>Salus</w:t>
            </w:r>
            <w:proofErr w:type="spellEnd"/>
            <w:r w:rsidRPr="00480D5C">
              <w:rPr>
                <w:rFonts w:ascii="Arial" w:hAnsi="Arial" w:cs="Arial"/>
                <w:b/>
              </w:rPr>
              <w:t xml:space="preserve"> International Sp. z o.o. Hurtownia Farmaceutyczna</w:t>
            </w:r>
          </w:p>
          <w:p w14:paraId="3C1B8EAC" w14:textId="77777777" w:rsidR="0084661E" w:rsidRPr="00F245C5" w:rsidRDefault="0084661E" w:rsidP="0084661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Gen. </w:t>
            </w:r>
            <w:proofErr w:type="spellStart"/>
            <w:r>
              <w:rPr>
                <w:rFonts w:ascii="Arial" w:hAnsi="Arial" w:cs="Arial"/>
                <w:bCs/>
              </w:rPr>
              <w:t>K.</w:t>
            </w:r>
            <w:r w:rsidRPr="00480D5C">
              <w:rPr>
                <w:rFonts w:ascii="Arial" w:hAnsi="Arial" w:cs="Arial"/>
                <w:bCs/>
              </w:rPr>
              <w:t>Pułaskiego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51545B3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40-273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Katowice</w:t>
            </w:r>
          </w:p>
          <w:p w14:paraId="4C1FE833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0D5C">
              <w:rPr>
                <w:rFonts w:ascii="Arial" w:hAnsi="Arial" w:cs="Arial"/>
                <w:b/>
              </w:rPr>
              <w:t>222.40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F1BD63F" w14:textId="77777777" w:rsidR="00480D5C" w:rsidRPr="00F245C5" w:rsidRDefault="00480D5C" w:rsidP="006C2B6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9F73A67" w14:textId="1BDD5637" w:rsidR="00480D5C" w:rsidRPr="00480D5C" w:rsidRDefault="006646F8" w:rsidP="006C2B6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  <w:highlight w:val="darkGray"/>
              </w:rPr>
            </w:pPr>
            <w:r w:rsidRPr="00480D5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480D5C" w14:paraId="7D626249" w14:textId="77777777" w:rsidTr="0055236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3B62A" w14:textId="77777777" w:rsidR="00480D5C" w:rsidRPr="00F245C5" w:rsidRDefault="00480D5C" w:rsidP="006C2B6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0D5C">
              <w:rPr>
                <w:rFonts w:ascii="Arial" w:hAnsi="Arial" w:cs="Arial"/>
                <w:b/>
                <w:bCs/>
              </w:rPr>
              <w:t>15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0D5C">
              <w:rPr>
                <w:rFonts w:ascii="Arial" w:hAnsi="Arial" w:cs="Arial"/>
              </w:rPr>
              <w:t>Zadanie nr 15</w:t>
            </w:r>
          </w:p>
          <w:p w14:paraId="37504173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480D5C">
              <w:rPr>
                <w:rFonts w:ascii="Arial" w:hAnsi="Arial" w:cs="Arial"/>
                <w:b/>
              </w:rPr>
              <w:t>Salus</w:t>
            </w:r>
            <w:proofErr w:type="spellEnd"/>
            <w:r w:rsidRPr="00480D5C">
              <w:rPr>
                <w:rFonts w:ascii="Arial" w:hAnsi="Arial" w:cs="Arial"/>
                <w:b/>
              </w:rPr>
              <w:t xml:space="preserve"> International Sp. z o.o. Hurtownia Farmaceutyczna</w:t>
            </w:r>
          </w:p>
          <w:p w14:paraId="083D3A73" w14:textId="77777777" w:rsidR="0084661E" w:rsidRPr="00F245C5" w:rsidRDefault="0084661E" w:rsidP="0084661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Gen. </w:t>
            </w:r>
            <w:proofErr w:type="spellStart"/>
            <w:r>
              <w:rPr>
                <w:rFonts w:ascii="Arial" w:hAnsi="Arial" w:cs="Arial"/>
                <w:bCs/>
              </w:rPr>
              <w:t>K.</w:t>
            </w:r>
            <w:r w:rsidRPr="00480D5C">
              <w:rPr>
                <w:rFonts w:ascii="Arial" w:hAnsi="Arial" w:cs="Arial"/>
                <w:bCs/>
              </w:rPr>
              <w:t>Pułaskiego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7FC96E9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40-273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Katowice</w:t>
            </w:r>
          </w:p>
          <w:p w14:paraId="50362EA0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0D5C">
              <w:rPr>
                <w:rFonts w:ascii="Arial" w:hAnsi="Arial" w:cs="Arial"/>
                <w:b/>
              </w:rPr>
              <w:t>2 084.64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9A7A2FD" w14:textId="77777777" w:rsidR="00480D5C" w:rsidRPr="00F245C5" w:rsidRDefault="00480D5C" w:rsidP="006C2B6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F24AF35" w14:textId="03FF6810" w:rsidR="00480D5C" w:rsidRPr="00480D5C" w:rsidRDefault="006646F8" w:rsidP="006C2B6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  <w:highlight w:val="darkGray"/>
              </w:rPr>
            </w:pPr>
            <w:r w:rsidRPr="00480D5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480D5C" w14:paraId="311FF682" w14:textId="77777777" w:rsidTr="0055236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18926" w14:textId="77777777" w:rsidR="00480D5C" w:rsidRPr="00F245C5" w:rsidRDefault="00480D5C" w:rsidP="006C2B6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80D5C">
              <w:rPr>
                <w:rFonts w:ascii="Arial" w:hAnsi="Arial" w:cs="Arial"/>
                <w:b/>
                <w:bCs/>
              </w:rPr>
              <w:t>16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0D5C">
              <w:rPr>
                <w:rFonts w:ascii="Arial" w:hAnsi="Arial" w:cs="Arial"/>
              </w:rPr>
              <w:t>Zadanie nr 16</w:t>
            </w:r>
          </w:p>
          <w:p w14:paraId="32D74FBF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/>
              </w:rPr>
            </w:pPr>
            <w:r w:rsidRPr="00480D5C">
              <w:rPr>
                <w:rFonts w:ascii="Arial" w:hAnsi="Arial" w:cs="Arial"/>
                <w:b/>
              </w:rPr>
              <w:t>Farmacol Logistyka Sp. z o.o.</w:t>
            </w:r>
          </w:p>
          <w:p w14:paraId="091B1D2B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Szopienicka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03AB8BC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40-431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Katowice</w:t>
            </w:r>
          </w:p>
          <w:p w14:paraId="17CDF464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0D5C">
              <w:rPr>
                <w:rFonts w:ascii="Arial" w:hAnsi="Arial" w:cs="Arial"/>
                <w:b/>
              </w:rPr>
              <w:t>73.03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3256FFA" w14:textId="77777777" w:rsidR="00480D5C" w:rsidRPr="00F245C5" w:rsidRDefault="00480D5C" w:rsidP="006C2B6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E45A6E1" w14:textId="77777777" w:rsidR="00480D5C" w:rsidRPr="00F245C5" w:rsidRDefault="00480D5C" w:rsidP="006C2B6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480D5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480D5C" w14:paraId="0A7B9D61" w14:textId="77777777" w:rsidTr="0055236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9ADD" w14:textId="77777777" w:rsidR="00480D5C" w:rsidRPr="00F245C5" w:rsidRDefault="00480D5C" w:rsidP="006C2B6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0D5C">
              <w:rPr>
                <w:rFonts w:ascii="Arial" w:hAnsi="Arial" w:cs="Arial"/>
                <w:b/>
                <w:bCs/>
              </w:rPr>
              <w:t>17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0D5C">
              <w:rPr>
                <w:rFonts w:ascii="Arial" w:hAnsi="Arial" w:cs="Arial"/>
              </w:rPr>
              <w:t>Zadanie nr 17</w:t>
            </w:r>
          </w:p>
          <w:p w14:paraId="7381EE9E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480D5C">
              <w:rPr>
                <w:rFonts w:ascii="Arial" w:hAnsi="Arial" w:cs="Arial"/>
                <w:b/>
              </w:rPr>
              <w:t>Urtica</w:t>
            </w:r>
            <w:proofErr w:type="spellEnd"/>
            <w:r w:rsidRPr="00480D5C">
              <w:rPr>
                <w:rFonts w:ascii="Arial" w:hAnsi="Arial" w:cs="Arial"/>
                <w:b/>
              </w:rPr>
              <w:t xml:space="preserve"> Sp. z o. o.</w:t>
            </w:r>
          </w:p>
          <w:p w14:paraId="5AAC1789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ul. 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70FD197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54-613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Wrocław</w:t>
            </w:r>
          </w:p>
          <w:p w14:paraId="54E85A22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0D5C">
              <w:rPr>
                <w:rFonts w:ascii="Arial" w:hAnsi="Arial" w:cs="Arial"/>
                <w:b/>
              </w:rPr>
              <w:t>622.75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0D6A0BE" w14:textId="77777777" w:rsidR="00480D5C" w:rsidRPr="00F245C5" w:rsidRDefault="00480D5C" w:rsidP="006C2B6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4E1836B" w14:textId="79837B13" w:rsidR="00480D5C" w:rsidRPr="00480D5C" w:rsidRDefault="006646F8" w:rsidP="006C2B6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  <w:highlight w:val="darkGray"/>
              </w:rPr>
            </w:pPr>
            <w:r w:rsidRPr="00480D5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480D5C" w14:paraId="2674D4A7" w14:textId="77777777" w:rsidTr="0055236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14F4E" w14:textId="77777777" w:rsidR="00480D5C" w:rsidRPr="00F245C5" w:rsidRDefault="00480D5C" w:rsidP="006C2B6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0D5C">
              <w:rPr>
                <w:rFonts w:ascii="Arial" w:hAnsi="Arial" w:cs="Arial"/>
                <w:b/>
                <w:bCs/>
              </w:rPr>
              <w:t>18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0D5C">
              <w:rPr>
                <w:rFonts w:ascii="Arial" w:hAnsi="Arial" w:cs="Arial"/>
              </w:rPr>
              <w:t>Zadanie nr 18</w:t>
            </w:r>
          </w:p>
          <w:p w14:paraId="215C3E9A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480D5C">
              <w:rPr>
                <w:rFonts w:ascii="Arial" w:hAnsi="Arial" w:cs="Arial"/>
                <w:b/>
              </w:rPr>
              <w:t>Inpharm</w:t>
            </w:r>
            <w:proofErr w:type="spellEnd"/>
            <w:r w:rsidRPr="00480D5C">
              <w:rPr>
                <w:rFonts w:ascii="Arial" w:hAnsi="Arial" w:cs="Arial"/>
                <w:b/>
              </w:rPr>
              <w:t xml:space="preserve"> Sp. z o.o.</w:t>
            </w:r>
          </w:p>
          <w:p w14:paraId="6ADA568F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Strumykowa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28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/11</w:t>
            </w:r>
          </w:p>
          <w:p w14:paraId="5537AA21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03-138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Warszawa</w:t>
            </w:r>
          </w:p>
          <w:p w14:paraId="53868955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0D5C">
              <w:rPr>
                <w:rFonts w:ascii="Arial" w:hAnsi="Arial" w:cs="Arial"/>
                <w:b/>
              </w:rPr>
              <w:t>6 912.00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B4F5772" w14:textId="77777777" w:rsidR="00480D5C" w:rsidRPr="00F245C5" w:rsidRDefault="00480D5C" w:rsidP="006C2B6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DDA9AE3" w14:textId="0ABCB26B" w:rsidR="00480D5C" w:rsidRPr="00480D5C" w:rsidRDefault="006646F8" w:rsidP="006C2B6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  <w:highlight w:val="darkGray"/>
              </w:rPr>
            </w:pPr>
            <w:r w:rsidRPr="00480D5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480D5C" w14:paraId="5E7248CE" w14:textId="77777777" w:rsidTr="0055236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ECA81" w14:textId="77777777" w:rsidR="00480D5C" w:rsidRPr="00F245C5" w:rsidRDefault="00480D5C" w:rsidP="006C2B6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0D5C">
              <w:rPr>
                <w:rFonts w:ascii="Arial" w:hAnsi="Arial" w:cs="Arial"/>
                <w:b/>
                <w:bCs/>
              </w:rPr>
              <w:t>19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0D5C">
              <w:rPr>
                <w:rFonts w:ascii="Arial" w:hAnsi="Arial" w:cs="Arial"/>
              </w:rPr>
              <w:t>Zadanie nr 19</w:t>
            </w:r>
          </w:p>
          <w:p w14:paraId="317BADC7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/>
              </w:rPr>
            </w:pPr>
            <w:r w:rsidRPr="00480D5C">
              <w:rPr>
                <w:rFonts w:ascii="Arial" w:hAnsi="Arial" w:cs="Arial"/>
                <w:b/>
              </w:rPr>
              <w:t>ASCLEPIOS S.A.</w:t>
            </w:r>
          </w:p>
          <w:p w14:paraId="70C668F5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proofErr w:type="spellStart"/>
            <w:r w:rsidRPr="00480D5C">
              <w:rPr>
                <w:rFonts w:ascii="Arial" w:hAnsi="Arial" w:cs="Arial"/>
                <w:bCs/>
              </w:rPr>
              <w:t>Hubska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44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6B56BA7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50-502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Wrocław</w:t>
            </w:r>
          </w:p>
          <w:p w14:paraId="78EFA7D4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0D5C">
              <w:rPr>
                <w:rFonts w:ascii="Arial" w:hAnsi="Arial" w:cs="Arial"/>
                <w:b/>
              </w:rPr>
              <w:t>12 133.80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D0658C5" w14:textId="77777777" w:rsidR="00480D5C" w:rsidRPr="00F245C5" w:rsidRDefault="00480D5C" w:rsidP="006C2B6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7882EA6" w14:textId="4593C407" w:rsidR="00480D5C" w:rsidRPr="00480D5C" w:rsidRDefault="006646F8" w:rsidP="006C2B6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  <w:highlight w:val="darkGray"/>
              </w:rPr>
            </w:pPr>
            <w:r w:rsidRPr="00480D5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480D5C" w14:paraId="6A9A9FFA" w14:textId="77777777" w:rsidTr="0055236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FF102" w14:textId="77777777" w:rsidR="00480D5C" w:rsidRPr="00F245C5" w:rsidRDefault="00480D5C" w:rsidP="006C2B6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0D5C">
              <w:rPr>
                <w:rFonts w:ascii="Arial" w:hAnsi="Arial" w:cs="Arial"/>
                <w:b/>
                <w:bCs/>
              </w:rPr>
              <w:t>20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0D5C">
              <w:rPr>
                <w:rFonts w:ascii="Arial" w:hAnsi="Arial" w:cs="Arial"/>
              </w:rPr>
              <w:t>Zadanie nr 20</w:t>
            </w:r>
          </w:p>
          <w:p w14:paraId="38ADC254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480D5C">
              <w:rPr>
                <w:rFonts w:ascii="Arial" w:hAnsi="Arial" w:cs="Arial"/>
                <w:b/>
              </w:rPr>
              <w:t>Nobipharm</w:t>
            </w:r>
            <w:proofErr w:type="spellEnd"/>
            <w:r w:rsidRPr="00480D5C">
              <w:rPr>
                <w:rFonts w:ascii="Arial" w:hAnsi="Arial" w:cs="Arial"/>
                <w:b/>
              </w:rPr>
              <w:t xml:space="preserve"> Sp. z o.o.</w:t>
            </w:r>
          </w:p>
          <w:p w14:paraId="7D04D9DE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Rydygiera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E27132F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01-793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Warszawa</w:t>
            </w:r>
          </w:p>
          <w:p w14:paraId="7C17BD86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0D5C">
              <w:rPr>
                <w:rFonts w:ascii="Arial" w:hAnsi="Arial" w:cs="Arial"/>
                <w:b/>
              </w:rPr>
              <w:t>13 109.04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5CEBA83" w14:textId="77777777" w:rsidR="00480D5C" w:rsidRPr="00F245C5" w:rsidRDefault="00480D5C" w:rsidP="006C2B6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6D5FEBE" w14:textId="77777777" w:rsidR="00480D5C" w:rsidRPr="00F245C5" w:rsidRDefault="00480D5C" w:rsidP="006C2B6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480D5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480D5C" w14:paraId="438CA477" w14:textId="77777777" w:rsidTr="0055236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04480" w14:textId="77777777" w:rsidR="00480D5C" w:rsidRPr="00F245C5" w:rsidRDefault="00480D5C" w:rsidP="006C2B6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0D5C">
              <w:rPr>
                <w:rFonts w:ascii="Arial" w:hAnsi="Arial" w:cs="Arial"/>
                <w:b/>
                <w:bCs/>
              </w:rPr>
              <w:t>23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0D5C">
              <w:rPr>
                <w:rFonts w:ascii="Arial" w:hAnsi="Arial" w:cs="Arial"/>
              </w:rPr>
              <w:t>Zadanie nr 23</w:t>
            </w:r>
          </w:p>
          <w:p w14:paraId="6E60C015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/>
              </w:rPr>
            </w:pPr>
            <w:r w:rsidRPr="00480D5C">
              <w:rPr>
                <w:rFonts w:ascii="Arial" w:hAnsi="Arial" w:cs="Arial"/>
                <w:b/>
              </w:rPr>
              <w:t>ASCLEPIOS S.A.</w:t>
            </w:r>
          </w:p>
          <w:p w14:paraId="10B5E0D0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proofErr w:type="spellStart"/>
            <w:r w:rsidRPr="00480D5C">
              <w:rPr>
                <w:rFonts w:ascii="Arial" w:hAnsi="Arial" w:cs="Arial"/>
                <w:bCs/>
              </w:rPr>
              <w:t>Hubska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44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C7E56B8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50-502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Wrocław</w:t>
            </w:r>
          </w:p>
          <w:p w14:paraId="05D18B71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0D5C">
              <w:rPr>
                <w:rFonts w:ascii="Arial" w:hAnsi="Arial" w:cs="Arial"/>
                <w:b/>
              </w:rPr>
              <w:t>777.60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2DF232D" w14:textId="77777777" w:rsidR="00480D5C" w:rsidRPr="00F245C5" w:rsidRDefault="00480D5C" w:rsidP="006C2B6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55546DE" w14:textId="74584F85" w:rsidR="00480D5C" w:rsidRPr="00480D5C" w:rsidRDefault="006646F8" w:rsidP="006C2B6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  <w:highlight w:val="darkGray"/>
              </w:rPr>
            </w:pPr>
            <w:r w:rsidRPr="00480D5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480D5C" w14:paraId="6E8CD657" w14:textId="77777777" w:rsidTr="0055236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E3FB4" w14:textId="77777777" w:rsidR="00480D5C" w:rsidRPr="00F245C5" w:rsidRDefault="00480D5C" w:rsidP="006C2B6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0D5C">
              <w:rPr>
                <w:rFonts w:ascii="Arial" w:hAnsi="Arial" w:cs="Arial"/>
                <w:b/>
                <w:bCs/>
              </w:rPr>
              <w:t>24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0D5C">
              <w:rPr>
                <w:rFonts w:ascii="Arial" w:hAnsi="Arial" w:cs="Arial"/>
              </w:rPr>
              <w:t>Zadanie nr 24</w:t>
            </w:r>
          </w:p>
          <w:p w14:paraId="3D2E8108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480D5C">
              <w:rPr>
                <w:rFonts w:ascii="Arial" w:hAnsi="Arial" w:cs="Arial"/>
                <w:b/>
              </w:rPr>
              <w:t>Delfarm</w:t>
            </w:r>
            <w:proofErr w:type="spellEnd"/>
            <w:r w:rsidRPr="00480D5C">
              <w:rPr>
                <w:rFonts w:ascii="Arial" w:hAnsi="Arial" w:cs="Arial"/>
                <w:b/>
              </w:rPr>
              <w:t xml:space="preserve"> Sp. z o.o.</w:t>
            </w:r>
          </w:p>
          <w:p w14:paraId="3C18E2ED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proofErr w:type="spellStart"/>
            <w:r w:rsidRPr="00480D5C">
              <w:rPr>
                <w:rFonts w:ascii="Arial" w:hAnsi="Arial" w:cs="Arial"/>
                <w:bCs/>
              </w:rPr>
              <w:t>Św.Teresy</w:t>
            </w:r>
            <w:proofErr w:type="spellEnd"/>
            <w:r w:rsidRPr="00480D5C">
              <w:rPr>
                <w:rFonts w:ascii="Arial" w:hAnsi="Arial" w:cs="Arial"/>
                <w:bCs/>
              </w:rPr>
              <w:t xml:space="preserve"> od Dzieciatka Jezus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111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1C681D4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91-222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Łódź</w:t>
            </w:r>
          </w:p>
          <w:p w14:paraId="576F72CA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0D5C">
              <w:rPr>
                <w:rFonts w:ascii="Arial" w:hAnsi="Arial" w:cs="Arial"/>
                <w:b/>
              </w:rPr>
              <w:t>7 970.40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99381E0" w14:textId="77777777" w:rsidR="00480D5C" w:rsidRPr="00F245C5" w:rsidRDefault="00480D5C" w:rsidP="006C2B6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AEA6E0D" w14:textId="77777777" w:rsidR="00480D5C" w:rsidRPr="00F245C5" w:rsidRDefault="00480D5C" w:rsidP="006C2B6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480D5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480D5C" w14:paraId="660D6C20" w14:textId="77777777" w:rsidTr="0055236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7BDD8" w14:textId="77777777" w:rsidR="00480D5C" w:rsidRPr="00F245C5" w:rsidRDefault="00480D5C" w:rsidP="006C2B6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80D5C">
              <w:rPr>
                <w:rFonts w:ascii="Arial" w:hAnsi="Arial" w:cs="Arial"/>
                <w:b/>
                <w:bCs/>
              </w:rPr>
              <w:t>25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0D5C">
              <w:rPr>
                <w:rFonts w:ascii="Arial" w:hAnsi="Arial" w:cs="Arial"/>
              </w:rPr>
              <w:t>Zadanie nr 25</w:t>
            </w:r>
          </w:p>
          <w:p w14:paraId="400AD339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/>
              </w:rPr>
            </w:pPr>
            <w:r w:rsidRPr="00480D5C">
              <w:rPr>
                <w:rFonts w:ascii="Arial" w:hAnsi="Arial" w:cs="Arial"/>
                <w:b/>
              </w:rPr>
              <w:t>Centrala Farmaceutyczna Cefarm SA</w:t>
            </w:r>
          </w:p>
          <w:p w14:paraId="7A55FDAE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Jana Kazimierza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FF20375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01-248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Warszawa</w:t>
            </w:r>
          </w:p>
          <w:p w14:paraId="127B741A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0D5C">
              <w:rPr>
                <w:rFonts w:ascii="Arial" w:hAnsi="Arial" w:cs="Arial"/>
                <w:b/>
              </w:rPr>
              <w:t>3 617.46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521BFB2" w14:textId="77777777" w:rsidR="00480D5C" w:rsidRPr="00F245C5" w:rsidRDefault="00480D5C" w:rsidP="006C2B6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AC3D6A0" w14:textId="77777777" w:rsidR="00480D5C" w:rsidRPr="00F245C5" w:rsidRDefault="00480D5C" w:rsidP="006C2B6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480D5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480D5C" w14:paraId="2859A8DD" w14:textId="77777777" w:rsidTr="0055236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9E3B7" w14:textId="77777777" w:rsidR="00480D5C" w:rsidRPr="00F245C5" w:rsidRDefault="00480D5C" w:rsidP="006C2B6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0D5C">
              <w:rPr>
                <w:rFonts w:ascii="Arial" w:hAnsi="Arial" w:cs="Arial"/>
                <w:b/>
                <w:bCs/>
              </w:rPr>
              <w:t>26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0D5C">
              <w:rPr>
                <w:rFonts w:ascii="Arial" w:hAnsi="Arial" w:cs="Arial"/>
              </w:rPr>
              <w:t>Zadanie nr 26</w:t>
            </w:r>
          </w:p>
          <w:p w14:paraId="2CA1A006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480D5C">
              <w:rPr>
                <w:rFonts w:ascii="Arial" w:hAnsi="Arial" w:cs="Arial"/>
                <w:b/>
              </w:rPr>
              <w:t>Salus</w:t>
            </w:r>
            <w:proofErr w:type="spellEnd"/>
            <w:r w:rsidRPr="00480D5C">
              <w:rPr>
                <w:rFonts w:ascii="Arial" w:hAnsi="Arial" w:cs="Arial"/>
                <w:b/>
              </w:rPr>
              <w:t xml:space="preserve"> International Sp. z o.o. Hurtownia Farmaceutyczna</w:t>
            </w:r>
          </w:p>
          <w:p w14:paraId="6E305580" w14:textId="77777777" w:rsidR="00857F96" w:rsidRPr="00F245C5" w:rsidRDefault="00857F96" w:rsidP="00857F96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Gen. </w:t>
            </w:r>
            <w:proofErr w:type="spellStart"/>
            <w:r>
              <w:rPr>
                <w:rFonts w:ascii="Arial" w:hAnsi="Arial" w:cs="Arial"/>
                <w:bCs/>
              </w:rPr>
              <w:t>K.</w:t>
            </w:r>
            <w:r w:rsidRPr="00480D5C">
              <w:rPr>
                <w:rFonts w:ascii="Arial" w:hAnsi="Arial" w:cs="Arial"/>
                <w:bCs/>
              </w:rPr>
              <w:t>Pułaskiego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63A0102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40-273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Katowice</w:t>
            </w:r>
          </w:p>
          <w:p w14:paraId="6A457EEB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0D5C">
              <w:rPr>
                <w:rFonts w:ascii="Arial" w:hAnsi="Arial" w:cs="Arial"/>
                <w:b/>
              </w:rPr>
              <w:t>34 384.00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722EB5F" w14:textId="77777777" w:rsidR="00480D5C" w:rsidRPr="00F245C5" w:rsidRDefault="00480D5C" w:rsidP="006C2B6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1AC4180" w14:textId="5559658B" w:rsidR="00480D5C" w:rsidRPr="00480D5C" w:rsidRDefault="006646F8" w:rsidP="006C2B6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  <w:highlight w:val="darkGray"/>
              </w:rPr>
            </w:pPr>
            <w:r w:rsidRPr="00480D5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480D5C" w14:paraId="2910345F" w14:textId="77777777" w:rsidTr="0055236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E8DBE" w14:textId="77777777" w:rsidR="00480D5C" w:rsidRPr="00F245C5" w:rsidRDefault="00480D5C" w:rsidP="006C2B6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0D5C">
              <w:rPr>
                <w:rFonts w:ascii="Arial" w:hAnsi="Arial" w:cs="Arial"/>
                <w:b/>
                <w:bCs/>
              </w:rPr>
              <w:t>28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0D5C">
              <w:rPr>
                <w:rFonts w:ascii="Arial" w:hAnsi="Arial" w:cs="Arial"/>
              </w:rPr>
              <w:t>Zadanie nr 28</w:t>
            </w:r>
          </w:p>
          <w:p w14:paraId="7D1091A1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480D5C">
              <w:rPr>
                <w:rFonts w:ascii="Arial" w:hAnsi="Arial" w:cs="Arial"/>
                <w:b/>
              </w:rPr>
              <w:t>Salus</w:t>
            </w:r>
            <w:proofErr w:type="spellEnd"/>
            <w:r w:rsidRPr="00480D5C">
              <w:rPr>
                <w:rFonts w:ascii="Arial" w:hAnsi="Arial" w:cs="Arial"/>
                <w:b/>
              </w:rPr>
              <w:t xml:space="preserve"> International Sp. z o.o. Hurtownia Farmaceutyczna</w:t>
            </w:r>
          </w:p>
          <w:p w14:paraId="5AA53B08" w14:textId="77777777" w:rsidR="00857F96" w:rsidRPr="00F245C5" w:rsidRDefault="00857F96" w:rsidP="00857F96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Gen. </w:t>
            </w:r>
            <w:proofErr w:type="spellStart"/>
            <w:r>
              <w:rPr>
                <w:rFonts w:ascii="Arial" w:hAnsi="Arial" w:cs="Arial"/>
                <w:bCs/>
              </w:rPr>
              <w:t>K.</w:t>
            </w:r>
            <w:r w:rsidRPr="00480D5C">
              <w:rPr>
                <w:rFonts w:ascii="Arial" w:hAnsi="Arial" w:cs="Arial"/>
                <w:bCs/>
              </w:rPr>
              <w:t>Pułaskiego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525600D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40-273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Katowice</w:t>
            </w:r>
          </w:p>
          <w:p w14:paraId="55E29E79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0D5C">
              <w:rPr>
                <w:rFonts w:ascii="Arial" w:hAnsi="Arial" w:cs="Arial"/>
                <w:b/>
              </w:rPr>
              <w:t>64 412.80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1E67A4B" w14:textId="77777777" w:rsidR="00480D5C" w:rsidRPr="00F245C5" w:rsidRDefault="00480D5C" w:rsidP="006C2B6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1EE967E" w14:textId="63CF2B27" w:rsidR="00480D5C" w:rsidRPr="00480D5C" w:rsidRDefault="006646F8" w:rsidP="006C2B6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  <w:highlight w:val="darkGray"/>
              </w:rPr>
            </w:pPr>
            <w:r w:rsidRPr="00480D5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480D5C" w14:paraId="22139C76" w14:textId="77777777" w:rsidTr="0055236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5D6C2" w14:textId="77777777" w:rsidR="00480D5C" w:rsidRPr="00F245C5" w:rsidRDefault="00480D5C" w:rsidP="006C2B6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0D5C">
              <w:rPr>
                <w:rFonts w:ascii="Arial" w:hAnsi="Arial" w:cs="Arial"/>
                <w:b/>
                <w:bCs/>
              </w:rPr>
              <w:t>29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0D5C">
              <w:rPr>
                <w:rFonts w:ascii="Arial" w:hAnsi="Arial" w:cs="Arial"/>
              </w:rPr>
              <w:t>Zadanie nr 29</w:t>
            </w:r>
          </w:p>
          <w:p w14:paraId="73FCBDCB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/>
              </w:rPr>
            </w:pPr>
            <w:r w:rsidRPr="00480D5C">
              <w:rPr>
                <w:rFonts w:ascii="Arial" w:hAnsi="Arial" w:cs="Arial"/>
                <w:b/>
              </w:rPr>
              <w:t>ASCLEPIOS S.A.</w:t>
            </w:r>
          </w:p>
          <w:p w14:paraId="420A158C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proofErr w:type="spellStart"/>
            <w:r w:rsidRPr="00480D5C">
              <w:rPr>
                <w:rFonts w:ascii="Arial" w:hAnsi="Arial" w:cs="Arial"/>
                <w:bCs/>
              </w:rPr>
              <w:t>Hubska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44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7E97EFE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50-502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Wrocław</w:t>
            </w:r>
          </w:p>
          <w:p w14:paraId="73B995A9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0D5C">
              <w:rPr>
                <w:rFonts w:ascii="Arial" w:hAnsi="Arial" w:cs="Arial"/>
                <w:b/>
              </w:rPr>
              <w:t>17 901.00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1AF67DC" w14:textId="77777777" w:rsidR="00480D5C" w:rsidRPr="00F245C5" w:rsidRDefault="00480D5C" w:rsidP="006C2B6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1303951" w14:textId="21855388" w:rsidR="00480D5C" w:rsidRPr="00480D5C" w:rsidRDefault="006646F8" w:rsidP="006C2B6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  <w:highlight w:val="darkGray"/>
              </w:rPr>
            </w:pPr>
            <w:r w:rsidRPr="00480D5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480D5C" w14:paraId="7EE22105" w14:textId="77777777" w:rsidTr="0055236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63202" w14:textId="77777777" w:rsidR="00480D5C" w:rsidRPr="00F245C5" w:rsidRDefault="00480D5C" w:rsidP="006C2B6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0D5C">
              <w:rPr>
                <w:rFonts w:ascii="Arial" w:hAnsi="Arial" w:cs="Arial"/>
                <w:b/>
                <w:bCs/>
              </w:rPr>
              <w:t>30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0D5C">
              <w:rPr>
                <w:rFonts w:ascii="Arial" w:hAnsi="Arial" w:cs="Arial"/>
              </w:rPr>
              <w:t>Zadanie nr 30</w:t>
            </w:r>
          </w:p>
          <w:p w14:paraId="1C995A15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/>
              </w:rPr>
            </w:pPr>
            <w:r w:rsidRPr="00480D5C">
              <w:rPr>
                <w:rFonts w:ascii="Arial" w:hAnsi="Arial" w:cs="Arial"/>
                <w:b/>
              </w:rPr>
              <w:t>Farmacol Logistyka Sp. z o.o.</w:t>
            </w:r>
          </w:p>
          <w:p w14:paraId="4221ABEC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Szopienicka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0CD63D7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40-431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Katowice</w:t>
            </w:r>
          </w:p>
          <w:p w14:paraId="027BE030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0D5C">
              <w:rPr>
                <w:rFonts w:ascii="Arial" w:hAnsi="Arial" w:cs="Arial"/>
                <w:b/>
              </w:rPr>
              <w:t>46 305.68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55443F0" w14:textId="77777777" w:rsidR="00480D5C" w:rsidRPr="00F245C5" w:rsidRDefault="00480D5C" w:rsidP="006C2B6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CBF385C" w14:textId="77777777" w:rsidR="00480D5C" w:rsidRPr="00F245C5" w:rsidRDefault="00480D5C" w:rsidP="006C2B6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480D5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480D5C" w14:paraId="1A7E28BF" w14:textId="77777777" w:rsidTr="0055236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9C9E8" w14:textId="77777777" w:rsidR="00480D5C" w:rsidRPr="00F245C5" w:rsidRDefault="00480D5C" w:rsidP="006C2B6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0D5C">
              <w:rPr>
                <w:rFonts w:ascii="Arial" w:hAnsi="Arial" w:cs="Arial"/>
                <w:b/>
                <w:bCs/>
              </w:rPr>
              <w:t>31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0D5C">
              <w:rPr>
                <w:rFonts w:ascii="Arial" w:hAnsi="Arial" w:cs="Arial"/>
              </w:rPr>
              <w:t>Zadanie nr 31</w:t>
            </w:r>
          </w:p>
          <w:p w14:paraId="2C63A452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480D5C">
              <w:rPr>
                <w:rFonts w:ascii="Arial" w:hAnsi="Arial" w:cs="Arial"/>
                <w:b/>
              </w:rPr>
              <w:t>Neuca</w:t>
            </w:r>
            <w:proofErr w:type="spellEnd"/>
            <w:r w:rsidRPr="00480D5C">
              <w:rPr>
                <w:rFonts w:ascii="Arial" w:hAnsi="Arial" w:cs="Arial"/>
                <w:b/>
              </w:rPr>
              <w:t xml:space="preserve"> S.A.</w:t>
            </w:r>
          </w:p>
          <w:p w14:paraId="05A3ABDE" w14:textId="0FD69274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Szosa Bydgoska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58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3052176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87-100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Toruń</w:t>
            </w:r>
          </w:p>
          <w:p w14:paraId="26E1A674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0D5C">
              <w:rPr>
                <w:rFonts w:ascii="Arial" w:hAnsi="Arial" w:cs="Arial"/>
                <w:b/>
              </w:rPr>
              <w:t>49 672.80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9BB69E9" w14:textId="77777777" w:rsidR="00480D5C" w:rsidRPr="00F245C5" w:rsidRDefault="00480D5C" w:rsidP="006C2B6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5DAEB34" w14:textId="77777777" w:rsidR="00480D5C" w:rsidRPr="00F245C5" w:rsidRDefault="00480D5C" w:rsidP="006C2B6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480D5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480D5C" w14:paraId="3C387B61" w14:textId="77777777" w:rsidTr="0055236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3B03E" w14:textId="77777777" w:rsidR="00480D5C" w:rsidRPr="00F245C5" w:rsidRDefault="00480D5C" w:rsidP="006C2B6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0D5C">
              <w:rPr>
                <w:rFonts w:ascii="Arial" w:hAnsi="Arial" w:cs="Arial"/>
                <w:b/>
                <w:bCs/>
              </w:rPr>
              <w:t>33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0D5C">
              <w:rPr>
                <w:rFonts w:ascii="Arial" w:hAnsi="Arial" w:cs="Arial"/>
              </w:rPr>
              <w:t>Zadanie nr 33</w:t>
            </w:r>
          </w:p>
          <w:p w14:paraId="1EED07C7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480D5C">
              <w:rPr>
                <w:rFonts w:ascii="Arial" w:hAnsi="Arial" w:cs="Arial"/>
                <w:b/>
              </w:rPr>
              <w:t>Tramco</w:t>
            </w:r>
            <w:proofErr w:type="spellEnd"/>
            <w:r w:rsidRPr="00480D5C">
              <w:rPr>
                <w:rFonts w:ascii="Arial" w:hAnsi="Arial" w:cs="Arial"/>
                <w:b/>
              </w:rPr>
              <w:t xml:space="preserve"> Sp z o. o.</w:t>
            </w:r>
          </w:p>
          <w:p w14:paraId="06501B30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 xml:space="preserve">Wolskie, </w:t>
            </w:r>
            <w:proofErr w:type="spellStart"/>
            <w:r w:rsidRPr="00480D5C">
              <w:rPr>
                <w:rFonts w:ascii="Arial" w:hAnsi="Arial" w:cs="Arial"/>
                <w:bCs/>
              </w:rPr>
              <w:t>ul.Wolska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A2FB543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05-860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Płochocin</w:t>
            </w:r>
          </w:p>
          <w:p w14:paraId="2349A75B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0D5C">
              <w:rPr>
                <w:rFonts w:ascii="Arial" w:hAnsi="Arial" w:cs="Arial"/>
                <w:b/>
              </w:rPr>
              <w:t>461 412.59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BA603A2" w14:textId="77777777" w:rsidR="00480D5C" w:rsidRPr="00F245C5" w:rsidRDefault="00480D5C" w:rsidP="006C2B6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AE632D3" w14:textId="596D3F59" w:rsidR="00480D5C" w:rsidRPr="00480D5C" w:rsidRDefault="006646F8" w:rsidP="006C2B6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  <w:highlight w:val="darkGray"/>
              </w:rPr>
            </w:pPr>
            <w:r w:rsidRPr="00480D5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480D5C" w14:paraId="2924B35A" w14:textId="77777777" w:rsidTr="0055236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210F4" w14:textId="77777777" w:rsidR="00480D5C" w:rsidRPr="00F245C5" w:rsidRDefault="00480D5C" w:rsidP="006C2B6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80D5C">
              <w:rPr>
                <w:rFonts w:ascii="Arial" w:hAnsi="Arial" w:cs="Arial"/>
                <w:b/>
                <w:bCs/>
              </w:rPr>
              <w:t>34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0D5C">
              <w:rPr>
                <w:rFonts w:ascii="Arial" w:hAnsi="Arial" w:cs="Arial"/>
              </w:rPr>
              <w:t>Zadanie nr 34</w:t>
            </w:r>
          </w:p>
          <w:p w14:paraId="44B13CE1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/>
              </w:rPr>
            </w:pPr>
            <w:r w:rsidRPr="00480D5C">
              <w:rPr>
                <w:rFonts w:ascii="Arial" w:hAnsi="Arial" w:cs="Arial"/>
                <w:b/>
              </w:rPr>
              <w:t>Lek S.A.</w:t>
            </w:r>
          </w:p>
          <w:p w14:paraId="5E794E37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Podlipie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EBA82F2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95-010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Stryków</w:t>
            </w:r>
          </w:p>
          <w:p w14:paraId="043E7E7F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0D5C">
              <w:rPr>
                <w:rFonts w:ascii="Arial" w:hAnsi="Arial" w:cs="Arial"/>
                <w:b/>
              </w:rPr>
              <w:t>312 402.96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C8775EC" w14:textId="77777777" w:rsidR="00480D5C" w:rsidRPr="00F245C5" w:rsidRDefault="00480D5C" w:rsidP="006C2B6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3C3C9E2" w14:textId="3D7C5370" w:rsidR="00480D5C" w:rsidRPr="00480D5C" w:rsidRDefault="006646F8" w:rsidP="006C2B6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  <w:highlight w:val="darkGray"/>
              </w:rPr>
            </w:pPr>
            <w:r w:rsidRPr="00480D5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480D5C" w14:paraId="4822AD22" w14:textId="77777777" w:rsidTr="0055236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14BC8" w14:textId="77777777" w:rsidR="00480D5C" w:rsidRPr="00F245C5" w:rsidRDefault="00480D5C" w:rsidP="006C2B6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0D5C">
              <w:rPr>
                <w:rFonts w:ascii="Arial" w:hAnsi="Arial" w:cs="Arial"/>
                <w:b/>
                <w:bCs/>
              </w:rPr>
              <w:t>35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0D5C">
              <w:rPr>
                <w:rFonts w:ascii="Arial" w:hAnsi="Arial" w:cs="Arial"/>
              </w:rPr>
              <w:t>Zadanie nr 35</w:t>
            </w:r>
          </w:p>
          <w:p w14:paraId="4CC4E117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480D5C">
              <w:rPr>
                <w:rFonts w:ascii="Arial" w:hAnsi="Arial" w:cs="Arial"/>
                <w:b/>
              </w:rPr>
              <w:t>MiP</w:t>
            </w:r>
            <w:proofErr w:type="spellEnd"/>
            <w:r w:rsidRPr="00480D5C">
              <w:rPr>
                <w:rFonts w:ascii="Arial" w:hAnsi="Arial" w:cs="Arial"/>
                <w:b/>
              </w:rPr>
              <w:t xml:space="preserve"> Pharma Polska Sp. z o.o.</w:t>
            </w:r>
          </w:p>
          <w:p w14:paraId="37FC1A5B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Orzechowa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D8BE515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80-175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Gdańsk</w:t>
            </w:r>
          </w:p>
          <w:p w14:paraId="5AE0302B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0D5C">
              <w:rPr>
                <w:rFonts w:ascii="Arial" w:hAnsi="Arial" w:cs="Arial"/>
                <w:b/>
              </w:rPr>
              <w:t>32 765.04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5A4BDC8" w14:textId="77777777" w:rsidR="00480D5C" w:rsidRPr="00F245C5" w:rsidRDefault="00480D5C" w:rsidP="006C2B6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C118B87" w14:textId="77777777" w:rsidR="00480D5C" w:rsidRPr="00F245C5" w:rsidRDefault="00480D5C" w:rsidP="006C2B6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480D5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480D5C" w14:paraId="425057CC" w14:textId="77777777" w:rsidTr="0055236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666B3" w14:textId="77777777" w:rsidR="00480D5C" w:rsidRPr="00F245C5" w:rsidRDefault="00480D5C" w:rsidP="006C2B6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0D5C">
              <w:rPr>
                <w:rFonts w:ascii="Arial" w:hAnsi="Arial" w:cs="Arial"/>
                <w:b/>
                <w:bCs/>
              </w:rPr>
              <w:t>37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0D5C">
              <w:rPr>
                <w:rFonts w:ascii="Arial" w:hAnsi="Arial" w:cs="Arial"/>
              </w:rPr>
              <w:t>Zadanie nr 37</w:t>
            </w:r>
          </w:p>
          <w:p w14:paraId="521EBD30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480D5C">
              <w:rPr>
                <w:rFonts w:ascii="Arial" w:hAnsi="Arial" w:cs="Arial"/>
                <w:b/>
              </w:rPr>
              <w:t>Fresenius</w:t>
            </w:r>
            <w:proofErr w:type="spellEnd"/>
            <w:r w:rsidRPr="00480D5C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480D5C">
              <w:rPr>
                <w:rFonts w:ascii="Arial" w:hAnsi="Arial" w:cs="Arial"/>
                <w:b/>
              </w:rPr>
              <w:t>Kabi</w:t>
            </w:r>
            <w:proofErr w:type="spellEnd"/>
            <w:r w:rsidRPr="00480D5C">
              <w:rPr>
                <w:rFonts w:ascii="Arial" w:hAnsi="Arial" w:cs="Arial"/>
                <w:b/>
              </w:rPr>
              <w:t xml:space="preserve"> Polska Sp.  z o.o.</w:t>
            </w:r>
          </w:p>
          <w:p w14:paraId="004CC451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Al. Jerozolimskie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134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C13FDCB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02-305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Warszawa</w:t>
            </w:r>
          </w:p>
          <w:p w14:paraId="45FC0839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0D5C">
              <w:rPr>
                <w:rFonts w:ascii="Arial" w:hAnsi="Arial" w:cs="Arial"/>
                <w:b/>
              </w:rPr>
              <w:t>25 713.72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0D452C3" w14:textId="77777777" w:rsidR="00480D5C" w:rsidRPr="00F245C5" w:rsidRDefault="00480D5C" w:rsidP="006C2B6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C77FDCD" w14:textId="77777777" w:rsidR="00480D5C" w:rsidRPr="00F245C5" w:rsidRDefault="00480D5C" w:rsidP="006C2B6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480D5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480D5C" w14:paraId="61FB45D7" w14:textId="77777777" w:rsidTr="0055236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2BB27" w14:textId="77777777" w:rsidR="00480D5C" w:rsidRPr="00F245C5" w:rsidRDefault="00480D5C" w:rsidP="006C2B6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0D5C">
              <w:rPr>
                <w:rFonts w:ascii="Arial" w:hAnsi="Arial" w:cs="Arial"/>
                <w:b/>
                <w:bCs/>
              </w:rPr>
              <w:t>39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0D5C">
              <w:rPr>
                <w:rFonts w:ascii="Arial" w:hAnsi="Arial" w:cs="Arial"/>
              </w:rPr>
              <w:t>Zadanie nr 39</w:t>
            </w:r>
          </w:p>
          <w:p w14:paraId="38B2BBFB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/>
              </w:rPr>
            </w:pPr>
            <w:r w:rsidRPr="00480D5C">
              <w:rPr>
                <w:rFonts w:ascii="Arial" w:hAnsi="Arial" w:cs="Arial"/>
                <w:b/>
              </w:rPr>
              <w:t>Farmacol Logistyka Sp. z o.o.</w:t>
            </w:r>
          </w:p>
          <w:p w14:paraId="3BE26CEB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Szopienicka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87939F3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40-431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Katowice</w:t>
            </w:r>
          </w:p>
          <w:p w14:paraId="5DB12386" w14:textId="246134FF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0D5C">
              <w:rPr>
                <w:rFonts w:ascii="Arial" w:hAnsi="Arial" w:cs="Arial"/>
                <w:b/>
              </w:rPr>
              <w:t>76 584.8</w:t>
            </w:r>
            <w:r w:rsidR="00F85F39">
              <w:rPr>
                <w:rFonts w:ascii="Arial" w:hAnsi="Arial" w:cs="Arial"/>
                <w:b/>
              </w:rPr>
              <w:t>5</w:t>
            </w:r>
            <w:r w:rsidRPr="00480D5C">
              <w:rPr>
                <w:rFonts w:ascii="Arial" w:hAnsi="Arial" w:cs="Arial"/>
                <w:b/>
              </w:rPr>
              <w:t xml:space="preserve">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FACBC72" w14:textId="77777777" w:rsidR="00480D5C" w:rsidRPr="00F245C5" w:rsidRDefault="00480D5C" w:rsidP="006C2B6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0C6496A" w14:textId="77777777" w:rsidR="00480D5C" w:rsidRPr="00F245C5" w:rsidRDefault="00480D5C" w:rsidP="006C2B6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480D5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480D5C" w14:paraId="2723AEED" w14:textId="77777777" w:rsidTr="0055236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B4E47" w14:textId="77777777" w:rsidR="00480D5C" w:rsidRPr="00F245C5" w:rsidRDefault="00480D5C" w:rsidP="006C2B6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0D5C">
              <w:rPr>
                <w:rFonts w:ascii="Arial" w:hAnsi="Arial" w:cs="Arial"/>
                <w:b/>
                <w:bCs/>
              </w:rPr>
              <w:t>41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0D5C">
              <w:rPr>
                <w:rFonts w:ascii="Arial" w:hAnsi="Arial" w:cs="Arial"/>
              </w:rPr>
              <w:t>Zadanie nr 41</w:t>
            </w:r>
          </w:p>
          <w:p w14:paraId="1886C21A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480D5C">
              <w:rPr>
                <w:rFonts w:ascii="Arial" w:hAnsi="Arial" w:cs="Arial"/>
                <w:b/>
              </w:rPr>
              <w:t>Fresenius</w:t>
            </w:r>
            <w:proofErr w:type="spellEnd"/>
            <w:r w:rsidRPr="00480D5C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480D5C">
              <w:rPr>
                <w:rFonts w:ascii="Arial" w:hAnsi="Arial" w:cs="Arial"/>
                <w:b/>
              </w:rPr>
              <w:t>Kabi</w:t>
            </w:r>
            <w:proofErr w:type="spellEnd"/>
            <w:r w:rsidRPr="00480D5C">
              <w:rPr>
                <w:rFonts w:ascii="Arial" w:hAnsi="Arial" w:cs="Arial"/>
                <w:b/>
              </w:rPr>
              <w:t xml:space="preserve"> Polska Sp.  z o.o.</w:t>
            </w:r>
          </w:p>
          <w:p w14:paraId="04D11DCA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Al. Jerozolimskie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134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57086A7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02-305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Warszawa</w:t>
            </w:r>
          </w:p>
          <w:p w14:paraId="28EA9E52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0D5C">
              <w:rPr>
                <w:rFonts w:ascii="Arial" w:hAnsi="Arial" w:cs="Arial"/>
                <w:b/>
              </w:rPr>
              <w:t>193 870.80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BC8679C" w14:textId="77777777" w:rsidR="00480D5C" w:rsidRPr="00F245C5" w:rsidRDefault="00480D5C" w:rsidP="006C2B6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23BB1DF" w14:textId="77777777" w:rsidR="00480D5C" w:rsidRPr="00F245C5" w:rsidRDefault="00480D5C" w:rsidP="006C2B6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480D5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480D5C" w14:paraId="16129808" w14:textId="77777777" w:rsidTr="0055236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A77B1" w14:textId="77777777" w:rsidR="00480D5C" w:rsidRPr="00F245C5" w:rsidRDefault="00480D5C" w:rsidP="006C2B6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0D5C">
              <w:rPr>
                <w:rFonts w:ascii="Arial" w:hAnsi="Arial" w:cs="Arial"/>
                <w:b/>
                <w:bCs/>
              </w:rPr>
              <w:t>42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0D5C">
              <w:rPr>
                <w:rFonts w:ascii="Arial" w:hAnsi="Arial" w:cs="Arial"/>
              </w:rPr>
              <w:t>Zadanie nr 42</w:t>
            </w:r>
          </w:p>
          <w:p w14:paraId="09CE809E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/>
              </w:rPr>
            </w:pPr>
            <w:r w:rsidRPr="00480D5C">
              <w:rPr>
                <w:rFonts w:ascii="Arial" w:hAnsi="Arial" w:cs="Arial"/>
                <w:b/>
              </w:rPr>
              <w:t>ASCLEPIOS S.A.</w:t>
            </w:r>
          </w:p>
          <w:p w14:paraId="5228F388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proofErr w:type="spellStart"/>
            <w:r w:rsidRPr="00480D5C">
              <w:rPr>
                <w:rFonts w:ascii="Arial" w:hAnsi="Arial" w:cs="Arial"/>
                <w:bCs/>
              </w:rPr>
              <w:t>Hubska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44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81382D9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50-502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Wrocław</w:t>
            </w:r>
          </w:p>
          <w:p w14:paraId="6F8F7B85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0D5C">
              <w:rPr>
                <w:rFonts w:ascii="Arial" w:hAnsi="Arial" w:cs="Arial"/>
                <w:b/>
              </w:rPr>
              <w:t>81 702.00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E82A276" w14:textId="77777777" w:rsidR="00480D5C" w:rsidRPr="00F245C5" w:rsidRDefault="00480D5C" w:rsidP="006C2B6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49F8088" w14:textId="77777777" w:rsidR="00480D5C" w:rsidRPr="00F245C5" w:rsidRDefault="00480D5C" w:rsidP="006C2B6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480D5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480D5C" w14:paraId="06F74CBD" w14:textId="77777777" w:rsidTr="0055236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F2E57" w14:textId="77777777" w:rsidR="00480D5C" w:rsidRPr="00F245C5" w:rsidRDefault="00480D5C" w:rsidP="006C2B6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0D5C">
              <w:rPr>
                <w:rFonts w:ascii="Arial" w:hAnsi="Arial" w:cs="Arial"/>
                <w:b/>
                <w:bCs/>
              </w:rPr>
              <w:t>43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0D5C">
              <w:rPr>
                <w:rFonts w:ascii="Arial" w:hAnsi="Arial" w:cs="Arial"/>
              </w:rPr>
              <w:t>Zadanie nr 43</w:t>
            </w:r>
          </w:p>
          <w:p w14:paraId="7881ABB9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480D5C">
              <w:rPr>
                <w:rFonts w:ascii="Arial" w:hAnsi="Arial" w:cs="Arial"/>
                <w:b/>
              </w:rPr>
              <w:t>Bialmed</w:t>
            </w:r>
            <w:proofErr w:type="spellEnd"/>
            <w:r w:rsidRPr="00480D5C">
              <w:rPr>
                <w:rFonts w:ascii="Arial" w:hAnsi="Arial" w:cs="Arial"/>
                <w:b/>
              </w:rPr>
              <w:t xml:space="preserve"> Sp. z o.o.</w:t>
            </w:r>
          </w:p>
          <w:p w14:paraId="21A5DC88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Kazimierzowska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46/48/35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30A1EDA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02-546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Warszawa</w:t>
            </w:r>
          </w:p>
          <w:p w14:paraId="664E7C0B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0D5C">
              <w:rPr>
                <w:rFonts w:ascii="Arial" w:hAnsi="Arial" w:cs="Arial"/>
                <w:b/>
              </w:rPr>
              <w:t>5 498.64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BF98CBB" w14:textId="77777777" w:rsidR="00480D5C" w:rsidRPr="00F245C5" w:rsidRDefault="00480D5C" w:rsidP="006C2B6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F98E0DC" w14:textId="4635C7B3" w:rsidR="00480D5C" w:rsidRPr="00480D5C" w:rsidRDefault="006646F8" w:rsidP="006C2B6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  <w:highlight w:val="darkGray"/>
              </w:rPr>
            </w:pPr>
            <w:r w:rsidRPr="00480D5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480D5C" w14:paraId="6A7B72EE" w14:textId="77777777" w:rsidTr="0055236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7A8F4" w14:textId="77777777" w:rsidR="00480D5C" w:rsidRPr="00F245C5" w:rsidRDefault="00480D5C" w:rsidP="006C2B6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80D5C">
              <w:rPr>
                <w:rFonts w:ascii="Arial" w:hAnsi="Arial" w:cs="Arial"/>
                <w:b/>
                <w:bCs/>
              </w:rPr>
              <w:t>44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0D5C">
              <w:rPr>
                <w:rFonts w:ascii="Arial" w:hAnsi="Arial" w:cs="Arial"/>
              </w:rPr>
              <w:t>Zadanie nr 44</w:t>
            </w:r>
          </w:p>
          <w:p w14:paraId="50297E9E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/>
              </w:rPr>
            </w:pPr>
            <w:r w:rsidRPr="00480D5C">
              <w:rPr>
                <w:rFonts w:ascii="Arial" w:hAnsi="Arial" w:cs="Arial"/>
                <w:b/>
              </w:rPr>
              <w:t>ASCLEPIOS S.A.</w:t>
            </w:r>
          </w:p>
          <w:p w14:paraId="62EB5567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proofErr w:type="spellStart"/>
            <w:r w:rsidRPr="00480D5C">
              <w:rPr>
                <w:rFonts w:ascii="Arial" w:hAnsi="Arial" w:cs="Arial"/>
                <w:bCs/>
              </w:rPr>
              <w:t>Hubska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44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93840BB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50-502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Wrocław</w:t>
            </w:r>
          </w:p>
          <w:p w14:paraId="7E1850D9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0D5C">
              <w:rPr>
                <w:rFonts w:ascii="Arial" w:hAnsi="Arial" w:cs="Arial"/>
                <w:b/>
              </w:rPr>
              <w:t>9 525.60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5E28C0C" w14:textId="77777777" w:rsidR="00480D5C" w:rsidRPr="00F245C5" w:rsidRDefault="00480D5C" w:rsidP="006C2B6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F235B89" w14:textId="29F04990" w:rsidR="00480D5C" w:rsidRPr="00480D5C" w:rsidRDefault="006646F8" w:rsidP="006C2B6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  <w:highlight w:val="darkGray"/>
              </w:rPr>
            </w:pPr>
            <w:r w:rsidRPr="00480D5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480D5C" w14:paraId="10CCF8A2" w14:textId="77777777" w:rsidTr="0055236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4FE56" w14:textId="77777777" w:rsidR="00480D5C" w:rsidRPr="00F245C5" w:rsidRDefault="00480D5C" w:rsidP="006C2B6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0D5C">
              <w:rPr>
                <w:rFonts w:ascii="Arial" w:hAnsi="Arial" w:cs="Arial"/>
                <w:b/>
                <w:bCs/>
              </w:rPr>
              <w:t>46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0D5C">
              <w:rPr>
                <w:rFonts w:ascii="Arial" w:hAnsi="Arial" w:cs="Arial"/>
              </w:rPr>
              <w:t>Zadanie nr 46</w:t>
            </w:r>
          </w:p>
          <w:p w14:paraId="7DCDF5F7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/>
              </w:rPr>
            </w:pPr>
            <w:r w:rsidRPr="00480D5C">
              <w:rPr>
                <w:rFonts w:ascii="Arial" w:hAnsi="Arial" w:cs="Arial"/>
                <w:b/>
              </w:rPr>
              <w:t>Centrala Farmaceutyczna Cefarm SA</w:t>
            </w:r>
          </w:p>
          <w:p w14:paraId="616204EE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Jana Kazimierza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8641693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01-248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Warszawa</w:t>
            </w:r>
          </w:p>
          <w:p w14:paraId="02C2BF67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0D5C">
              <w:rPr>
                <w:rFonts w:ascii="Arial" w:hAnsi="Arial" w:cs="Arial"/>
                <w:b/>
              </w:rPr>
              <w:t>1 995.84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435762A" w14:textId="77777777" w:rsidR="00480D5C" w:rsidRPr="00F245C5" w:rsidRDefault="00480D5C" w:rsidP="006C2B6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202CF07" w14:textId="77777777" w:rsidR="00480D5C" w:rsidRPr="00F245C5" w:rsidRDefault="00480D5C" w:rsidP="006C2B6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480D5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480D5C" w14:paraId="56377F35" w14:textId="77777777" w:rsidTr="0055236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B12D1" w14:textId="77777777" w:rsidR="00480D5C" w:rsidRPr="00F245C5" w:rsidRDefault="00480D5C" w:rsidP="006C2B6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0D5C">
              <w:rPr>
                <w:rFonts w:ascii="Arial" w:hAnsi="Arial" w:cs="Arial"/>
                <w:b/>
                <w:bCs/>
              </w:rPr>
              <w:t>47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0D5C">
              <w:rPr>
                <w:rFonts w:ascii="Arial" w:hAnsi="Arial" w:cs="Arial"/>
              </w:rPr>
              <w:t>Zadanie nr 47</w:t>
            </w:r>
          </w:p>
          <w:p w14:paraId="00BDA15A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480D5C">
              <w:rPr>
                <w:rFonts w:ascii="Arial" w:hAnsi="Arial" w:cs="Arial"/>
                <w:b/>
              </w:rPr>
              <w:t>Urtica</w:t>
            </w:r>
            <w:proofErr w:type="spellEnd"/>
            <w:r w:rsidRPr="00480D5C">
              <w:rPr>
                <w:rFonts w:ascii="Arial" w:hAnsi="Arial" w:cs="Arial"/>
                <w:b/>
              </w:rPr>
              <w:t xml:space="preserve"> Sp. z o. o.</w:t>
            </w:r>
          </w:p>
          <w:p w14:paraId="05E3A51F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ul. 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9424090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54-613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Wrocław</w:t>
            </w:r>
          </w:p>
          <w:p w14:paraId="4DB394AC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0D5C">
              <w:rPr>
                <w:rFonts w:ascii="Arial" w:hAnsi="Arial" w:cs="Arial"/>
                <w:b/>
              </w:rPr>
              <w:t>70 210.00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D5B5DD2" w14:textId="77777777" w:rsidR="00480D5C" w:rsidRPr="00F245C5" w:rsidRDefault="00480D5C" w:rsidP="006C2B6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52B3907" w14:textId="5AD64F1A" w:rsidR="00480D5C" w:rsidRPr="00480D5C" w:rsidRDefault="006646F8" w:rsidP="006C2B6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  <w:highlight w:val="darkGray"/>
              </w:rPr>
            </w:pPr>
            <w:r w:rsidRPr="00480D5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480D5C" w14:paraId="094B7CDC" w14:textId="77777777" w:rsidTr="0055236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800E7" w14:textId="77777777" w:rsidR="00480D5C" w:rsidRPr="00F245C5" w:rsidRDefault="00480D5C" w:rsidP="006C2B6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0D5C">
              <w:rPr>
                <w:rFonts w:ascii="Arial" w:hAnsi="Arial" w:cs="Arial"/>
                <w:b/>
                <w:bCs/>
              </w:rPr>
              <w:t>48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0D5C">
              <w:rPr>
                <w:rFonts w:ascii="Arial" w:hAnsi="Arial" w:cs="Arial"/>
              </w:rPr>
              <w:t>Zadanie nr 48</w:t>
            </w:r>
          </w:p>
          <w:p w14:paraId="75E75FED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/>
              </w:rPr>
            </w:pPr>
            <w:r w:rsidRPr="00480D5C">
              <w:rPr>
                <w:rFonts w:ascii="Arial" w:hAnsi="Arial" w:cs="Arial"/>
                <w:b/>
              </w:rPr>
              <w:t>Farmacol Logistyka Sp. z o.o.</w:t>
            </w:r>
          </w:p>
          <w:p w14:paraId="48580846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Szopienicka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44244F6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40-431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Katowice</w:t>
            </w:r>
          </w:p>
          <w:p w14:paraId="2D5C81E9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0D5C">
              <w:rPr>
                <w:rFonts w:ascii="Arial" w:hAnsi="Arial" w:cs="Arial"/>
                <w:b/>
              </w:rPr>
              <w:t>3 250.80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0F09AE4" w14:textId="77777777" w:rsidR="00480D5C" w:rsidRPr="00F245C5" w:rsidRDefault="00480D5C" w:rsidP="006C2B6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972EF1A" w14:textId="77777777" w:rsidR="00480D5C" w:rsidRPr="00F245C5" w:rsidRDefault="00480D5C" w:rsidP="006C2B6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480D5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480D5C" w14:paraId="13B351BB" w14:textId="77777777" w:rsidTr="0055236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4AA5A" w14:textId="77777777" w:rsidR="00480D5C" w:rsidRPr="00F245C5" w:rsidRDefault="00480D5C" w:rsidP="006C2B6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0D5C">
              <w:rPr>
                <w:rFonts w:ascii="Arial" w:hAnsi="Arial" w:cs="Arial"/>
                <w:b/>
                <w:bCs/>
              </w:rPr>
              <w:t>50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0D5C">
              <w:rPr>
                <w:rFonts w:ascii="Arial" w:hAnsi="Arial" w:cs="Arial"/>
              </w:rPr>
              <w:t>Zadanie nr 50</w:t>
            </w:r>
          </w:p>
          <w:p w14:paraId="27782606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480D5C">
              <w:rPr>
                <w:rFonts w:ascii="Arial" w:hAnsi="Arial" w:cs="Arial"/>
                <w:b/>
              </w:rPr>
              <w:t>Neuca</w:t>
            </w:r>
            <w:proofErr w:type="spellEnd"/>
            <w:r w:rsidRPr="00480D5C">
              <w:rPr>
                <w:rFonts w:ascii="Arial" w:hAnsi="Arial" w:cs="Arial"/>
                <w:b/>
              </w:rPr>
              <w:t xml:space="preserve"> S.A.</w:t>
            </w:r>
          </w:p>
          <w:p w14:paraId="47577A2A" w14:textId="59C04078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Szosa Bydgoska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58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1F669C4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87-100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Toruń</w:t>
            </w:r>
          </w:p>
          <w:p w14:paraId="654422C6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0D5C">
              <w:rPr>
                <w:rFonts w:ascii="Arial" w:hAnsi="Arial" w:cs="Arial"/>
                <w:b/>
              </w:rPr>
              <w:t>4 548.96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1F6E3F9" w14:textId="77777777" w:rsidR="00480D5C" w:rsidRPr="00F245C5" w:rsidRDefault="00480D5C" w:rsidP="006C2B6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79469FF" w14:textId="77777777" w:rsidR="00480D5C" w:rsidRPr="00F245C5" w:rsidRDefault="00480D5C" w:rsidP="006C2B6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480D5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480D5C" w14:paraId="13F2CC40" w14:textId="77777777" w:rsidTr="0055236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32150" w14:textId="77777777" w:rsidR="00480D5C" w:rsidRPr="00F245C5" w:rsidRDefault="00480D5C" w:rsidP="006C2B6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0D5C">
              <w:rPr>
                <w:rFonts w:ascii="Arial" w:hAnsi="Arial" w:cs="Arial"/>
                <w:b/>
                <w:bCs/>
              </w:rPr>
              <w:t>51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0D5C">
              <w:rPr>
                <w:rFonts w:ascii="Arial" w:hAnsi="Arial" w:cs="Arial"/>
              </w:rPr>
              <w:t>Zadanie nr 51</w:t>
            </w:r>
          </w:p>
          <w:p w14:paraId="4D31E49C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480D5C">
              <w:rPr>
                <w:rFonts w:ascii="Arial" w:hAnsi="Arial" w:cs="Arial"/>
                <w:b/>
              </w:rPr>
              <w:t>Bialmed</w:t>
            </w:r>
            <w:proofErr w:type="spellEnd"/>
            <w:r w:rsidRPr="00480D5C">
              <w:rPr>
                <w:rFonts w:ascii="Arial" w:hAnsi="Arial" w:cs="Arial"/>
                <w:b/>
              </w:rPr>
              <w:t xml:space="preserve"> Sp. z o.o.</w:t>
            </w:r>
          </w:p>
          <w:p w14:paraId="0E1C19C1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Kazimierzowska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46/48/35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714B5DC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02-546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Warszawa</w:t>
            </w:r>
          </w:p>
          <w:p w14:paraId="2091B455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0D5C">
              <w:rPr>
                <w:rFonts w:ascii="Arial" w:hAnsi="Arial" w:cs="Arial"/>
                <w:b/>
              </w:rPr>
              <w:t>45 185.80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0BFDA94" w14:textId="77777777" w:rsidR="00480D5C" w:rsidRPr="00F245C5" w:rsidRDefault="00480D5C" w:rsidP="006C2B6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B310DFF" w14:textId="5C61886F" w:rsidR="00480D5C" w:rsidRPr="00480D5C" w:rsidRDefault="006646F8" w:rsidP="006C2B6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  <w:highlight w:val="darkGray"/>
              </w:rPr>
            </w:pPr>
            <w:r w:rsidRPr="00480D5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480D5C" w14:paraId="2A91B7AD" w14:textId="77777777" w:rsidTr="0055236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27A35" w14:textId="77777777" w:rsidR="00480D5C" w:rsidRPr="00F245C5" w:rsidRDefault="00480D5C" w:rsidP="006C2B6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0D5C">
              <w:rPr>
                <w:rFonts w:ascii="Arial" w:hAnsi="Arial" w:cs="Arial"/>
                <w:b/>
                <w:bCs/>
              </w:rPr>
              <w:t>52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0D5C">
              <w:rPr>
                <w:rFonts w:ascii="Arial" w:hAnsi="Arial" w:cs="Arial"/>
              </w:rPr>
              <w:t>Zadanie nr 52</w:t>
            </w:r>
          </w:p>
          <w:p w14:paraId="62671D9E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480D5C">
              <w:rPr>
                <w:rFonts w:ascii="Arial" w:hAnsi="Arial" w:cs="Arial"/>
                <w:b/>
              </w:rPr>
              <w:t>Salus</w:t>
            </w:r>
            <w:proofErr w:type="spellEnd"/>
            <w:r w:rsidRPr="00480D5C">
              <w:rPr>
                <w:rFonts w:ascii="Arial" w:hAnsi="Arial" w:cs="Arial"/>
                <w:b/>
              </w:rPr>
              <w:t xml:space="preserve"> International Sp. z o.o. Hurtownia Farmaceutyczna</w:t>
            </w:r>
          </w:p>
          <w:p w14:paraId="3F762A7D" w14:textId="77777777" w:rsidR="00F459AF" w:rsidRPr="00F245C5" w:rsidRDefault="00F459AF" w:rsidP="00F459AF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Gen. </w:t>
            </w:r>
            <w:proofErr w:type="spellStart"/>
            <w:r>
              <w:rPr>
                <w:rFonts w:ascii="Arial" w:hAnsi="Arial" w:cs="Arial"/>
                <w:bCs/>
              </w:rPr>
              <w:t>K.</w:t>
            </w:r>
            <w:r w:rsidRPr="00480D5C">
              <w:rPr>
                <w:rFonts w:ascii="Arial" w:hAnsi="Arial" w:cs="Arial"/>
                <w:bCs/>
              </w:rPr>
              <w:t>Pułaskiego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A1A01F3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480D5C">
              <w:rPr>
                <w:rFonts w:ascii="Arial" w:hAnsi="Arial" w:cs="Arial"/>
                <w:bCs/>
              </w:rPr>
              <w:t>40-273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0D5C">
              <w:rPr>
                <w:rFonts w:ascii="Arial" w:hAnsi="Arial" w:cs="Arial"/>
                <w:bCs/>
              </w:rPr>
              <w:t>Katowice</w:t>
            </w:r>
          </w:p>
          <w:p w14:paraId="02C9BE7E" w14:textId="77777777" w:rsidR="00480D5C" w:rsidRPr="00F245C5" w:rsidRDefault="00480D5C" w:rsidP="006C2B6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0D5C">
              <w:rPr>
                <w:rFonts w:ascii="Arial" w:hAnsi="Arial" w:cs="Arial"/>
                <w:b/>
              </w:rPr>
              <w:t>5 593.60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09D9AE1" w14:textId="77777777" w:rsidR="00480D5C" w:rsidRPr="00F245C5" w:rsidRDefault="00480D5C" w:rsidP="006C2B6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94B5893" w14:textId="5B883EC0" w:rsidR="00480D5C" w:rsidRPr="00480D5C" w:rsidRDefault="006646F8" w:rsidP="006C2B6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  <w:highlight w:val="darkGray"/>
              </w:rPr>
            </w:pPr>
            <w:r w:rsidRPr="00480D5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0B798F4E" w14:textId="77777777" w:rsidR="00F459AF" w:rsidRDefault="00F459AF" w:rsidP="006C2B62">
      <w:pPr>
        <w:jc w:val="both"/>
        <w:rPr>
          <w:rFonts w:ascii="Arial" w:hAnsi="Arial" w:cs="Arial"/>
          <w:b/>
          <w:bCs/>
          <w:color w:val="000000"/>
        </w:rPr>
      </w:pPr>
    </w:p>
    <w:p w14:paraId="33402B22" w14:textId="3348D0A8" w:rsidR="00D64136" w:rsidRDefault="00D64136" w:rsidP="006C2B62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686"/>
        <w:gridCol w:w="2551"/>
        <w:gridCol w:w="1418"/>
      </w:tblGrid>
      <w:tr w:rsidR="00D64136" w14:paraId="35795A1B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FC39589" w14:textId="77777777" w:rsidR="00D64136" w:rsidRPr="00F245C5" w:rsidRDefault="00D64136" w:rsidP="006C2B62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lastRenderedPageBreak/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4C8EF9" w14:textId="77777777" w:rsidR="00D64136" w:rsidRPr="00F245C5" w:rsidRDefault="00D64136" w:rsidP="006C2B62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15B702" w14:textId="77777777" w:rsidR="00D64136" w:rsidRPr="00F245C5" w:rsidRDefault="00D64136" w:rsidP="006C2B62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1A8552" w14:textId="77777777" w:rsidR="00D64136" w:rsidRPr="00F245C5" w:rsidRDefault="00D64136" w:rsidP="006C2B62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480D5C" w14:paraId="05B74ED7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283F2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C8EFE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61D662F7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789F7C83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976D9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1978A52E" w14:textId="7046481D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5854A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0D5C" w14:paraId="2C7ABDFF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8313F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61EFF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36BFDFB3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79F59F4E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D7092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EED65E6" w14:textId="4461357A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- 99.40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B1E6A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99,40</w:t>
            </w:r>
          </w:p>
        </w:tc>
      </w:tr>
      <w:tr w:rsidR="00480D5C" w14:paraId="0472E513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7B248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F5B69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Neuca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3FC28A4F" w14:textId="172D724F" w:rsidR="00480D5C" w:rsidRPr="007D7932" w:rsidRDefault="00D35A98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Szosa</w:t>
            </w:r>
            <w:r w:rsidR="00480D5C" w:rsidRPr="00480D5C">
              <w:rPr>
                <w:rFonts w:ascii="Arial" w:hAnsi="Arial" w:cs="Arial"/>
                <w:sz w:val="22"/>
                <w:szCs w:val="22"/>
              </w:rPr>
              <w:t xml:space="preserve"> Bydgoska</w:t>
            </w:r>
            <w:r w:rsidR="00480D5C"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80D5C" w:rsidRPr="00480D5C">
              <w:rPr>
                <w:rFonts w:ascii="Arial" w:hAnsi="Arial" w:cs="Arial"/>
                <w:sz w:val="22"/>
                <w:szCs w:val="22"/>
              </w:rPr>
              <w:t>58</w:t>
            </w:r>
          </w:p>
          <w:p w14:paraId="2540D743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FB77E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438EE1A8" w14:textId="15E4766C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- 98.20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3CC56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98,20</w:t>
            </w:r>
          </w:p>
        </w:tc>
      </w:tr>
      <w:tr w:rsidR="00480D5C" w14:paraId="79A58AE6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AB79C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2ADDE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 Hurtownia Farmaceutyczna</w:t>
            </w:r>
          </w:p>
          <w:p w14:paraId="1E050175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411596E2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E594B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744A2A79" w14:textId="224F47B3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- 97.25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C6402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97,25</w:t>
            </w:r>
          </w:p>
        </w:tc>
      </w:tr>
      <w:tr w:rsidR="00480D5C" w14:paraId="5C2F9A58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F16E5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E54C9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0AC79E21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270A1C40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4DDE8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49EA88EF" w14:textId="446153B3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40FD1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0D5C" w14:paraId="1539D506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0FE82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08137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2019F978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1F8425F2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73987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2BB074FB" w14:textId="5551EBFD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48046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0D5C" w14:paraId="54C6DD5F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E079E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71A55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 Hurtownia Farmaceutyczna</w:t>
            </w:r>
          </w:p>
          <w:p w14:paraId="3769F1DE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767093F5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45463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7E914B0" w14:textId="55C6CA1B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- 96.40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B995A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96,40</w:t>
            </w:r>
          </w:p>
        </w:tc>
      </w:tr>
      <w:tr w:rsidR="00480D5C" w14:paraId="7BDE1C2D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770E2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2731B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04A6A6F5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Jana Kazimierza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085FB7CF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01-248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2AD9F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B1B3985" w14:textId="466626FE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- 94.25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A7B6F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94,25</w:t>
            </w:r>
          </w:p>
        </w:tc>
      </w:tr>
      <w:tr w:rsidR="00480D5C" w14:paraId="54A1BB73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BD5CC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5B8DD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4B41FA9C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3D38041F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59BF4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2902DDBF" w14:textId="13FB9451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- 92.41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1C2F9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92,41</w:t>
            </w:r>
          </w:p>
        </w:tc>
      </w:tr>
      <w:tr w:rsidR="00480D5C" w14:paraId="18D1D4E2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0151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C78C3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3B719FBD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1109F9C4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A81B7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46BFA174" w14:textId="7BEC9FC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1C365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0D5C" w14:paraId="7D204894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097C0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A7CAF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33FE40E8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3C0CDD85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95D52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49B1DF8" w14:textId="710F1D06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98716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0D5C" w14:paraId="665FDD17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0AACC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548ED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2E3B6678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Jana Kazimierza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37D6D02E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01-248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FE0A6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46FD433C" w14:textId="62590D4B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93C6B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0D5C" w14:paraId="3CC46320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19DE4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2E1D5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749E9672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02FE8D1A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295FB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77D152" w14:textId="3239F116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61D71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0D5C" w14:paraId="25C44D8D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51A77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52617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 Hurtownia Farmaceutyczna</w:t>
            </w:r>
          </w:p>
          <w:p w14:paraId="52F3188C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530184AE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E866C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7C4BEE89" w14:textId="211E6391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AEA1F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0D5C" w14:paraId="1A65E6D1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FED17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78784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5B3685AE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55B33CED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86AF3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8352C55" w14:textId="64D7A16B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- 99.04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2A9B9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99,04</w:t>
            </w:r>
          </w:p>
        </w:tc>
      </w:tr>
      <w:tr w:rsidR="00480D5C" w14:paraId="7DC3DE13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493C6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60772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0F486534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675F25A0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D1C5F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48334BA2" w14:textId="3E0BC764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- 98.10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95DE4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98,10</w:t>
            </w:r>
          </w:p>
        </w:tc>
      </w:tr>
      <w:tr w:rsidR="00480D5C" w14:paraId="718C9D7A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364E5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14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2852D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 </w:t>
            </w: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Hurtownia Farmaceutyczna</w:t>
            </w:r>
          </w:p>
          <w:p w14:paraId="5A1BDCF9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79F91D30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1B810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64E1A762" w14:textId="18156C8A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F38A3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480D5C" w14:paraId="74AB9F26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25079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14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6153D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6579927C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03F58A46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17BC2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7DC65021" w14:textId="3C2EEDB1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- 99.05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D04BD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99,05</w:t>
            </w:r>
          </w:p>
        </w:tc>
      </w:tr>
      <w:tr w:rsidR="00480D5C" w14:paraId="621286A8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5627F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14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09F58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410DBA87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46B9926D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8B863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8334114" w14:textId="09D5C73A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- 98.11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4822B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98,11</w:t>
            </w:r>
          </w:p>
        </w:tc>
      </w:tr>
      <w:tr w:rsidR="00480D5C" w14:paraId="75403039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4CF77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15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812C6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 Hurtownia Farmaceutyczna</w:t>
            </w:r>
          </w:p>
          <w:p w14:paraId="75D50A39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08F613D0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98CE5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6362C3A4" w14:textId="25D69046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84371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0D5C" w14:paraId="251CA489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6E34F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15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B170D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01404743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19FA7A48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03989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3931E4B0" w14:textId="734F0142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- 98.11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F12AF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98,11</w:t>
            </w:r>
          </w:p>
        </w:tc>
      </w:tr>
      <w:tr w:rsidR="00480D5C" w14:paraId="43ADF8CC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0D0E5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15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AB2B8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5A66E1EF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37F6644B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D5F05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02725C41" w14:textId="72DC20A5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- 31.75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9D644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31,75</w:t>
            </w:r>
          </w:p>
        </w:tc>
      </w:tr>
      <w:tr w:rsidR="00480D5C" w14:paraId="7DE5F7B4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E91E4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16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F7AE6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463A7D55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4CE6ED0F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987D2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22147B8" w14:textId="2492E6B6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92D91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0D5C" w14:paraId="7FD99FF4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CA109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16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ABECB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21965A93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201D714D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8F130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24905DC8" w14:textId="2CCC5A82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- 99.48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A8E15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99,48</w:t>
            </w:r>
          </w:p>
        </w:tc>
      </w:tr>
      <w:tr w:rsidR="00480D5C" w14:paraId="7B8EF92F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A5C29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16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E68F0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 Hurtownia Farmaceutyczna</w:t>
            </w:r>
          </w:p>
          <w:p w14:paraId="71DC8312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339D391C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0DE26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31A4AC7B" w14:textId="70098E9C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- 14.40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9C533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14,40</w:t>
            </w:r>
          </w:p>
        </w:tc>
      </w:tr>
      <w:tr w:rsidR="00480D5C" w14:paraId="261706C5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A811A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17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79431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463CFC29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2CA27B00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822B4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70557B20" w14:textId="51472BCC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16972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0D5C" w14:paraId="5B8F4FA7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B6A90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18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3FC98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Inpharm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85E0460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Strumykowa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28/11</w:t>
            </w:r>
          </w:p>
          <w:p w14:paraId="19DA9059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03-138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8AC02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70E06605" w14:textId="600814F4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6B6CA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0D5C" w14:paraId="6A3C9530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FA5A4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18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2549A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- </w:t>
            </w: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364717C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ul. 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7F627E35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7B40E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0090A122" w14:textId="1A8B9AA0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- 66.67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23BCA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66,67</w:t>
            </w:r>
          </w:p>
        </w:tc>
      </w:tr>
      <w:tr w:rsidR="00480D5C" w14:paraId="52641890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451D1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18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390AC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 Hurtownia Farmaceutyczna</w:t>
            </w:r>
          </w:p>
          <w:p w14:paraId="3841F6D8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55A78692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27B03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16E28188" w14:textId="3A836550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- 64.72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006DE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64,72</w:t>
            </w:r>
          </w:p>
        </w:tc>
      </w:tr>
      <w:tr w:rsidR="00480D5C" w14:paraId="21D5EAF4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F22B4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18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33DCB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47564586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53B60909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0A70D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09857291" w14:textId="6EC610D5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- 64.11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8E56A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64,11</w:t>
            </w:r>
          </w:p>
        </w:tc>
      </w:tr>
      <w:tr w:rsidR="00480D5C" w14:paraId="30457F2B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34525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18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06040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Delfarm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3995FDB" w14:textId="77777777" w:rsidR="00480D5C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sz w:val="22"/>
                <w:szCs w:val="22"/>
              </w:rPr>
              <w:t>Św.Teresy</w:t>
            </w:r>
            <w:proofErr w:type="spellEnd"/>
            <w:r w:rsidRPr="00480D5C">
              <w:rPr>
                <w:rFonts w:ascii="Arial" w:hAnsi="Arial" w:cs="Arial"/>
                <w:sz w:val="22"/>
                <w:szCs w:val="22"/>
              </w:rPr>
              <w:t xml:space="preserve"> od Dzieciatka Jezus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111</w:t>
            </w:r>
          </w:p>
          <w:p w14:paraId="2DFEF78D" w14:textId="0EBE44F4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91-222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55FB2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296BAF65" w14:textId="45957850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480FF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480D5C" w14:paraId="3CE426B2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C67DD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19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981EB" w14:textId="153036DB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7319FF4A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4763C1CD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BEB23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90EC27E" w14:textId="6704FB5C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840A1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0D5C" w14:paraId="077CF2BE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D5C13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19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1FD78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Lek S.A.</w:t>
            </w:r>
          </w:p>
          <w:p w14:paraId="7755EA1D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Podlipie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36034EC0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95-010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Stryków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66E2E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37F0EB1A" w14:textId="40E87B13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- 97.19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805A2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97,19</w:t>
            </w:r>
          </w:p>
        </w:tc>
      </w:tr>
      <w:tr w:rsidR="00480D5C" w14:paraId="522114D9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92329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lastRenderedPageBreak/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20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6C851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Nobipharm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77F9EE5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Rydygiera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8</w:t>
            </w:r>
          </w:p>
          <w:p w14:paraId="05FF9E5F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01-793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B3AE8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3A6B5A8F" w14:textId="247DB23B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DF4B1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0D5C" w14:paraId="08ED6C27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83C81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23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5FBE7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0ACD9AFF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0CBFE675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E891C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38F8C45C" w14:textId="65979D68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1DD8E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0D5C" w14:paraId="432A1494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AC64C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24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18F2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Inpharm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DA7AC65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Strumykowa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28/11</w:t>
            </w:r>
          </w:p>
          <w:p w14:paraId="448D662C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03-138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2A4AA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7F958AC2" w14:textId="055EA0FC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- 99.39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94072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99,39</w:t>
            </w:r>
          </w:p>
        </w:tc>
      </w:tr>
      <w:tr w:rsidR="00480D5C" w14:paraId="08AEA431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45053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24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A62D5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Delfarm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35E67B0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sz w:val="22"/>
                <w:szCs w:val="22"/>
              </w:rPr>
              <w:t>Św.Teresy</w:t>
            </w:r>
            <w:proofErr w:type="spellEnd"/>
            <w:r w:rsidRPr="00480D5C">
              <w:rPr>
                <w:rFonts w:ascii="Arial" w:hAnsi="Arial" w:cs="Arial"/>
                <w:sz w:val="22"/>
                <w:szCs w:val="22"/>
              </w:rPr>
              <w:t xml:space="preserve"> od Dzieciatka Jezus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111</w:t>
            </w:r>
          </w:p>
          <w:p w14:paraId="57BC8A67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91-222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5D6B0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7716657C" w14:textId="6F83BB50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03E9C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0D5C" w14:paraId="534F7A1C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DA426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25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F1010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7947E983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Jana Kazimierza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56D62D2A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01-248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101A1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718F97B8" w14:textId="79F9E3B1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C6A87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0D5C" w14:paraId="4A83E979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C5F70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25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6084F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26697027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36005D83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953E4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47104028" w14:textId="75C82892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- 91.32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A2901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91,32</w:t>
            </w:r>
          </w:p>
        </w:tc>
      </w:tr>
      <w:tr w:rsidR="00480D5C" w14:paraId="4EFA874A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0A631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25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47A78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Delfarm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BAB312C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sz w:val="22"/>
                <w:szCs w:val="22"/>
              </w:rPr>
              <w:t>Św.Teresy</w:t>
            </w:r>
            <w:proofErr w:type="spellEnd"/>
            <w:r w:rsidRPr="00480D5C">
              <w:rPr>
                <w:rFonts w:ascii="Arial" w:hAnsi="Arial" w:cs="Arial"/>
                <w:sz w:val="22"/>
                <w:szCs w:val="22"/>
              </w:rPr>
              <w:t xml:space="preserve"> od Dzieciatka Jezus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111</w:t>
            </w:r>
          </w:p>
          <w:p w14:paraId="218A4E30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91-222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E69E3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E63BD0" w14:textId="38A41D22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- 82.50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17322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82,50</w:t>
            </w:r>
          </w:p>
        </w:tc>
      </w:tr>
      <w:tr w:rsidR="00480D5C" w14:paraId="65007602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4F49A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25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8A62B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 Hurtownia Farmaceutyczna</w:t>
            </w:r>
          </w:p>
          <w:p w14:paraId="1C9B7A98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13BACAD3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BE69B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0003BD93" w14:textId="5D30D658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- 70.08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C575E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70,08</w:t>
            </w:r>
          </w:p>
        </w:tc>
      </w:tr>
      <w:tr w:rsidR="00480D5C" w14:paraId="10E50284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C0F9E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26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FFD50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 Hurtownia Farmaceutyczna</w:t>
            </w:r>
          </w:p>
          <w:p w14:paraId="0495A289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7B890548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54277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29C9F1B" w14:textId="38EA8CB8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0A3B3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0D5C" w14:paraId="4813A62B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E386D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26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78976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 z o. o.</w:t>
            </w:r>
          </w:p>
          <w:p w14:paraId="799141DD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Wolskie, </w:t>
            </w:r>
            <w:proofErr w:type="spellStart"/>
            <w:r w:rsidRPr="00480D5C">
              <w:rPr>
                <w:rFonts w:ascii="Arial" w:hAnsi="Arial" w:cs="Arial"/>
                <w:sz w:val="22"/>
                <w:szCs w:val="22"/>
              </w:rPr>
              <w:t>ul.Wolska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5498BEDC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07C59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02DED644" w14:textId="45739DFB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- 87.71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EA819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87,71</w:t>
            </w:r>
          </w:p>
        </w:tc>
      </w:tr>
      <w:tr w:rsidR="00480D5C" w14:paraId="57AA768E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F4333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28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1D358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 Hurtownia Farmaceutyczna</w:t>
            </w:r>
          </w:p>
          <w:p w14:paraId="56E5AC50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44104EA1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6C8D6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40A560F6" w14:textId="656ACE3C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59B7B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0D5C" w14:paraId="65BFBF3B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2FA41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28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77332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532B0800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34DEC2BD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95F2A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60E1A539" w14:textId="610388F1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- 99.03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C705F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99,03</w:t>
            </w:r>
          </w:p>
        </w:tc>
      </w:tr>
      <w:tr w:rsidR="00480D5C" w14:paraId="1D100D19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828A8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28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C6FED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20BEA819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4D43881F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608B7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32C9DA37" w14:textId="7FB4B162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- 97.16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5385D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97,16</w:t>
            </w:r>
          </w:p>
        </w:tc>
      </w:tr>
      <w:tr w:rsidR="00480D5C" w14:paraId="4FDC3A9A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32C3C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28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4BD75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Neuca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30F50C2B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sz w:val="22"/>
                <w:szCs w:val="22"/>
              </w:rPr>
              <w:t>Szodsa</w:t>
            </w:r>
            <w:proofErr w:type="spellEnd"/>
            <w:r w:rsidRPr="00480D5C">
              <w:rPr>
                <w:rFonts w:ascii="Arial" w:hAnsi="Arial" w:cs="Arial"/>
                <w:sz w:val="22"/>
                <w:szCs w:val="22"/>
              </w:rPr>
              <w:t xml:space="preserve"> Bydgoska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58</w:t>
            </w:r>
          </w:p>
          <w:p w14:paraId="43E09F38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FA4F9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1B48F9C4" w14:textId="4C894818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- 75.56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2A68C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75,56</w:t>
            </w:r>
          </w:p>
        </w:tc>
      </w:tr>
      <w:tr w:rsidR="00480D5C" w14:paraId="3F499157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0F572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28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4E589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7A36B1C7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1F4F068C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CF8F3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35BAE806" w14:textId="0C88BFA6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40CBD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480D5C" w14:paraId="1BEA353D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998EA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29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29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C0878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0BEDDE08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3F6B84E4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5F6D0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1AD5EA35" w14:textId="59578494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6C2C1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0D5C" w14:paraId="02A64EAC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937CF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29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29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EC117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 </w:t>
            </w: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Hurtownia Farmaceutyczna</w:t>
            </w:r>
          </w:p>
          <w:p w14:paraId="32324E60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4EF57A23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30F93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3A5B7292" w14:textId="675A4341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lastRenderedPageBreak/>
              <w:t>1 - Cena - 69.64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72D6B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lastRenderedPageBreak/>
              <w:t xml:space="preserve">  69,64</w:t>
            </w:r>
          </w:p>
        </w:tc>
      </w:tr>
      <w:tr w:rsidR="00480D5C" w14:paraId="0060693E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4C612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30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F731D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437FF075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1E3898F0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C3DA0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7C500042" w14:textId="180930A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6D259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0D5C" w14:paraId="3CB12784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218E3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30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17A23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 Hurtownia Farmaceutyczna</w:t>
            </w:r>
          </w:p>
          <w:p w14:paraId="10673F01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63E8CE6D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D807F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75441F6A" w14:textId="0BF4FD7E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- 89.08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62689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89,08</w:t>
            </w:r>
          </w:p>
        </w:tc>
      </w:tr>
      <w:tr w:rsidR="00480D5C" w14:paraId="282E1CE1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5D34F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30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86E2A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1C3733D3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0CCBF514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255D9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0785C86D" w14:textId="2B276B0B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- 83.56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6AE01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83,56</w:t>
            </w:r>
          </w:p>
        </w:tc>
      </w:tr>
      <w:tr w:rsidR="00480D5C" w14:paraId="2A08C58E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6A647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30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5B0A8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Neuca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7B870614" w14:textId="60307BFC" w:rsidR="00480D5C" w:rsidRPr="007D7932" w:rsidRDefault="00D35A98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Szosa</w:t>
            </w:r>
            <w:r w:rsidR="00480D5C" w:rsidRPr="00480D5C">
              <w:rPr>
                <w:rFonts w:ascii="Arial" w:hAnsi="Arial" w:cs="Arial"/>
                <w:sz w:val="22"/>
                <w:szCs w:val="22"/>
              </w:rPr>
              <w:t xml:space="preserve"> Bydgoska</w:t>
            </w:r>
            <w:r w:rsidR="00480D5C"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80D5C" w:rsidRPr="00480D5C">
              <w:rPr>
                <w:rFonts w:ascii="Arial" w:hAnsi="Arial" w:cs="Arial"/>
                <w:sz w:val="22"/>
                <w:szCs w:val="22"/>
              </w:rPr>
              <w:t>58</w:t>
            </w:r>
          </w:p>
          <w:p w14:paraId="0601206F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D5E04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7445FCD7" w14:textId="65E418EE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1BEFD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480D5C" w14:paraId="377D2677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FA3AA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31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68ABE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Neuca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1685A100" w14:textId="3B1C86B6" w:rsidR="00480D5C" w:rsidRPr="007D7932" w:rsidRDefault="00D35A98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Szosa</w:t>
            </w:r>
            <w:r w:rsidR="00480D5C" w:rsidRPr="00480D5C">
              <w:rPr>
                <w:rFonts w:ascii="Arial" w:hAnsi="Arial" w:cs="Arial"/>
                <w:sz w:val="22"/>
                <w:szCs w:val="22"/>
              </w:rPr>
              <w:t xml:space="preserve"> Bydgoska</w:t>
            </w:r>
            <w:r w:rsidR="00480D5C"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80D5C" w:rsidRPr="00480D5C">
              <w:rPr>
                <w:rFonts w:ascii="Arial" w:hAnsi="Arial" w:cs="Arial"/>
                <w:sz w:val="22"/>
                <w:szCs w:val="22"/>
              </w:rPr>
              <w:t>58</w:t>
            </w:r>
          </w:p>
          <w:p w14:paraId="1F7E27C9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6E122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45C918FE" w14:textId="022CAD74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0B358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0D5C" w14:paraId="4A94A62A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9617F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31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E1CCD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 z o. o.</w:t>
            </w:r>
          </w:p>
          <w:p w14:paraId="6883D23E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Wolskie, </w:t>
            </w:r>
            <w:proofErr w:type="spellStart"/>
            <w:r w:rsidRPr="00480D5C">
              <w:rPr>
                <w:rFonts w:ascii="Arial" w:hAnsi="Arial" w:cs="Arial"/>
                <w:sz w:val="22"/>
                <w:szCs w:val="22"/>
              </w:rPr>
              <w:t>ul.Wolska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24257256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02F9B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4BA0109A" w14:textId="2DF78C5A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- 88.75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9C919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88,75</w:t>
            </w:r>
          </w:p>
        </w:tc>
      </w:tr>
      <w:tr w:rsidR="00480D5C" w14:paraId="5E37A387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76A2E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31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14724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0AC32784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Jana Kazimierza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7BCFBB1B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01-248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74F43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6B49F7F0" w14:textId="0D634B95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- 72.14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99938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72,14</w:t>
            </w:r>
          </w:p>
        </w:tc>
      </w:tr>
      <w:tr w:rsidR="00480D5C" w14:paraId="724425E8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95600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31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4FD51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 Hurtownia Farmaceutyczna</w:t>
            </w:r>
          </w:p>
          <w:p w14:paraId="5C66D28F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6FA89263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FCC74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3104C305" w14:textId="29BF0C83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- 70.08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A75C1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70,08</w:t>
            </w:r>
          </w:p>
        </w:tc>
      </w:tr>
      <w:tr w:rsidR="00480D5C" w14:paraId="53D4AB3D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F2959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31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1FCBF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2599F4D2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1E51D011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531F2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43A7E35C" w14:textId="71887B0A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- 68.72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A0954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68,72</w:t>
            </w:r>
          </w:p>
        </w:tc>
      </w:tr>
      <w:tr w:rsidR="00480D5C" w14:paraId="0995F241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A2731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31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E4916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27C69301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0802682E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2CB2A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F6365E1" w14:textId="42B9E429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- 68.65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85949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68,65</w:t>
            </w:r>
          </w:p>
        </w:tc>
      </w:tr>
      <w:tr w:rsidR="00480D5C" w14:paraId="09C17388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CD286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33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51466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 z o. o.</w:t>
            </w:r>
          </w:p>
          <w:p w14:paraId="01AC9654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Wolskie, </w:t>
            </w:r>
            <w:proofErr w:type="spellStart"/>
            <w:r w:rsidRPr="00480D5C">
              <w:rPr>
                <w:rFonts w:ascii="Arial" w:hAnsi="Arial" w:cs="Arial"/>
                <w:sz w:val="22"/>
                <w:szCs w:val="22"/>
              </w:rPr>
              <w:t>ul.Wolska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550FBF00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EA30B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81F3C77" w14:textId="5ACF9B88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F8D6D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0D5C" w14:paraId="63185E37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9CF38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33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F74A2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5CFA23CC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Jana Kazimierza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033C24C0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01-248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B8525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355A92D9" w14:textId="2011D9C1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- 99.96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0520B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99,96</w:t>
            </w:r>
          </w:p>
        </w:tc>
      </w:tr>
      <w:tr w:rsidR="00480D5C" w14:paraId="24E4BDA2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34550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33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6E608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 Hurtownia Farmaceutyczna</w:t>
            </w:r>
          </w:p>
          <w:p w14:paraId="12137DD3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10CED4FC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8FC46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CD7D0B" w14:textId="6B8FD9F2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- 97.46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3035D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97,46</w:t>
            </w:r>
          </w:p>
        </w:tc>
      </w:tr>
      <w:tr w:rsidR="00480D5C" w14:paraId="6E3E09F5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BC830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33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BDF8F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Neuca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7DCC502E" w14:textId="6875550E" w:rsidR="00480D5C" w:rsidRPr="007D7932" w:rsidRDefault="00D35A98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Szosa</w:t>
            </w:r>
            <w:r w:rsidR="00480D5C" w:rsidRPr="00480D5C">
              <w:rPr>
                <w:rFonts w:ascii="Arial" w:hAnsi="Arial" w:cs="Arial"/>
                <w:sz w:val="22"/>
                <w:szCs w:val="22"/>
              </w:rPr>
              <w:t xml:space="preserve"> Bydgoska</w:t>
            </w:r>
            <w:r w:rsidR="00480D5C"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80D5C" w:rsidRPr="00480D5C">
              <w:rPr>
                <w:rFonts w:ascii="Arial" w:hAnsi="Arial" w:cs="Arial"/>
                <w:sz w:val="22"/>
                <w:szCs w:val="22"/>
              </w:rPr>
              <w:t>58</w:t>
            </w:r>
          </w:p>
          <w:p w14:paraId="222CEFBF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6EB43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30F62FC1" w14:textId="55E2B782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- 96.10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2CFE2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96,10</w:t>
            </w:r>
          </w:p>
        </w:tc>
      </w:tr>
      <w:tr w:rsidR="00480D5C" w14:paraId="38D97B67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0FBC1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33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70FC6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11451804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22B71950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19D9B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6552CCF4" w14:textId="1F9C5EE8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- 96.03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DA401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96,03</w:t>
            </w:r>
          </w:p>
        </w:tc>
      </w:tr>
      <w:tr w:rsidR="00480D5C" w14:paraId="0940E322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FEB5F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33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563E5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41660D80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0320C204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lastRenderedPageBreak/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2D06A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1ABFD71E" w14:textId="6C382D68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- 95.18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C4E33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95,18</w:t>
            </w:r>
          </w:p>
        </w:tc>
      </w:tr>
      <w:tr w:rsidR="00480D5C" w14:paraId="1DDAAD1F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3259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34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62D24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Lek S.A.</w:t>
            </w:r>
          </w:p>
          <w:p w14:paraId="258E8962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Podlipie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68393D21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95-010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Stryków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05936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B1498" w14:textId="3272400F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203DB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0D5C" w14:paraId="127BC39D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03974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34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90402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2CBBBE02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3975212D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5E016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869C01" w14:textId="623B5DAF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- 77.73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BB858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77,73</w:t>
            </w:r>
          </w:p>
        </w:tc>
      </w:tr>
      <w:tr w:rsidR="00480D5C" w14:paraId="7D9B5C5F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C27FE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35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6F977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MiP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Pharma Polska Sp. z o.o.</w:t>
            </w:r>
          </w:p>
          <w:p w14:paraId="1B7D1AEE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Orzechowa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5</w:t>
            </w:r>
          </w:p>
          <w:p w14:paraId="297EE7FE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80-175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Gdańsk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922BF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0496B25A" w14:textId="1CF279D8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4C737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0D5C" w14:paraId="75829FB9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3AF15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35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09B28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5EDD4843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134</w:t>
            </w:r>
          </w:p>
          <w:p w14:paraId="6A2A208F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02-305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6762B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6D2FEF34" w14:textId="4EC5A98D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- 95.76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89540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95,76</w:t>
            </w:r>
          </w:p>
        </w:tc>
      </w:tr>
      <w:tr w:rsidR="00480D5C" w14:paraId="0CD4575C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48763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37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37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A9D5C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44939555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134</w:t>
            </w:r>
          </w:p>
          <w:p w14:paraId="6CD4BF95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02-305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D2B67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38C6B1F0" w14:textId="5A5F9D2A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512F0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0D5C" w14:paraId="33F2B4C0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8138D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37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37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2EBBB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369A20CD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Jana Kazimierza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51E93755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01-248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64F70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FC9011" w14:textId="7716CB68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- 94.31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FD45C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94,31</w:t>
            </w:r>
          </w:p>
        </w:tc>
      </w:tr>
      <w:tr w:rsidR="00480D5C" w14:paraId="1A971816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CEFBD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37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37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5CBCC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 Hurtownia Farmaceutyczna</w:t>
            </w:r>
          </w:p>
          <w:p w14:paraId="3E783C69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25B24B48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796B2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43FED968" w14:textId="7BA262DC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- 93.96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732DD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93,96</w:t>
            </w:r>
          </w:p>
        </w:tc>
      </w:tr>
      <w:tr w:rsidR="00480D5C" w14:paraId="20D89F1C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BAED5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39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39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EE784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73646707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6DD15A99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1636C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8D7E85" w14:textId="36C4F254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B6D30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0D5C" w14:paraId="2DADF48A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CB264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39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39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4692A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1B34B00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2650F134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6BA19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0A422632" w14:textId="309FF715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- 83.47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FF886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83,47</w:t>
            </w:r>
          </w:p>
        </w:tc>
      </w:tr>
      <w:tr w:rsidR="00480D5C" w14:paraId="7E07A3C5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B0D08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39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39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F968A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33BF1389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445D3BB9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F7BA4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47C8F096" w14:textId="5FADFFE9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- 75.25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2962B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75,25</w:t>
            </w:r>
          </w:p>
        </w:tc>
      </w:tr>
      <w:tr w:rsidR="00480D5C" w14:paraId="7DDAFFEE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2A699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39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39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DE085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 Hurtownia Farmaceutyczna</w:t>
            </w:r>
          </w:p>
          <w:p w14:paraId="7E7B3D35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58E813DD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49DD2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A4ED7A1" w14:textId="6B770EED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- 75.25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32D3B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75,25</w:t>
            </w:r>
          </w:p>
        </w:tc>
      </w:tr>
      <w:tr w:rsidR="00480D5C" w14:paraId="2E39083E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942F3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39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39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A36EC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6409E2FC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6A55C313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2BCF0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77298E75" w14:textId="67A767B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- 73.26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B278D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73,26</w:t>
            </w:r>
          </w:p>
        </w:tc>
      </w:tr>
      <w:tr w:rsidR="00480D5C" w14:paraId="5DCAA242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BFF57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41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F6C72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5DB021F6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134</w:t>
            </w:r>
          </w:p>
          <w:p w14:paraId="4913D553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02-305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176EA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18EBADC4" w14:textId="7BCD51A1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5FF2A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0D5C" w14:paraId="1E32807F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F9A10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41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63AB7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2E8775B1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1DBAE0D8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C9AF6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25507445" w14:textId="2EFBB85D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- 83.48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93E94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83,48</w:t>
            </w:r>
          </w:p>
        </w:tc>
      </w:tr>
      <w:tr w:rsidR="00480D5C" w14:paraId="3E916A94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83B9E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41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3C7B5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 Hurtownia Farmaceutyczna</w:t>
            </w:r>
          </w:p>
          <w:p w14:paraId="25614425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1F800DAB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7C33B" w14:textId="77777777" w:rsidR="00F459AF" w:rsidRDefault="00F459AF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0E9924E0" w14:textId="6F31744E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- 67.24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8715B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67,24</w:t>
            </w:r>
          </w:p>
        </w:tc>
      </w:tr>
      <w:tr w:rsidR="00480D5C" w14:paraId="2576F4CA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28448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42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9BA2A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50B7A869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30C4A51A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50A8C" w14:textId="77777777" w:rsidR="00175E87" w:rsidRDefault="00175E87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02FEB1F0" w14:textId="1C7F09BB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CEF58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0D5C" w14:paraId="735B9620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9B07D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42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493B6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7E7380F5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134</w:t>
            </w:r>
          </w:p>
          <w:p w14:paraId="30274106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lastRenderedPageBreak/>
              <w:t>02-305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9D49B" w14:textId="77777777" w:rsidR="00175E87" w:rsidRDefault="00175E87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6CF64D22" w14:textId="66927EDD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- 91.69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9F5E8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91,69</w:t>
            </w:r>
          </w:p>
        </w:tc>
      </w:tr>
      <w:tr w:rsidR="00480D5C" w14:paraId="7E8242FC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B4975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42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DBC7C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Neuca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3A14B69E" w14:textId="3408A763" w:rsidR="00480D5C" w:rsidRPr="007D7932" w:rsidRDefault="00D35A98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Szosa</w:t>
            </w:r>
            <w:r w:rsidR="00480D5C" w:rsidRPr="00480D5C">
              <w:rPr>
                <w:rFonts w:ascii="Arial" w:hAnsi="Arial" w:cs="Arial"/>
                <w:sz w:val="22"/>
                <w:szCs w:val="22"/>
              </w:rPr>
              <w:t xml:space="preserve"> Bydgoska</w:t>
            </w:r>
            <w:r w:rsidR="00480D5C"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80D5C" w:rsidRPr="00480D5C">
              <w:rPr>
                <w:rFonts w:ascii="Arial" w:hAnsi="Arial" w:cs="Arial"/>
                <w:sz w:val="22"/>
                <w:szCs w:val="22"/>
              </w:rPr>
              <w:t>58</w:t>
            </w:r>
          </w:p>
          <w:p w14:paraId="47AE8F82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C8B32" w14:textId="77777777" w:rsidR="00175E87" w:rsidRDefault="00175E87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0EC44C57" w14:textId="02FDFC81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- 66.00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15E7B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66,00</w:t>
            </w:r>
          </w:p>
        </w:tc>
      </w:tr>
      <w:tr w:rsidR="00480D5C" w14:paraId="219166FC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0C77D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43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1EFAF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954EE49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6A461499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3E086" w14:textId="77777777" w:rsidR="00175E87" w:rsidRDefault="00175E87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1D91269F" w14:textId="1604EF0F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370F6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0D5C" w14:paraId="300AD8EE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8E50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43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878D1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Sanofi - </w:t>
            </w: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Aventis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96FB708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Bonifraterska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6DCD5DDC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00-203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2C425" w14:textId="77777777" w:rsidR="00175E87" w:rsidRDefault="00175E87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96A459" w14:textId="6AD958DB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- 97.91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BEC0A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97,91</w:t>
            </w:r>
          </w:p>
        </w:tc>
      </w:tr>
      <w:tr w:rsidR="00480D5C" w14:paraId="3731AB80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0FD21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43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B949C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 Hurtownia Farmaceutyczna</w:t>
            </w:r>
          </w:p>
          <w:p w14:paraId="6730F24C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5BCC2E57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5E82D" w14:textId="77777777" w:rsidR="00175E87" w:rsidRDefault="00175E87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431AAC8D" w14:textId="499B7936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- 91.36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A7B1B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91,36</w:t>
            </w:r>
          </w:p>
        </w:tc>
      </w:tr>
      <w:tr w:rsidR="00480D5C" w14:paraId="04907E72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D2E89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43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EF9DD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610460AF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7FFE0BC3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9634D" w14:textId="77777777" w:rsidR="00175E87" w:rsidRDefault="00175E87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0163126" w14:textId="68290533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- 64.41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85BA3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64,41</w:t>
            </w:r>
          </w:p>
        </w:tc>
      </w:tr>
      <w:tr w:rsidR="00480D5C" w14:paraId="09802FEC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F8334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44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926AD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13FD8AF3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00C8466D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84A99" w14:textId="77777777" w:rsidR="00175E87" w:rsidRDefault="00175E87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1E427547" w14:textId="4B23386B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9E8AD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0D5C" w14:paraId="3040E579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B1E5E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44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8C760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085595CE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5660B0D7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CB498" w14:textId="77777777" w:rsidR="00175E87" w:rsidRDefault="00175E87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6CFA00" w14:textId="07928E60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- 74.81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FC04C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74,81</w:t>
            </w:r>
          </w:p>
        </w:tc>
      </w:tr>
      <w:tr w:rsidR="00480D5C" w14:paraId="2E634D73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01FD5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44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21628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37D8C5F6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122F4882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DD183" w14:textId="77777777" w:rsidR="00175E87" w:rsidRDefault="00175E87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3AFD6A69" w14:textId="1158FC25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- 72.82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8070D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72,82</w:t>
            </w:r>
          </w:p>
        </w:tc>
      </w:tr>
      <w:tr w:rsidR="00480D5C" w14:paraId="12D79B9A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EF272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46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7C5B3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08F8260B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Jana Kazimierza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32D82872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01-248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1C4C4" w14:textId="77777777" w:rsidR="00175E87" w:rsidRDefault="00175E87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29947CF3" w14:textId="7BEB5FA9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A4075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0D5C" w14:paraId="346486B2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92747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46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4C1CE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70EBF524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27286934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86DE5" w14:textId="77777777" w:rsidR="00175E87" w:rsidRDefault="00175E87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458C4EF" w14:textId="17A65C1C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- 97.11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7E4E1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97,11</w:t>
            </w:r>
          </w:p>
        </w:tc>
      </w:tr>
      <w:tr w:rsidR="00480D5C" w14:paraId="33AA7EB7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0375B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46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8459F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1483BB02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1CA9F1D4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026FD" w14:textId="77777777" w:rsidR="00175E87" w:rsidRDefault="00175E87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3EAF0B09" w14:textId="7E0CCE38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- 95.27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73AE0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95,27</w:t>
            </w:r>
          </w:p>
        </w:tc>
      </w:tr>
      <w:tr w:rsidR="00480D5C" w14:paraId="7B49EE60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BF611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47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BBDDE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149FE9BC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55D67CFB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BAB12" w14:textId="77777777" w:rsidR="00175E87" w:rsidRDefault="00175E87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20857F0E" w14:textId="39F4A070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7F5B5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0D5C" w14:paraId="735A6CB8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ADFF8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47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F1A1C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1C19AF64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206A55B0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F7C2B" w14:textId="77777777" w:rsidR="00175E87" w:rsidRDefault="00175E87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2A6609EB" w14:textId="529ECF31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- 98.23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75311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98,23</w:t>
            </w:r>
          </w:p>
        </w:tc>
      </w:tr>
      <w:tr w:rsidR="00480D5C" w14:paraId="5784F327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9BBDD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47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8F236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 Hurtownia Farmaceutyczna</w:t>
            </w:r>
          </w:p>
          <w:p w14:paraId="31F0F53C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03FCBCB1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1874F" w14:textId="77777777" w:rsidR="00175E87" w:rsidRDefault="00175E87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11DF8721" w14:textId="02CB50A5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- 95.86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FB2A3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95,86</w:t>
            </w:r>
          </w:p>
        </w:tc>
      </w:tr>
      <w:tr w:rsidR="00480D5C" w14:paraId="08F22F68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0F424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47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2BBCE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1AFBA68E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43314B76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BB575" w14:textId="77777777" w:rsidR="00175E87" w:rsidRDefault="00175E87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528B858" w14:textId="0310B27A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- 93.15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4F6F1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93,15</w:t>
            </w:r>
          </w:p>
        </w:tc>
      </w:tr>
      <w:tr w:rsidR="00480D5C" w14:paraId="6C1F9298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15091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47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CB5D4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- </w:t>
            </w: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EE82FC0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ul. 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0C7CB943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1E033" w14:textId="77777777" w:rsidR="00175E87" w:rsidRDefault="00175E87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27DBF105" w14:textId="1A8D19C2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- 77.10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A10B4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77,10</w:t>
            </w:r>
          </w:p>
        </w:tc>
      </w:tr>
      <w:tr w:rsidR="00480D5C" w14:paraId="74CFD150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7BCD2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48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37178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1BC4F6BE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6E3A8AF2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C8ECC" w14:textId="77777777" w:rsidR="00175E87" w:rsidRDefault="00175E87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F16165" w14:textId="58A2CB42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246B9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0D5C" w14:paraId="13B7F248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DED69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lastRenderedPageBreak/>
              <w:t>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48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9BF05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Neuca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5711EF8B" w14:textId="29B3DD14" w:rsidR="00480D5C" w:rsidRPr="007D7932" w:rsidRDefault="00D35A98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Szosa</w:t>
            </w:r>
            <w:r w:rsidR="00480D5C" w:rsidRPr="00480D5C">
              <w:rPr>
                <w:rFonts w:ascii="Arial" w:hAnsi="Arial" w:cs="Arial"/>
                <w:sz w:val="22"/>
                <w:szCs w:val="22"/>
              </w:rPr>
              <w:t xml:space="preserve"> Bydgoska</w:t>
            </w:r>
            <w:r w:rsidR="00480D5C"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80D5C" w:rsidRPr="00480D5C">
              <w:rPr>
                <w:rFonts w:ascii="Arial" w:hAnsi="Arial" w:cs="Arial"/>
                <w:sz w:val="22"/>
                <w:szCs w:val="22"/>
              </w:rPr>
              <w:t>58</w:t>
            </w:r>
          </w:p>
          <w:p w14:paraId="661F8155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B1FE2" w14:textId="77777777" w:rsidR="00175E87" w:rsidRDefault="00175E87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61B191EA" w14:textId="11DF1090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- 98.37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79765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98,37</w:t>
            </w:r>
          </w:p>
        </w:tc>
      </w:tr>
      <w:tr w:rsidR="00480D5C" w14:paraId="6C63F91C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67FE9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48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5D99F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77AA89A4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646F5375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508AB" w14:textId="77777777" w:rsidR="00175E87" w:rsidRDefault="00175E87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1DE1AB83" w14:textId="3552E41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- 97.42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D8BAA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97,42</w:t>
            </w:r>
          </w:p>
        </w:tc>
      </w:tr>
      <w:tr w:rsidR="00480D5C" w14:paraId="5297A03C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886DB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48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A57C0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3E453292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7FB1F25D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FDC76" w14:textId="77777777" w:rsidR="00175E87" w:rsidRDefault="00175E87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68ABC621" w14:textId="042A5873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- 96.58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D301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96,58</w:t>
            </w:r>
          </w:p>
        </w:tc>
      </w:tr>
      <w:tr w:rsidR="00480D5C" w14:paraId="72D4F29A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AF398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48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FC0DE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 Hurtownia Farmaceutyczna</w:t>
            </w:r>
          </w:p>
          <w:p w14:paraId="7AE6FCC1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0A7B7ED7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F8BA8" w14:textId="77777777" w:rsidR="00175E87" w:rsidRDefault="00175E87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3EBDA1FF" w14:textId="15098CE9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- 96.47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C8DB4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96,47</w:t>
            </w:r>
          </w:p>
        </w:tc>
      </w:tr>
      <w:tr w:rsidR="00480D5C" w14:paraId="2EBBB372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F37AD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50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7C2E3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Neuca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2DBC4C8B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sz w:val="22"/>
                <w:szCs w:val="22"/>
              </w:rPr>
              <w:t>Szodsa</w:t>
            </w:r>
            <w:proofErr w:type="spellEnd"/>
            <w:r w:rsidRPr="00480D5C">
              <w:rPr>
                <w:rFonts w:ascii="Arial" w:hAnsi="Arial" w:cs="Arial"/>
                <w:sz w:val="22"/>
                <w:szCs w:val="22"/>
              </w:rPr>
              <w:t xml:space="preserve"> Bydgoska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58</w:t>
            </w:r>
          </w:p>
          <w:p w14:paraId="2BD12E50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E9D32" w14:textId="77777777" w:rsidR="00175E87" w:rsidRDefault="00175E87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12EA8749" w14:textId="11CFAF8E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4B54A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0D5C" w14:paraId="571661D0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FF4E7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50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32F9D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560670E0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50252F38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3755A" w14:textId="77777777" w:rsidR="00175E87" w:rsidRDefault="00175E87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3D915C1F" w14:textId="6531735C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- 92.05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7F6DE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92,05</w:t>
            </w:r>
          </w:p>
        </w:tc>
      </w:tr>
      <w:tr w:rsidR="00480D5C" w14:paraId="3F2CE7ED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34720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50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C52F1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7BC6C9DA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143ABC64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8AA4D" w14:textId="77777777" w:rsidR="00175E87" w:rsidRDefault="00175E87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2C59F61C" w14:textId="2C59CADF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- 91.01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36957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91,01</w:t>
            </w:r>
          </w:p>
        </w:tc>
      </w:tr>
      <w:tr w:rsidR="00480D5C" w14:paraId="16F04E06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A4737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51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AD3D5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73D7DD3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0D10F3A1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B8702" w14:textId="77777777" w:rsidR="00175E87" w:rsidRDefault="00175E87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E5F1139" w14:textId="2C3A04EB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49838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0D5C" w14:paraId="221124A2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E0012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51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563C0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 Hurtownia Farmaceutyczna</w:t>
            </w:r>
          </w:p>
          <w:p w14:paraId="5C50850E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180D4ECB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CEFA5" w14:textId="77777777" w:rsidR="00175E87" w:rsidRDefault="00175E87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947A04" w14:textId="28D73730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- 91.53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9D51A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91,53</w:t>
            </w:r>
          </w:p>
        </w:tc>
      </w:tr>
      <w:tr w:rsidR="00480D5C" w14:paraId="455B87EF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71AB2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51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7C8D9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293110CA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5A5DD4B2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8FAA3" w14:textId="77777777" w:rsidR="00175E87" w:rsidRDefault="00175E87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B59D29" w14:textId="65328A85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- 69.70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B0855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69,70</w:t>
            </w:r>
          </w:p>
        </w:tc>
      </w:tr>
      <w:tr w:rsidR="00480D5C" w14:paraId="2E60C03F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ABA9B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52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5C3E4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 Hurtownia Farmaceutyczna</w:t>
            </w:r>
          </w:p>
          <w:p w14:paraId="5348FE22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324A4561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EEE39" w14:textId="77777777" w:rsidR="00175E87" w:rsidRDefault="00175E87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546AB6" w14:textId="10B435C1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EA51A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0D5C" w14:paraId="47D2EAE3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BF6A5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52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1F5E7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 z o. o.</w:t>
            </w:r>
          </w:p>
          <w:p w14:paraId="3E737037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Wolskie, </w:t>
            </w:r>
            <w:proofErr w:type="spellStart"/>
            <w:r w:rsidRPr="00480D5C">
              <w:rPr>
                <w:rFonts w:ascii="Arial" w:hAnsi="Arial" w:cs="Arial"/>
                <w:sz w:val="22"/>
                <w:szCs w:val="22"/>
              </w:rPr>
              <w:t>ul.Wolska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6DA4CAE4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AA689" w14:textId="77777777" w:rsidR="00175E87" w:rsidRDefault="00175E87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086FA8" w14:textId="5C85FAFD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07059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0D5C" w14:paraId="1197546B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9D751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52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5F187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Neuca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04DF9D3E" w14:textId="2036875C" w:rsidR="00480D5C" w:rsidRPr="007D7932" w:rsidRDefault="00D35A98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Szosa</w:t>
            </w:r>
            <w:r w:rsidR="00480D5C" w:rsidRPr="00480D5C">
              <w:rPr>
                <w:rFonts w:ascii="Arial" w:hAnsi="Arial" w:cs="Arial"/>
                <w:sz w:val="22"/>
                <w:szCs w:val="22"/>
              </w:rPr>
              <w:t xml:space="preserve"> Bydgoska</w:t>
            </w:r>
            <w:r w:rsidR="00480D5C"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80D5C" w:rsidRPr="00480D5C">
              <w:rPr>
                <w:rFonts w:ascii="Arial" w:hAnsi="Arial" w:cs="Arial"/>
                <w:sz w:val="22"/>
                <w:szCs w:val="22"/>
              </w:rPr>
              <w:t>58</w:t>
            </w:r>
          </w:p>
          <w:p w14:paraId="11A0004C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F8821" w14:textId="77777777" w:rsidR="00175E87" w:rsidRDefault="00175E87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4238183F" w14:textId="1CD39B75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- 99.04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706A8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99,04</w:t>
            </w:r>
          </w:p>
        </w:tc>
      </w:tr>
      <w:tr w:rsidR="00480D5C" w14:paraId="1C7DB445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E4A3C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52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2D6EE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43BC6178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2CF41FEC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5431A" w14:textId="77777777" w:rsidR="00175E87" w:rsidRDefault="00175E87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2C7966B8" w14:textId="721655C4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- 98.12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66D58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98,12</w:t>
            </w:r>
          </w:p>
        </w:tc>
      </w:tr>
      <w:tr w:rsidR="00480D5C" w14:paraId="5540CC78" w14:textId="77777777" w:rsidTr="00F459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972BE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0D5C">
              <w:rPr>
                <w:rFonts w:ascii="Arial" w:hAnsi="Arial" w:cs="Arial"/>
                <w:sz w:val="22"/>
                <w:szCs w:val="22"/>
              </w:rPr>
              <w:t>Zadanie nr 52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394ED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70E520E3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212B87AC" w14:textId="77777777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2AA76" w14:textId="77777777" w:rsidR="00175E87" w:rsidRDefault="00175E87" w:rsidP="006C2B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1E0097D8" w14:textId="3F4C22DF" w:rsidR="00480D5C" w:rsidRPr="007D7932" w:rsidRDefault="00480D5C" w:rsidP="006C2B6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1 - Cena - 97.18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E0274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  97,18</w:t>
            </w:r>
          </w:p>
        </w:tc>
      </w:tr>
    </w:tbl>
    <w:p w14:paraId="31F0F781" w14:textId="77777777" w:rsidR="00D64136" w:rsidRDefault="00D64136" w:rsidP="006C2B62">
      <w:pPr>
        <w:jc w:val="both"/>
        <w:rPr>
          <w:rFonts w:ascii="Arial" w:hAnsi="Arial" w:cs="Arial"/>
          <w:color w:val="000000"/>
        </w:rPr>
      </w:pPr>
    </w:p>
    <w:p w14:paraId="0453D686" w14:textId="77777777" w:rsidR="00D64136" w:rsidRDefault="00D64136" w:rsidP="006C2B62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5"/>
        <w:gridCol w:w="6095"/>
      </w:tblGrid>
      <w:tr w:rsidR="00D64136" w14:paraId="3B862830" w14:textId="77777777" w:rsidTr="00D96D2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F59912C" w14:textId="77777777" w:rsidR="00D64136" w:rsidRPr="007D7932" w:rsidRDefault="00D64136" w:rsidP="006C2B62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A230B31" w14:textId="77777777" w:rsidR="00D64136" w:rsidRPr="007D7932" w:rsidRDefault="00D64136" w:rsidP="006C2B62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6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D713835" w14:textId="77777777" w:rsidR="00D64136" w:rsidRPr="007D7932" w:rsidRDefault="00D64136" w:rsidP="006C2B62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480D5C" w14:paraId="15DE07CD" w14:textId="77777777" w:rsidTr="00D96D2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4C09899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BAAF349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Delfarm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843F8DC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sz w:val="22"/>
                <w:szCs w:val="22"/>
              </w:rPr>
              <w:t>Św.Teresy</w:t>
            </w:r>
            <w:proofErr w:type="spellEnd"/>
            <w:r w:rsidRPr="00480D5C">
              <w:rPr>
                <w:rFonts w:ascii="Arial" w:hAnsi="Arial" w:cs="Arial"/>
                <w:sz w:val="22"/>
                <w:szCs w:val="22"/>
              </w:rPr>
              <w:t xml:space="preserve"> od Dzieciatka Jezus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111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2AED263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lastRenderedPageBreak/>
              <w:t>91-222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6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7C9D7DD" w14:textId="5C0E0E58" w:rsidR="00480D5C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A27C69">
              <w:rPr>
                <w:rFonts w:ascii="Arial" w:hAnsi="Arial" w:cs="Arial"/>
                <w:sz w:val="22"/>
                <w:szCs w:val="22"/>
              </w:rPr>
              <w:lastRenderedPageBreak/>
              <w:t xml:space="preserve">Oferta odrzucona w zadaniu 18 na podstawie </w:t>
            </w:r>
            <w:r w:rsidRPr="00A27C69">
              <w:rPr>
                <w:rFonts w:ascii="Arial" w:hAnsi="Arial" w:cs="Arial"/>
                <w:b/>
                <w:sz w:val="22"/>
                <w:szCs w:val="22"/>
              </w:rPr>
              <w:t>Art. 226 ust. 1 pkt 5</w:t>
            </w:r>
            <w:r w:rsidRPr="00A27C69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A27C69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A27C69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56B0019" w14:textId="77777777" w:rsidR="00480D5C" w:rsidRPr="0013621B" w:rsidRDefault="00480D5C" w:rsidP="006C2B62">
            <w:pPr>
              <w:rPr>
                <w:rFonts w:ascii="Arial" w:hAnsi="Arial" w:cs="Arial"/>
                <w:sz w:val="12"/>
                <w:szCs w:val="12"/>
              </w:rPr>
            </w:pPr>
          </w:p>
          <w:p w14:paraId="74EF6525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1F0820C6" w14:textId="77777777" w:rsidR="00480D5C" w:rsidRPr="007D7932" w:rsidRDefault="00480D5C" w:rsidP="006C2B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lastRenderedPageBreak/>
              <w:t xml:space="preserve">W zadaniu tym oczekiwaliśmy 80 op. a 10 </w:t>
            </w:r>
            <w:proofErr w:type="spellStart"/>
            <w:r w:rsidRPr="00480D5C">
              <w:rPr>
                <w:rFonts w:ascii="Arial" w:hAnsi="Arial" w:cs="Arial"/>
                <w:sz w:val="22"/>
                <w:szCs w:val="22"/>
              </w:rPr>
              <w:t>amp</w:t>
            </w:r>
            <w:proofErr w:type="spellEnd"/>
            <w:r w:rsidRPr="00480D5C">
              <w:rPr>
                <w:rFonts w:ascii="Arial" w:hAnsi="Arial" w:cs="Arial"/>
                <w:sz w:val="22"/>
                <w:szCs w:val="22"/>
              </w:rPr>
              <w:t xml:space="preserve">./fiol. = 800 </w:t>
            </w:r>
            <w:proofErr w:type="spellStart"/>
            <w:r w:rsidRPr="00480D5C">
              <w:rPr>
                <w:rFonts w:ascii="Arial" w:hAnsi="Arial" w:cs="Arial"/>
                <w:sz w:val="22"/>
                <w:szCs w:val="22"/>
              </w:rPr>
              <w:t>amp</w:t>
            </w:r>
            <w:proofErr w:type="spellEnd"/>
            <w:r w:rsidRPr="00480D5C">
              <w:rPr>
                <w:rFonts w:ascii="Arial" w:hAnsi="Arial" w:cs="Arial"/>
                <w:sz w:val="22"/>
                <w:szCs w:val="22"/>
              </w:rPr>
              <w:t xml:space="preserve">./fiol. Firma zaoferowała opakowania po 5 </w:t>
            </w:r>
            <w:proofErr w:type="spellStart"/>
            <w:r w:rsidRPr="00480D5C">
              <w:rPr>
                <w:rFonts w:ascii="Arial" w:hAnsi="Arial" w:cs="Arial"/>
                <w:sz w:val="22"/>
                <w:szCs w:val="22"/>
              </w:rPr>
              <w:t>amp</w:t>
            </w:r>
            <w:proofErr w:type="spellEnd"/>
            <w:r w:rsidRPr="00480D5C">
              <w:rPr>
                <w:rFonts w:ascii="Arial" w:hAnsi="Arial" w:cs="Arial"/>
                <w:sz w:val="22"/>
                <w:szCs w:val="22"/>
              </w:rPr>
              <w:t xml:space="preserve">. i nie przeliczyła ilości (winna zaoferować 160 op., a zaoferowała tylko 80 op. = 400 </w:t>
            </w:r>
            <w:proofErr w:type="spellStart"/>
            <w:r w:rsidRPr="00480D5C">
              <w:rPr>
                <w:rFonts w:ascii="Arial" w:hAnsi="Arial" w:cs="Arial"/>
                <w:sz w:val="22"/>
                <w:szCs w:val="22"/>
              </w:rPr>
              <w:t>amp</w:t>
            </w:r>
            <w:proofErr w:type="spellEnd"/>
            <w:r w:rsidRPr="00480D5C">
              <w:rPr>
                <w:rFonts w:ascii="Arial" w:hAnsi="Arial" w:cs="Arial"/>
                <w:sz w:val="22"/>
                <w:szCs w:val="22"/>
              </w:rPr>
              <w:t>.)</w:t>
            </w:r>
          </w:p>
        </w:tc>
      </w:tr>
      <w:tr w:rsidR="00480D5C" w14:paraId="5D6D7BFB" w14:textId="77777777" w:rsidTr="00D96D2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1DDFBF9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lastRenderedPageBreak/>
              <w:t>6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C183149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Neuca</w:t>
            </w:r>
            <w:proofErr w:type="spellEnd"/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07278F59" w14:textId="6EB32C30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Szosa Bydgoska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3B2FAF0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6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451861A" w14:textId="5E1EBBC2" w:rsidR="00480D5C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Oferta odrzucona w zadaniu 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Pr="00480D5C">
              <w:rPr>
                <w:rFonts w:ascii="Arial" w:hAnsi="Arial" w:cs="Arial"/>
                <w:b/>
                <w:sz w:val="22"/>
                <w:szCs w:val="22"/>
              </w:rPr>
              <w:t>Art. 226 ust. 1 pkt 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6928722" w14:textId="77777777" w:rsidR="00480D5C" w:rsidRPr="0013621B" w:rsidRDefault="00480D5C" w:rsidP="006C2B62">
            <w:pPr>
              <w:rPr>
                <w:rFonts w:ascii="Arial" w:hAnsi="Arial" w:cs="Arial"/>
                <w:sz w:val="12"/>
                <w:szCs w:val="12"/>
              </w:rPr>
            </w:pPr>
          </w:p>
          <w:p w14:paraId="4E570E93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7CD6F477" w14:textId="44AEA135" w:rsidR="00480D5C" w:rsidRPr="007D7932" w:rsidRDefault="002941D3" w:rsidP="006C2B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</w:t>
            </w:r>
            <w:r w:rsidR="00480D5C" w:rsidRPr="00480D5C">
              <w:rPr>
                <w:rFonts w:ascii="Arial" w:hAnsi="Arial" w:cs="Arial"/>
                <w:sz w:val="22"/>
                <w:szCs w:val="22"/>
              </w:rPr>
              <w:t>rak wyceny pozycji 18</w:t>
            </w:r>
            <w:r w:rsidR="001C4007">
              <w:rPr>
                <w:rFonts w:ascii="Arial" w:hAnsi="Arial" w:cs="Arial"/>
                <w:sz w:val="22"/>
                <w:szCs w:val="22"/>
              </w:rPr>
              <w:t xml:space="preserve"> w zadaniu nr 30</w:t>
            </w:r>
          </w:p>
        </w:tc>
      </w:tr>
      <w:tr w:rsidR="00480D5C" w14:paraId="72A5D8BE" w14:textId="77777777" w:rsidTr="00D96D2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C3A24AC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0808945" w14:textId="77777777" w:rsidR="00D96D2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Farmacol Logistyka </w:t>
            </w:r>
          </w:p>
          <w:p w14:paraId="6D9DC82D" w14:textId="31901BA0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Sp. z o.o.</w:t>
            </w:r>
          </w:p>
          <w:p w14:paraId="5915638D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77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4990625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6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D8D7ED4" w14:textId="7719F9BA" w:rsidR="00480D5C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Oferta odrzucona w zadaniu 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Pr="00480D5C">
              <w:rPr>
                <w:rFonts w:ascii="Arial" w:hAnsi="Arial" w:cs="Arial"/>
                <w:b/>
                <w:sz w:val="22"/>
                <w:szCs w:val="22"/>
              </w:rPr>
              <w:t>Art. 226 ust. 1 pkt 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8474622" w14:textId="77777777" w:rsidR="00480D5C" w:rsidRPr="0013621B" w:rsidRDefault="00480D5C" w:rsidP="006C2B62">
            <w:pPr>
              <w:rPr>
                <w:rFonts w:ascii="Arial" w:hAnsi="Arial" w:cs="Arial"/>
                <w:sz w:val="12"/>
                <w:szCs w:val="12"/>
              </w:rPr>
            </w:pPr>
          </w:p>
          <w:p w14:paraId="415A6C41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44F7D4A7" w14:textId="015D8207" w:rsidR="00480D5C" w:rsidRPr="007D7932" w:rsidRDefault="002941D3" w:rsidP="006C2B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</w:t>
            </w:r>
            <w:r w:rsidR="00480D5C" w:rsidRPr="00480D5C">
              <w:rPr>
                <w:rFonts w:ascii="Arial" w:hAnsi="Arial" w:cs="Arial"/>
                <w:sz w:val="22"/>
                <w:szCs w:val="22"/>
              </w:rPr>
              <w:t>rak wyceny na formularzu cenowym modyfikowanym</w:t>
            </w:r>
            <w:r w:rsidR="001C400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480D5C" w14:paraId="1B257571" w14:textId="77777777" w:rsidTr="00D96D2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F78D533" w14:textId="77777777" w:rsidR="00480D5C" w:rsidRPr="007D7932" w:rsidRDefault="00480D5C" w:rsidP="006C2B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9980030" w14:textId="77777777" w:rsidR="00480D5C" w:rsidRPr="007D7932" w:rsidRDefault="00480D5C" w:rsidP="006C2B6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0D5C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174BF22E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80D5C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44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7967FCA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0D5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6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3B1413F" w14:textId="6AB315E3" w:rsidR="00480D5C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 xml:space="preserve">Oferta odrzucona w </w:t>
            </w:r>
            <w:r w:rsidRPr="00155EBD">
              <w:rPr>
                <w:rFonts w:ascii="Arial" w:hAnsi="Arial" w:cs="Arial"/>
                <w:b/>
                <w:bCs/>
                <w:sz w:val="22"/>
                <w:szCs w:val="22"/>
              </w:rPr>
              <w:t>zadaniu 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Pr="00480D5C">
              <w:rPr>
                <w:rFonts w:ascii="Arial" w:hAnsi="Arial" w:cs="Arial"/>
                <w:b/>
                <w:sz w:val="22"/>
                <w:szCs w:val="22"/>
              </w:rPr>
              <w:t>Art. 226 ust. 1 pkt 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220F810" w14:textId="77777777" w:rsidR="00480D5C" w:rsidRPr="0013621B" w:rsidRDefault="00480D5C" w:rsidP="006C2B62">
            <w:pPr>
              <w:rPr>
                <w:rFonts w:ascii="Arial" w:hAnsi="Arial" w:cs="Arial"/>
                <w:sz w:val="12"/>
                <w:szCs w:val="12"/>
              </w:rPr>
            </w:pPr>
          </w:p>
          <w:p w14:paraId="45D9400D" w14:textId="77777777" w:rsidR="00480D5C" w:rsidRPr="007D7932" w:rsidRDefault="00480D5C" w:rsidP="006C2B62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3A7AFC15" w14:textId="74970118" w:rsidR="00480D5C" w:rsidRPr="007D7932" w:rsidRDefault="00EF30BD" w:rsidP="006C2B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Zamawiający oczekiwał produktu leczniczego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CellCept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a firma zaoferowała zamiennik -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Myfanax</w:t>
            </w:r>
            <w:proofErr w:type="spellEnd"/>
          </w:p>
        </w:tc>
      </w:tr>
    </w:tbl>
    <w:p w14:paraId="0717324B" w14:textId="77777777" w:rsidR="00D64136" w:rsidRPr="00D64136" w:rsidRDefault="00D64136" w:rsidP="006C2B62">
      <w:pPr>
        <w:jc w:val="both"/>
        <w:rPr>
          <w:rFonts w:ascii="Arial" w:hAnsi="Arial" w:cs="Arial"/>
          <w:color w:val="000000"/>
        </w:rPr>
      </w:pPr>
    </w:p>
    <w:p w14:paraId="0CAFB732" w14:textId="77D6EF63" w:rsidR="00175E87" w:rsidRDefault="00175E87" w:rsidP="00175E87">
      <w:pPr>
        <w:jc w:val="both"/>
        <w:rPr>
          <w:rFonts w:ascii="Arial" w:hAnsi="Arial" w:cs="Arial"/>
          <w:bCs/>
        </w:rPr>
      </w:pPr>
      <w:r w:rsidRPr="0042078E">
        <w:rPr>
          <w:rFonts w:ascii="Arial" w:hAnsi="Arial" w:cs="Arial"/>
        </w:rPr>
        <w:t xml:space="preserve">W myśl art. 259 ustawy </w:t>
      </w:r>
      <w:proofErr w:type="spellStart"/>
      <w:r w:rsidRPr="0042078E">
        <w:rPr>
          <w:rFonts w:ascii="Arial" w:hAnsi="Arial" w:cs="Arial"/>
        </w:rPr>
        <w:t>Pzp</w:t>
      </w:r>
      <w:proofErr w:type="spellEnd"/>
      <w:r w:rsidRPr="0042078E">
        <w:rPr>
          <w:rFonts w:ascii="Arial" w:hAnsi="Arial" w:cs="Arial"/>
        </w:rPr>
        <w:t xml:space="preserve"> Zamawiający informuje, że w w/w postępowaniu przetargowym – na podstawie art. 255 pkt. 1 – </w:t>
      </w:r>
      <w:r w:rsidRPr="0042078E">
        <w:rPr>
          <w:rFonts w:ascii="Arial" w:hAnsi="Arial" w:cs="Arial"/>
          <w:b/>
          <w:u w:val="single"/>
        </w:rPr>
        <w:t xml:space="preserve">unieważnia </w:t>
      </w:r>
      <w:bookmarkStart w:id="1" w:name="_Hlk139274148"/>
      <w:r w:rsidRPr="0042078E">
        <w:rPr>
          <w:rFonts w:ascii="Arial" w:hAnsi="Arial" w:cs="Arial"/>
          <w:b/>
          <w:u w:val="single"/>
        </w:rPr>
        <w:t>zadani</w:t>
      </w:r>
      <w:bookmarkEnd w:id="1"/>
      <w:r>
        <w:rPr>
          <w:rFonts w:ascii="Arial" w:hAnsi="Arial" w:cs="Arial"/>
          <w:b/>
          <w:u w:val="single"/>
        </w:rPr>
        <w:t>e nr 45,</w:t>
      </w:r>
      <w:r>
        <w:rPr>
          <w:rFonts w:ascii="Arial" w:hAnsi="Arial" w:cs="Arial"/>
          <w:b/>
        </w:rPr>
        <w:t xml:space="preserve"> </w:t>
      </w:r>
      <w:r w:rsidRPr="0042078E">
        <w:rPr>
          <w:rFonts w:ascii="Arial" w:hAnsi="Arial" w:cs="Arial"/>
          <w:bCs/>
        </w:rPr>
        <w:t xml:space="preserve">ze względu na fakt, iż nie złożono </w:t>
      </w:r>
      <w:r w:rsidRPr="009C1CF1">
        <w:rPr>
          <w:rFonts w:ascii="Arial" w:hAnsi="Arial" w:cs="Arial"/>
          <w:bCs/>
        </w:rPr>
        <w:t>żadnej oferty</w:t>
      </w:r>
      <w:r>
        <w:rPr>
          <w:rFonts w:ascii="Arial" w:hAnsi="Arial" w:cs="Arial"/>
          <w:bCs/>
        </w:rPr>
        <w:t xml:space="preserve">. </w:t>
      </w:r>
    </w:p>
    <w:p w14:paraId="4C13B465" w14:textId="7C7D1A0E" w:rsidR="00175E87" w:rsidRPr="009C1CF1" w:rsidRDefault="00175E87" w:rsidP="00175E87">
      <w:pPr>
        <w:jc w:val="both"/>
        <w:rPr>
          <w:rFonts w:ascii="Arial" w:hAnsi="Arial" w:cs="Arial"/>
          <w:bCs/>
        </w:rPr>
      </w:pPr>
      <w:r w:rsidRPr="00CC4AAB">
        <w:rPr>
          <w:rFonts w:ascii="Arial" w:hAnsi="Arial" w:cs="Arial"/>
          <w:bCs/>
        </w:rPr>
        <w:t xml:space="preserve">Ponadto, </w:t>
      </w:r>
      <w:r w:rsidRPr="00CC4AAB">
        <w:rPr>
          <w:rFonts w:ascii="Arial" w:hAnsi="Arial" w:cs="Arial"/>
        </w:rPr>
        <w:t xml:space="preserve">na podstawie art. 255 pkt. 3 – </w:t>
      </w:r>
      <w:r w:rsidRPr="00CC4AAB">
        <w:rPr>
          <w:rFonts w:ascii="Arial" w:hAnsi="Arial" w:cs="Arial"/>
          <w:b/>
          <w:u w:val="single"/>
        </w:rPr>
        <w:t xml:space="preserve">unieważnia zadanie nr: </w:t>
      </w:r>
      <w:r w:rsidR="00CC4AAB" w:rsidRPr="00CC4AAB">
        <w:rPr>
          <w:rFonts w:ascii="Arial" w:hAnsi="Arial" w:cs="Arial"/>
          <w:b/>
          <w:u w:val="single"/>
        </w:rPr>
        <w:t>11 i 49</w:t>
      </w:r>
      <w:r w:rsidRPr="00CC4AAB">
        <w:rPr>
          <w:rFonts w:ascii="Arial" w:hAnsi="Arial" w:cs="Arial"/>
          <w:bCs/>
        </w:rPr>
        <w:t xml:space="preserve"> ze względu na fakt, iż cena lub koszt najkorzystniejszej oferty lub oferta z najniższą ceną przewyższa kwotę, którą Zamawiający zamierza przeznaczyć na sfinansowanie zamówienia.</w:t>
      </w:r>
    </w:p>
    <w:p w14:paraId="008B9254" w14:textId="77777777" w:rsidR="00175E87" w:rsidRDefault="00175E87" w:rsidP="006C2B62">
      <w:pPr>
        <w:jc w:val="both"/>
        <w:rPr>
          <w:rFonts w:ascii="Arial" w:hAnsi="Arial" w:cs="Arial"/>
          <w:b/>
          <w:bCs/>
        </w:rPr>
      </w:pPr>
    </w:p>
    <w:p w14:paraId="1FF10A3D" w14:textId="05795678" w:rsidR="009F0E5C" w:rsidRPr="00D64136" w:rsidRDefault="00D64136" w:rsidP="006C2B62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  <w:b/>
          <w:bCs/>
        </w:rPr>
        <w:t>Informacja o terminie zawarcia umowy</w:t>
      </w:r>
      <w:r w:rsidRPr="00D64136">
        <w:rPr>
          <w:rFonts w:ascii="Arial" w:hAnsi="Arial" w:cs="Arial"/>
        </w:rPr>
        <w:t>:</w:t>
      </w:r>
    </w:p>
    <w:p w14:paraId="7D229954" w14:textId="77777777" w:rsidR="00F960D7" w:rsidRPr="00D64136" w:rsidRDefault="00A029B8" w:rsidP="006C2B62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>U</w:t>
      </w:r>
      <w:r w:rsidR="00F960D7" w:rsidRPr="00D64136">
        <w:rPr>
          <w:rFonts w:ascii="Arial" w:hAnsi="Arial" w:cs="Arial"/>
        </w:rPr>
        <w:t>mowa w sp</w:t>
      </w:r>
      <w:r w:rsidR="004C3459" w:rsidRPr="00D64136">
        <w:rPr>
          <w:rFonts w:ascii="Arial" w:hAnsi="Arial" w:cs="Arial"/>
        </w:rPr>
        <w:t>r</w:t>
      </w:r>
      <w:r w:rsidR="00F960D7" w:rsidRPr="00D64136">
        <w:rPr>
          <w:rFonts w:ascii="Arial" w:hAnsi="Arial" w:cs="Arial"/>
        </w:rPr>
        <w:t>awie zamówienia publicznego</w:t>
      </w:r>
      <w:r w:rsidR="00D8427E" w:rsidRPr="00D64136">
        <w:rPr>
          <w:rFonts w:ascii="Arial" w:hAnsi="Arial" w:cs="Arial"/>
        </w:rPr>
        <w:t xml:space="preserve">, zgodnie z art. 264 ust. 1 ustawy </w:t>
      </w:r>
      <w:proofErr w:type="spellStart"/>
      <w:r w:rsidR="00D8427E" w:rsidRPr="00D64136">
        <w:rPr>
          <w:rFonts w:ascii="Arial" w:hAnsi="Arial" w:cs="Arial"/>
        </w:rPr>
        <w:t>Pzp</w:t>
      </w:r>
      <w:proofErr w:type="spellEnd"/>
      <w:r w:rsidR="00D8427E" w:rsidRPr="00D64136">
        <w:rPr>
          <w:rFonts w:ascii="Arial" w:hAnsi="Arial" w:cs="Arial"/>
        </w:rPr>
        <w:t>,</w:t>
      </w:r>
      <w:r w:rsidRPr="00D64136">
        <w:rPr>
          <w:rFonts w:ascii="Arial" w:hAnsi="Arial" w:cs="Arial"/>
        </w:rPr>
        <w:t xml:space="preserve"> zostanie</w:t>
      </w:r>
      <w:r w:rsidR="00F960D7" w:rsidRPr="00D64136">
        <w:rPr>
          <w:rFonts w:ascii="Arial" w:hAnsi="Arial" w:cs="Arial"/>
        </w:rPr>
        <w:t xml:space="preserve"> zawarta,</w:t>
      </w:r>
      <w:r w:rsidRPr="00D64136">
        <w:rPr>
          <w:rFonts w:ascii="Arial" w:hAnsi="Arial" w:cs="Arial"/>
        </w:rPr>
        <w:t xml:space="preserve"> </w:t>
      </w:r>
      <w:r w:rsidR="00F960D7" w:rsidRPr="00D64136">
        <w:rPr>
          <w:rFonts w:ascii="Arial" w:hAnsi="Arial" w:cs="Arial"/>
        </w:rPr>
        <w:t xml:space="preserve">z </w:t>
      </w:r>
      <w:r w:rsidRPr="00D64136">
        <w:rPr>
          <w:rFonts w:ascii="Arial" w:hAnsi="Arial" w:cs="Arial"/>
        </w:rPr>
        <w:t xml:space="preserve">uwzględnieniem art. 577 ustawy </w:t>
      </w:r>
      <w:proofErr w:type="spellStart"/>
      <w:r w:rsidRPr="00D64136">
        <w:rPr>
          <w:rFonts w:ascii="Arial" w:hAnsi="Arial" w:cs="Arial"/>
        </w:rPr>
        <w:t>Pzp</w:t>
      </w:r>
      <w:proofErr w:type="spellEnd"/>
      <w:r w:rsidRPr="00D64136">
        <w:rPr>
          <w:rFonts w:ascii="Arial" w:hAnsi="Arial" w:cs="Arial"/>
        </w:rPr>
        <w:t xml:space="preserve">, </w:t>
      </w:r>
      <w:r w:rsidR="00F960D7" w:rsidRPr="00D64136">
        <w:rPr>
          <w:rFonts w:ascii="Arial" w:hAnsi="Arial" w:cs="Arial"/>
        </w:rPr>
        <w:t>w terminie</w:t>
      </w:r>
      <w:r w:rsidR="00D8427E" w:rsidRPr="00D64136">
        <w:rPr>
          <w:rFonts w:ascii="Arial" w:hAnsi="Arial" w:cs="Arial"/>
        </w:rPr>
        <w:t xml:space="preserve"> </w:t>
      </w:r>
      <w:r w:rsidR="00480D5C" w:rsidRPr="00D64136">
        <w:rPr>
          <w:rFonts w:ascii="Arial" w:hAnsi="Arial" w:cs="Arial"/>
        </w:rPr>
        <w:t>nie krótszym niż 10 dni od dnia przesłania niniejsze</w:t>
      </w:r>
      <w:r w:rsidR="00480D5C">
        <w:rPr>
          <w:rFonts w:ascii="Arial" w:hAnsi="Arial" w:cs="Arial"/>
        </w:rPr>
        <w:t>j</w:t>
      </w:r>
      <w:r w:rsidR="00480D5C" w:rsidRPr="00D64136">
        <w:rPr>
          <w:rFonts w:ascii="Arial" w:hAnsi="Arial" w:cs="Arial"/>
        </w:rPr>
        <w:t xml:space="preserve"> </w:t>
      </w:r>
      <w:r w:rsidR="00480D5C">
        <w:rPr>
          <w:rFonts w:ascii="Arial" w:hAnsi="Arial" w:cs="Arial"/>
        </w:rPr>
        <w:t>informacji</w:t>
      </w:r>
      <w:r w:rsidR="00480D5C" w:rsidRPr="00D64136">
        <w:rPr>
          <w:rFonts w:ascii="Arial" w:hAnsi="Arial" w:cs="Arial"/>
        </w:rPr>
        <w:t xml:space="preserve"> o wyborze najkorzystniejszej oferty.</w:t>
      </w:r>
    </w:p>
    <w:p w14:paraId="33611D2F" w14:textId="77777777" w:rsidR="00F960D7" w:rsidRDefault="00D8427E" w:rsidP="006C2B62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 xml:space="preserve">Umowa </w:t>
      </w:r>
      <w:r w:rsidR="00F960D7" w:rsidRPr="00D64136">
        <w:rPr>
          <w:rFonts w:ascii="Arial" w:hAnsi="Arial" w:cs="Arial"/>
        </w:rPr>
        <w:t>w sprawie zamówienia publicznego</w:t>
      </w:r>
      <w:r w:rsidRPr="00D64136">
        <w:rPr>
          <w:rFonts w:ascii="Arial" w:hAnsi="Arial" w:cs="Arial"/>
        </w:rPr>
        <w:t xml:space="preserve"> może być zawarta </w:t>
      </w:r>
      <w:r w:rsidR="00F960D7" w:rsidRPr="00D64136">
        <w:rPr>
          <w:rFonts w:ascii="Arial" w:hAnsi="Arial" w:cs="Arial"/>
        </w:rPr>
        <w:t xml:space="preserve">przed upływem terminu, o którym mowa powyżej, jeżeli zachodzą okoliczności wymienione w </w:t>
      </w:r>
      <w:r w:rsidRPr="00D64136">
        <w:rPr>
          <w:rFonts w:ascii="Arial" w:hAnsi="Arial" w:cs="Arial"/>
        </w:rPr>
        <w:t>art. 264</w:t>
      </w:r>
      <w:r w:rsidR="00F960D7" w:rsidRPr="00D64136">
        <w:rPr>
          <w:rFonts w:ascii="Arial" w:hAnsi="Arial" w:cs="Arial"/>
        </w:rPr>
        <w:t xml:space="preserve"> ust. 2 ustawy </w:t>
      </w:r>
      <w:proofErr w:type="spellStart"/>
      <w:r w:rsidR="00F960D7" w:rsidRPr="00D64136">
        <w:rPr>
          <w:rFonts w:ascii="Arial" w:hAnsi="Arial" w:cs="Arial"/>
        </w:rPr>
        <w:t>P</w:t>
      </w:r>
      <w:r w:rsidR="004657DA" w:rsidRPr="00D64136">
        <w:rPr>
          <w:rFonts w:ascii="Arial" w:hAnsi="Arial" w:cs="Arial"/>
        </w:rPr>
        <w:t>zp</w:t>
      </w:r>
      <w:proofErr w:type="spellEnd"/>
      <w:r w:rsidR="00F960D7" w:rsidRPr="00D64136">
        <w:rPr>
          <w:rFonts w:ascii="Arial" w:hAnsi="Arial" w:cs="Arial"/>
        </w:rPr>
        <w:t>.</w:t>
      </w:r>
    </w:p>
    <w:p w14:paraId="49C09713" w14:textId="77777777" w:rsidR="001C4007" w:rsidRDefault="001C4007" w:rsidP="006C2B62">
      <w:pPr>
        <w:jc w:val="both"/>
        <w:rPr>
          <w:rFonts w:ascii="Arial" w:hAnsi="Arial" w:cs="Arial"/>
          <w:b/>
          <w:bCs/>
        </w:rPr>
      </w:pPr>
    </w:p>
    <w:p w14:paraId="2FA95CAE" w14:textId="1517B67D" w:rsidR="00D64136" w:rsidRPr="00C6247D" w:rsidRDefault="00D64136" w:rsidP="006C2B62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0F55596E" w14:textId="77777777" w:rsidR="00F960D7" w:rsidRPr="00D64136" w:rsidRDefault="00D64136" w:rsidP="006C2B62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</w:p>
    <w:p w14:paraId="585478BF" w14:textId="77777777" w:rsidR="00B464D3" w:rsidRDefault="00B464D3" w:rsidP="006C2B62">
      <w:pPr>
        <w:ind w:left="3119" w:firstLine="425"/>
        <w:jc w:val="right"/>
        <w:rPr>
          <w:rFonts w:ascii="Arial" w:hAnsi="Arial" w:cs="Arial"/>
          <w:i/>
        </w:rPr>
      </w:pPr>
      <w:r w:rsidRPr="00D64136">
        <w:rPr>
          <w:rFonts w:ascii="Arial" w:hAnsi="Arial" w:cs="Arial"/>
          <w:i/>
        </w:rPr>
        <w:t>Zamawiający</w:t>
      </w:r>
    </w:p>
    <w:p w14:paraId="2AC0F725" w14:textId="77777777" w:rsidR="00685C53" w:rsidRDefault="00685C53" w:rsidP="006C2B62">
      <w:pPr>
        <w:ind w:left="3119" w:firstLine="425"/>
        <w:jc w:val="right"/>
        <w:rPr>
          <w:rFonts w:ascii="Arial" w:hAnsi="Arial" w:cs="Arial"/>
          <w:i/>
        </w:rPr>
      </w:pPr>
    </w:p>
    <w:p w14:paraId="23E8C431" w14:textId="77777777" w:rsidR="00685C53" w:rsidRDefault="00685C53" w:rsidP="00685C53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C27EC4">
        <w:rPr>
          <w:rFonts w:ascii="Arial" w:hAnsi="Arial" w:cs="Arial"/>
          <w:szCs w:val="24"/>
        </w:rPr>
        <w:t xml:space="preserve">  </w:t>
      </w:r>
      <w:r w:rsidRPr="0007770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33BB4160" w14:textId="6F8AC5CB" w:rsidR="00685C53" w:rsidRDefault="00685C53" w:rsidP="00685C53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</w:t>
      </w:r>
      <w:r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w Poznaniu</w:t>
      </w:r>
    </w:p>
    <w:p w14:paraId="31C7D4D8" w14:textId="07767B64" w:rsidR="00685C53" w:rsidRPr="00BB547B" w:rsidRDefault="00685C53" w:rsidP="00685C53">
      <w:pPr>
        <w:pStyle w:val="Tekstpodstawowy"/>
        <w:spacing w:line="240" w:lineRule="auto"/>
        <w:ind w:firstLine="425"/>
        <w:rPr>
          <w:rFonts w:ascii="Arial" w:hAnsi="Arial" w:cs="Arial"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</w:t>
      </w:r>
      <w:r>
        <w:rPr>
          <w:sz w:val="22"/>
          <w:szCs w:val="22"/>
        </w:rPr>
        <w:t xml:space="preserve">        Piotr Nowicki</w:t>
      </w:r>
    </w:p>
    <w:p w14:paraId="78710C10" w14:textId="77777777" w:rsidR="00685C53" w:rsidRPr="00D64136" w:rsidRDefault="00685C53" w:rsidP="006C2B62">
      <w:pPr>
        <w:ind w:left="3119" w:firstLine="425"/>
        <w:jc w:val="right"/>
        <w:rPr>
          <w:rFonts w:ascii="Arial" w:hAnsi="Arial" w:cs="Arial"/>
          <w:i/>
        </w:rPr>
      </w:pPr>
    </w:p>
    <w:p w14:paraId="3BA92289" w14:textId="20B26ED3" w:rsidR="008642B3" w:rsidRPr="00D64136" w:rsidRDefault="00480D5C" w:rsidP="006C2B62">
      <w:pPr>
        <w:jc w:val="right"/>
        <w:rPr>
          <w:rFonts w:ascii="Arial" w:hAnsi="Arial" w:cs="Arial"/>
          <w:vertAlign w:val="superscript"/>
        </w:rPr>
      </w:pPr>
      <w:r w:rsidRPr="00480D5C">
        <w:rPr>
          <w:rFonts w:ascii="Arial" w:hAnsi="Arial" w:cs="Arial"/>
        </w:rPr>
        <w:t xml:space="preserve">  </w:t>
      </w:r>
      <w:bookmarkEnd w:id="0"/>
    </w:p>
    <w:sectPr w:rsidR="008642B3" w:rsidRPr="00D64136" w:rsidSect="0048276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01E362" w14:textId="77777777" w:rsidR="00482764" w:rsidRDefault="00482764">
      <w:r>
        <w:separator/>
      </w:r>
    </w:p>
  </w:endnote>
  <w:endnote w:type="continuationSeparator" w:id="0">
    <w:p w14:paraId="47A401F6" w14:textId="77777777" w:rsidR="00482764" w:rsidRDefault="00482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AA3688" w14:textId="77777777" w:rsidR="00480D5C" w:rsidRDefault="00480D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6477F2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E5A64AB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22EF0" w14:textId="77777777" w:rsidR="00480D5C" w:rsidRDefault="00480D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2D5D14" w14:textId="77777777" w:rsidR="00482764" w:rsidRDefault="00482764">
      <w:r>
        <w:separator/>
      </w:r>
    </w:p>
  </w:footnote>
  <w:footnote w:type="continuationSeparator" w:id="0">
    <w:p w14:paraId="47B75E56" w14:textId="77777777" w:rsidR="00482764" w:rsidRDefault="004827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7D01B2" w14:textId="77777777" w:rsidR="00480D5C" w:rsidRDefault="00480D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900E9C" w14:textId="77777777" w:rsidR="00480D5C" w:rsidRDefault="00480D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057E07" w14:textId="77777777" w:rsidR="00480D5C" w:rsidRDefault="00480D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764"/>
    <w:rsid w:val="00022322"/>
    <w:rsid w:val="00042497"/>
    <w:rsid w:val="000C1E6F"/>
    <w:rsid w:val="000E4E56"/>
    <w:rsid w:val="00123B90"/>
    <w:rsid w:val="00155EBD"/>
    <w:rsid w:val="00175E87"/>
    <w:rsid w:val="001A1468"/>
    <w:rsid w:val="001B7815"/>
    <w:rsid w:val="001C4007"/>
    <w:rsid w:val="00211A34"/>
    <w:rsid w:val="002941D3"/>
    <w:rsid w:val="002B1E4F"/>
    <w:rsid w:val="002B6761"/>
    <w:rsid w:val="003445A0"/>
    <w:rsid w:val="00376BCC"/>
    <w:rsid w:val="003A0AFC"/>
    <w:rsid w:val="003B5567"/>
    <w:rsid w:val="003D611C"/>
    <w:rsid w:val="004147A1"/>
    <w:rsid w:val="00431C0B"/>
    <w:rsid w:val="00437CAD"/>
    <w:rsid w:val="004657DA"/>
    <w:rsid w:val="00480D5C"/>
    <w:rsid w:val="00482764"/>
    <w:rsid w:val="004B2665"/>
    <w:rsid w:val="004C3459"/>
    <w:rsid w:val="004E324A"/>
    <w:rsid w:val="004E7234"/>
    <w:rsid w:val="0054734E"/>
    <w:rsid w:val="00596EA3"/>
    <w:rsid w:val="00596FD7"/>
    <w:rsid w:val="005E0D0A"/>
    <w:rsid w:val="005E5BFF"/>
    <w:rsid w:val="00607F9B"/>
    <w:rsid w:val="00644DCB"/>
    <w:rsid w:val="00657C1E"/>
    <w:rsid w:val="006646F8"/>
    <w:rsid w:val="00685C53"/>
    <w:rsid w:val="006C2B62"/>
    <w:rsid w:val="006E3089"/>
    <w:rsid w:val="00705754"/>
    <w:rsid w:val="00712C39"/>
    <w:rsid w:val="0074354F"/>
    <w:rsid w:val="00756CDA"/>
    <w:rsid w:val="007E2ACC"/>
    <w:rsid w:val="007E68C5"/>
    <w:rsid w:val="00832144"/>
    <w:rsid w:val="0084661E"/>
    <w:rsid w:val="008567C7"/>
    <w:rsid w:val="00857F96"/>
    <w:rsid w:val="008642B3"/>
    <w:rsid w:val="008A6C10"/>
    <w:rsid w:val="008E5102"/>
    <w:rsid w:val="00915B9E"/>
    <w:rsid w:val="00952256"/>
    <w:rsid w:val="0095304E"/>
    <w:rsid w:val="0097748A"/>
    <w:rsid w:val="009C48B9"/>
    <w:rsid w:val="009F0E5C"/>
    <w:rsid w:val="009F463B"/>
    <w:rsid w:val="00A029B8"/>
    <w:rsid w:val="00A27C69"/>
    <w:rsid w:val="00A91321"/>
    <w:rsid w:val="00AA02AC"/>
    <w:rsid w:val="00B32D12"/>
    <w:rsid w:val="00B464D3"/>
    <w:rsid w:val="00B8185B"/>
    <w:rsid w:val="00BC6F7F"/>
    <w:rsid w:val="00BD2174"/>
    <w:rsid w:val="00C22098"/>
    <w:rsid w:val="00C22CC0"/>
    <w:rsid w:val="00C423DD"/>
    <w:rsid w:val="00C60D7B"/>
    <w:rsid w:val="00C65E53"/>
    <w:rsid w:val="00CA0B33"/>
    <w:rsid w:val="00CA3511"/>
    <w:rsid w:val="00CC4AAB"/>
    <w:rsid w:val="00CE4B39"/>
    <w:rsid w:val="00D01E5B"/>
    <w:rsid w:val="00D03ADF"/>
    <w:rsid w:val="00D04203"/>
    <w:rsid w:val="00D13C28"/>
    <w:rsid w:val="00D26ED6"/>
    <w:rsid w:val="00D35A98"/>
    <w:rsid w:val="00D42C90"/>
    <w:rsid w:val="00D64136"/>
    <w:rsid w:val="00D8427E"/>
    <w:rsid w:val="00D96D22"/>
    <w:rsid w:val="00E25DDD"/>
    <w:rsid w:val="00E278FA"/>
    <w:rsid w:val="00E30B2D"/>
    <w:rsid w:val="00E62859"/>
    <w:rsid w:val="00E85D70"/>
    <w:rsid w:val="00EF30BD"/>
    <w:rsid w:val="00EF3877"/>
    <w:rsid w:val="00F33C66"/>
    <w:rsid w:val="00F459AF"/>
    <w:rsid w:val="00F85F39"/>
    <w:rsid w:val="00F960D7"/>
    <w:rsid w:val="00FA14AA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7D4281"/>
  <w15:chartTrackingRefBased/>
  <w15:docId w15:val="{868A2008-980F-45EA-86A6-FF5AA4F5E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  <w:style w:type="character" w:customStyle="1" w:styleId="TekstpodstawowyZnak">
    <w:name w:val="Tekst podstawowy Znak"/>
    <w:link w:val="Tekstpodstawowy"/>
    <w:rsid w:val="00685C5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14</Pages>
  <Words>3572</Words>
  <Characters>21438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MS Lutycka</cp:lastModifiedBy>
  <cp:revision>2</cp:revision>
  <cp:lastPrinted>2024-05-21T06:32:00Z</cp:lastPrinted>
  <dcterms:created xsi:type="dcterms:W3CDTF">2024-05-21T06:33:00Z</dcterms:created>
  <dcterms:modified xsi:type="dcterms:W3CDTF">2024-05-21T06:33:00Z</dcterms:modified>
</cp:coreProperties>
</file>