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1223F" w14:textId="77777777" w:rsidR="00081D13" w:rsidRPr="001A4745" w:rsidRDefault="006F23D0" w:rsidP="00F42595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A4745">
        <w:rPr>
          <w:rFonts w:ascii="Arial Narrow" w:hAnsi="Arial Narrow" w:cs="Arial"/>
          <w:sz w:val="22"/>
          <w:szCs w:val="22"/>
        </w:rPr>
        <w:t>Bydgoszcz</w:t>
      </w:r>
      <w:r w:rsidR="00081D13" w:rsidRPr="001A4745">
        <w:rPr>
          <w:rFonts w:ascii="Arial Narrow" w:hAnsi="Arial Narrow" w:cs="Arial"/>
          <w:sz w:val="22"/>
          <w:szCs w:val="22"/>
        </w:rPr>
        <w:t xml:space="preserve"> dnia: </w:t>
      </w:r>
      <w:r w:rsidRPr="001A4745">
        <w:rPr>
          <w:rFonts w:ascii="Arial Narrow" w:hAnsi="Arial Narrow" w:cs="Arial"/>
          <w:sz w:val="22"/>
          <w:szCs w:val="22"/>
        </w:rPr>
        <w:t>2024-05-21</w:t>
      </w:r>
    </w:p>
    <w:p w14:paraId="585B7FC9" w14:textId="77777777" w:rsidR="00081D13" w:rsidRPr="001A4745" w:rsidRDefault="006F23D0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A474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422500" w14:textId="77777777" w:rsidR="00081D13" w:rsidRPr="001A4745" w:rsidRDefault="006F23D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A4745">
        <w:rPr>
          <w:rFonts w:ascii="Arial Narrow" w:hAnsi="Arial Narrow" w:cs="Arial"/>
          <w:sz w:val="22"/>
          <w:szCs w:val="22"/>
        </w:rPr>
        <w:t>Powstańców Warszawy</w:t>
      </w:r>
      <w:r w:rsidR="00081D13" w:rsidRPr="001A4745">
        <w:rPr>
          <w:rFonts w:ascii="Arial Narrow" w:hAnsi="Arial Narrow" w:cs="Arial"/>
          <w:sz w:val="22"/>
          <w:szCs w:val="22"/>
        </w:rPr>
        <w:t xml:space="preserve"> </w:t>
      </w:r>
      <w:r w:rsidRPr="001A4745">
        <w:rPr>
          <w:rFonts w:ascii="Arial Narrow" w:hAnsi="Arial Narrow" w:cs="Arial"/>
          <w:sz w:val="22"/>
          <w:szCs w:val="22"/>
        </w:rPr>
        <w:t>5</w:t>
      </w:r>
    </w:p>
    <w:p w14:paraId="099248D2" w14:textId="77777777" w:rsidR="00081D13" w:rsidRPr="001A4745" w:rsidRDefault="006F23D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1A4745">
        <w:rPr>
          <w:rFonts w:ascii="Arial Narrow" w:hAnsi="Arial Narrow" w:cs="Arial"/>
          <w:sz w:val="22"/>
          <w:szCs w:val="22"/>
        </w:rPr>
        <w:t>85-681</w:t>
      </w:r>
      <w:r w:rsidR="00081D13" w:rsidRPr="001A4745">
        <w:rPr>
          <w:rFonts w:ascii="Arial Narrow" w:hAnsi="Arial Narrow" w:cs="Arial"/>
          <w:sz w:val="22"/>
          <w:szCs w:val="22"/>
        </w:rPr>
        <w:t xml:space="preserve"> </w:t>
      </w:r>
      <w:r w:rsidRPr="001A4745">
        <w:rPr>
          <w:rFonts w:ascii="Arial Narrow" w:hAnsi="Arial Narrow" w:cs="Arial"/>
          <w:sz w:val="22"/>
          <w:szCs w:val="22"/>
        </w:rPr>
        <w:t>Bydgoszcz</w:t>
      </w:r>
    </w:p>
    <w:p w14:paraId="3AA93453" w14:textId="77777777" w:rsidR="00081D13" w:rsidRPr="001A4745" w:rsidRDefault="00081D13" w:rsidP="00F42595">
      <w:pPr>
        <w:tabs>
          <w:tab w:val="left" w:pos="708"/>
          <w:tab w:val="center" w:pos="4536"/>
          <w:tab w:val="right" w:pos="9072"/>
        </w:tabs>
        <w:spacing w:before="240"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A4745" w14:paraId="326DC313" w14:textId="77777777" w:rsidTr="00C13EA9">
        <w:tc>
          <w:tcPr>
            <w:tcW w:w="10065" w:type="dxa"/>
            <w:shd w:val="clear" w:color="auto" w:fill="F2F2F2"/>
            <w:hideMark/>
          </w:tcPr>
          <w:p w14:paraId="08493244" w14:textId="7A820D0A" w:rsidR="00081D13" w:rsidRPr="001A4745" w:rsidRDefault="001A474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B1A1392" w14:textId="77777777" w:rsidR="00081D13" w:rsidRPr="001A474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A474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7E16D45" w14:textId="77777777" w:rsidR="00081D13" w:rsidRPr="001A474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E29C0D6" w14:textId="77777777" w:rsidR="00081D13" w:rsidRPr="001A474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47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47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47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A4745" w14:paraId="0DE1849A" w14:textId="77777777" w:rsidTr="00081D13">
        <w:tc>
          <w:tcPr>
            <w:tcW w:w="2269" w:type="dxa"/>
            <w:shd w:val="clear" w:color="auto" w:fill="auto"/>
          </w:tcPr>
          <w:p w14:paraId="02D7CA9B" w14:textId="77777777" w:rsidR="00081D13" w:rsidRPr="001A474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B844F43" w14:textId="77777777" w:rsidR="00081D13" w:rsidRPr="001A4745" w:rsidRDefault="006F23D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</w:p>
        </w:tc>
      </w:tr>
      <w:tr w:rsidR="006F23D0" w:rsidRPr="001A4745" w14:paraId="291E69A6" w14:textId="77777777" w:rsidTr="00753BD5">
        <w:tc>
          <w:tcPr>
            <w:tcW w:w="2269" w:type="dxa"/>
            <w:shd w:val="clear" w:color="auto" w:fill="auto"/>
          </w:tcPr>
          <w:p w14:paraId="1FA8C876" w14:textId="77777777" w:rsidR="006F23D0" w:rsidRPr="001A4745" w:rsidRDefault="006F23D0" w:rsidP="00753B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91F1968" w14:textId="77777777" w:rsidR="006F23D0" w:rsidRPr="001A4745" w:rsidRDefault="006F23D0" w:rsidP="00753B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0EC7C7FF" w14:textId="77777777" w:rsidR="00081D13" w:rsidRPr="001A474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1502814" w14:textId="77777777" w:rsidR="00081D13" w:rsidRPr="001A474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A4745">
        <w:rPr>
          <w:rFonts w:ascii="Arial Narrow" w:hAnsi="Arial Narrow" w:cs="Arial"/>
          <w:sz w:val="22"/>
          <w:szCs w:val="22"/>
        </w:rPr>
        <w:t xml:space="preserve">Zamawiający, </w:t>
      </w:r>
      <w:r w:rsidR="006F23D0" w:rsidRPr="001A4745">
        <w:rPr>
          <w:rFonts w:ascii="Arial Narrow" w:hAnsi="Arial Narrow" w:cs="Arial"/>
          <w:b/>
          <w:sz w:val="22"/>
          <w:szCs w:val="22"/>
        </w:rPr>
        <w:t>10WSzKzP SPZOZ</w:t>
      </w:r>
      <w:r w:rsidRPr="001A474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1A4745">
        <w:rPr>
          <w:rFonts w:ascii="Arial Narrow" w:hAnsi="Arial Narrow" w:cs="Arial"/>
          <w:sz w:val="22"/>
          <w:szCs w:val="22"/>
        </w:rPr>
        <w:t xml:space="preserve">ust. 1 pkt. 1 i </w:t>
      </w:r>
      <w:r w:rsidRPr="001A474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1A4745">
        <w:rPr>
          <w:rFonts w:ascii="Arial Narrow" w:hAnsi="Arial Narrow" w:cs="Arial"/>
          <w:sz w:val="22"/>
          <w:szCs w:val="22"/>
        </w:rPr>
        <w:t>2</w:t>
      </w:r>
      <w:r w:rsidRPr="001A4745">
        <w:rPr>
          <w:rFonts w:ascii="Arial Narrow" w:hAnsi="Arial Narrow" w:cs="Arial"/>
          <w:sz w:val="22"/>
          <w:szCs w:val="22"/>
        </w:rPr>
        <w:t xml:space="preserve"> </w:t>
      </w:r>
      <w:r w:rsidR="00081D13" w:rsidRPr="001A474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6F23D0" w:rsidRPr="001A4745">
        <w:rPr>
          <w:rFonts w:ascii="Arial Narrow" w:hAnsi="Arial Narrow" w:cs="Arial"/>
          <w:sz w:val="22"/>
          <w:szCs w:val="22"/>
        </w:rPr>
        <w:t>(</w:t>
      </w:r>
      <w:proofErr w:type="spellStart"/>
      <w:r w:rsidR="006F23D0" w:rsidRPr="001A4745">
        <w:rPr>
          <w:rFonts w:ascii="Arial Narrow" w:hAnsi="Arial Narrow" w:cs="Arial"/>
          <w:sz w:val="22"/>
          <w:szCs w:val="22"/>
        </w:rPr>
        <w:t>t.j</w:t>
      </w:r>
      <w:proofErr w:type="spellEnd"/>
      <w:r w:rsidR="006F23D0" w:rsidRPr="001A4745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1A474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A4745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23D0" w:rsidRPr="001A4745" w14:paraId="0B599F0A" w14:textId="77777777" w:rsidTr="00753BD5">
        <w:trPr>
          <w:cantSplit/>
        </w:trPr>
        <w:tc>
          <w:tcPr>
            <w:tcW w:w="10080" w:type="dxa"/>
          </w:tcPr>
          <w:p w14:paraId="1B1E41B6" w14:textId="77777777" w:rsidR="006F23D0" w:rsidRPr="001A4745" w:rsidRDefault="006F23D0" w:rsidP="00753BD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A4745">
              <w:rPr>
                <w:rFonts w:ascii="Arial Narrow" w:hAnsi="Arial Narrow" w:cs="Arial"/>
                <w:b/>
                <w:sz w:val="22"/>
                <w:szCs w:val="22"/>
              </w:rPr>
              <w:t>Vernity</w:t>
            </w:r>
            <w:proofErr w:type="spellEnd"/>
            <w:r w:rsidRPr="001A474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2CBB0AA" w14:textId="77777777" w:rsidR="006F23D0" w:rsidRPr="001A4745" w:rsidRDefault="006F23D0" w:rsidP="00753BD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 xml:space="preserve">Polska 60 </w:t>
            </w:r>
          </w:p>
          <w:p w14:paraId="0B4569E4" w14:textId="77777777" w:rsidR="006F23D0" w:rsidRPr="001A4745" w:rsidRDefault="006F23D0" w:rsidP="00753BD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60-595 Poznań</w:t>
            </w:r>
          </w:p>
          <w:p w14:paraId="00FBF453" w14:textId="77777777" w:rsidR="006F23D0" w:rsidRPr="001A4745" w:rsidRDefault="006F23D0" w:rsidP="00753BD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1A474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1A4745">
              <w:rPr>
                <w:rFonts w:ascii="Arial Narrow" w:hAnsi="Arial Narrow" w:cs="Arial"/>
                <w:b/>
                <w:sz w:val="22"/>
                <w:szCs w:val="22"/>
              </w:rPr>
              <w:t>3 065 221.50 zł brutto</w:t>
            </w: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D8B2DF" w14:textId="77777777" w:rsidR="006F23D0" w:rsidRPr="001A4745" w:rsidRDefault="006F23D0" w:rsidP="00753BD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05300FD" w14:textId="6A3B384F" w:rsidR="006F23D0" w:rsidRPr="001A4745" w:rsidRDefault="006F23D0" w:rsidP="00753B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1A4745">
              <w:rPr>
                <w:rFonts w:ascii="Arial Narrow" w:hAnsi="Arial Narrow" w:cs="Arial"/>
                <w:sz w:val="22"/>
                <w:szCs w:val="22"/>
              </w:rPr>
              <w:br/>
            </w:r>
            <w:r w:rsidRPr="001A4745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0836EDCC" w14:textId="77777777" w:rsidR="00081D13" w:rsidRPr="001A474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A474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A474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1842"/>
      </w:tblGrid>
      <w:tr w:rsidR="001A4745" w:rsidRPr="001A4745" w14:paraId="0B4535F3" w14:textId="77777777" w:rsidTr="001A474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E4D5E94" w14:textId="77777777" w:rsidR="001A4745" w:rsidRPr="001A4745" w:rsidRDefault="001A47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1A474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932162E" w14:textId="77777777" w:rsidR="001A4745" w:rsidRPr="001A4745" w:rsidRDefault="001A47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189C16B" w14:textId="77777777" w:rsidR="001A4745" w:rsidRPr="001A4745" w:rsidRDefault="001A47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CCE167D" w14:textId="77777777" w:rsidR="001A4745" w:rsidRPr="001A4745" w:rsidRDefault="001A47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bCs/>
                <w:sz w:val="22"/>
                <w:szCs w:val="22"/>
              </w:rPr>
              <w:t>Dodatkowe funkcjonalności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5726EC54" w14:textId="77777777" w:rsidR="001A4745" w:rsidRPr="001A4745" w:rsidRDefault="001A47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474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1A4745" w:rsidRPr="001A4745" w14:paraId="7A395E94" w14:textId="77777777" w:rsidTr="001A4745">
        <w:tc>
          <w:tcPr>
            <w:tcW w:w="851" w:type="dxa"/>
            <w:vAlign w:val="center"/>
          </w:tcPr>
          <w:p w14:paraId="7933602C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42FD8154" w14:textId="77777777" w:rsidR="001A4745" w:rsidRPr="001A4745" w:rsidRDefault="001A4745" w:rsidP="00753BD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1A4745">
              <w:rPr>
                <w:rFonts w:ascii="Arial Narrow" w:hAnsi="Arial Narrow" w:cs="Arial"/>
                <w:b/>
              </w:rPr>
              <w:t>Vernity</w:t>
            </w:r>
            <w:proofErr w:type="spellEnd"/>
            <w:r w:rsidRPr="001A4745">
              <w:rPr>
                <w:rFonts w:ascii="Arial Narrow" w:hAnsi="Arial Narrow" w:cs="Arial"/>
                <w:b/>
              </w:rPr>
              <w:t xml:space="preserve"> Sp. z o.o.</w:t>
            </w:r>
          </w:p>
          <w:p w14:paraId="12574B69" w14:textId="77777777" w:rsidR="001A4745" w:rsidRPr="001A4745" w:rsidRDefault="001A4745" w:rsidP="00753BD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1A4745">
              <w:rPr>
                <w:rFonts w:ascii="Arial Narrow" w:hAnsi="Arial Narrow" w:cs="Arial"/>
                <w:bCs/>
              </w:rPr>
              <w:t xml:space="preserve">Polska 60 </w:t>
            </w:r>
          </w:p>
          <w:p w14:paraId="39F4B118" w14:textId="77777777" w:rsidR="001A4745" w:rsidRPr="001A4745" w:rsidRDefault="001A4745" w:rsidP="00753BD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1A4745">
              <w:rPr>
                <w:rFonts w:ascii="Arial Narrow" w:hAnsi="Arial Narrow" w:cs="Arial"/>
                <w:bCs/>
              </w:rPr>
              <w:t>60-595 Poznań</w:t>
            </w:r>
          </w:p>
        </w:tc>
        <w:tc>
          <w:tcPr>
            <w:tcW w:w="1134" w:type="dxa"/>
            <w:vAlign w:val="center"/>
          </w:tcPr>
          <w:p w14:paraId="7B3AB72A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691B11C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737F6B04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1A4745" w:rsidRPr="001A4745" w14:paraId="2D6504F4" w14:textId="77777777" w:rsidTr="001A4745">
        <w:tc>
          <w:tcPr>
            <w:tcW w:w="851" w:type="dxa"/>
            <w:vAlign w:val="center"/>
          </w:tcPr>
          <w:p w14:paraId="05EE43CA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20AB3EC7" w14:textId="77777777" w:rsidR="001A4745" w:rsidRPr="001A4745" w:rsidRDefault="001A4745" w:rsidP="00753BD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1A4745">
              <w:rPr>
                <w:rFonts w:ascii="Arial Narrow" w:hAnsi="Arial Narrow" w:cs="Arial"/>
                <w:b/>
              </w:rPr>
              <w:t>BIT SPÓŁKA AKCYJNA</w:t>
            </w:r>
          </w:p>
          <w:p w14:paraId="64941A14" w14:textId="77777777" w:rsidR="001A4745" w:rsidRPr="001A4745" w:rsidRDefault="001A4745" w:rsidP="00753BD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1A4745">
              <w:rPr>
                <w:rFonts w:ascii="Arial Narrow" w:hAnsi="Arial Narrow" w:cs="Arial"/>
                <w:bCs/>
              </w:rPr>
              <w:t xml:space="preserve">CHŁODNA 51 </w:t>
            </w:r>
          </w:p>
          <w:p w14:paraId="20B95D8A" w14:textId="77777777" w:rsidR="001A4745" w:rsidRPr="001A4745" w:rsidRDefault="001A4745" w:rsidP="00753BD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1A4745">
              <w:rPr>
                <w:rFonts w:ascii="Arial Narrow" w:hAnsi="Arial Narrow" w:cs="Arial"/>
                <w:bCs/>
              </w:rPr>
              <w:t>00-867 Warszawa</w:t>
            </w:r>
          </w:p>
        </w:tc>
        <w:tc>
          <w:tcPr>
            <w:tcW w:w="1134" w:type="dxa"/>
            <w:vAlign w:val="center"/>
          </w:tcPr>
          <w:p w14:paraId="02463CAC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B92352D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14:paraId="7859F04F" w14:textId="77777777" w:rsidR="001A4745" w:rsidRPr="001A4745" w:rsidRDefault="001A4745" w:rsidP="00753BD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A4745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0674A1F6" w14:textId="77777777" w:rsidR="00F960D7" w:rsidRPr="001A474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3761ABB" w14:textId="77777777" w:rsidR="00B464D3" w:rsidRPr="001A474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A474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6D12598B" w14:textId="77777777" w:rsidR="00F42595" w:rsidRDefault="00F42595" w:rsidP="00F425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3479EA" w14:textId="77777777" w:rsidR="00F42595" w:rsidRDefault="00F42595" w:rsidP="00F425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6CA63D" w14:textId="4635CE2A" w:rsidR="00F42595" w:rsidRPr="000605ED" w:rsidRDefault="00F42595" w:rsidP="00F425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6E3234B2" w14:textId="77777777" w:rsidR="00F42595" w:rsidRPr="000605ED" w:rsidRDefault="00F42595" w:rsidP="00F425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171C75E5" w14:textId="77777777" w:rsidR="00F42595" w:rsidRPr="000605ED" w:rsidRDefault="00F42595" w:rsidP="00F42595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4EC52E6" w14:textId="5361E50E" w:rsidR="008642B3" w:rsidRPr="001A4745" w:rsidRDefault="00F42595" w:rsidP="00F42595">
      <w:pPr>
        <w:rPr>
          <w:rFonts w:ascii="Arial Narrow" w:hAnsi="Arial Narrow"/>
          <w:sz w:val="28"/>
          <w:szCs w:val="2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21.05.2024 r.</w:t>
      </w:r>
    </w:p>
    <w:sectPr w:rsidR="008642B3" w:rsidRPr="001A4745" w:rsidSect="00F42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4C5EC" w14:textId="77777777" w:rsidR="00663A6C" w:rsidRDefault="00663A6C">
      <w:r>
        <w:separator/>
      </w:r>
    </w:p>
  </w:endnote>
  <w:endnote w:type="continuationSeparator" w:id="0">
    <w:p w14:paraId="55E6A23D" w14:textId="77777777" w:rsidR="00663A6C" w:rsidRDefault="0066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5EA28" w14:textId="77777777" w:rsidR="006F23D0" w:rsidRDefault="006F2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35C2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A3F71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11A13" w14:textId="77777777" w:rsidR="006F23D0" w:rsidRDefault="006F2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3DB2E" w14:textId="77777777" w:rsidR="00663A6C" w:rsidRDefault="00663A6C">
      <w:r>
        <w:separator/>
      </w:r>
    </w:p>
  </w:footnote>
  <w:footnote w:type="continuationSeparator" w:id="0">
    <w:p w14:paraId="750CD23C" w14:textId="77777777" w:rsidR="00663A6C" w:rsidRDefault="00663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B2CA5" w14:textId="77777777" w:rsidR="006F23D0" w:rsidRDefault="006F2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83EF0" w14:textId="77777777" w:rsidR="006F23D0" w:rsidRDefault="006F2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0E3C5" w14:textId="77777777" w:rsidR="006F23D0" w:rsidRDefault="006F23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A6C"/>
    <w:rsid w:val="00005838"/>
    <w:rsid w:val="00022322"/>
    <w:rsid w:val="00042497"/>
    <w:rsid w:val="00081D13"/>
    <w:rsid w:val="000C1E6F"/>
    <w:rsid w:val="000E4E56"/>
    <w:rsid w:val="001A1468"/>
    <w:rsid w:val="001A4745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3A6C"/>
    <w:rsid w:val="006E3089"/>
    <w:rsid w:val="006F23D0"/>
    <w:rsid w:val="00712C39"/>
    <w:rsid w:val="00732FE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7FCA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259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485FF"/>
  <w15:chartTrackingRefBased/>
  <w15:docId w15:val="{F1535670-0343-4D9F-A5FC-B7944E3A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2595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42595"/>
    <w:rPr>
      <w:b/>
      <w:bCs/>
    </w:rPr>
  </w:style>
  <w:style w:type="character" w:styleId="Hipercze">
    <w:name w:val="Hyperlink"/>
    <w:uiPriority w:val="99"/>
    <w:unhideWhenUsed/>
    <w:rsid w:val="00F425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2024-05-21T10:21:00Z</dcterms:created>
  <dcterms:modified xsi:type="dcterms:W3CDTF">2024-05-21T10:21:00Z</dcterms:modified>
</cp:coreProperties>
</file>