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777DC6" w14:textId="77777777" w:rsidR="00D62E6E" w:rsidRPr="005E60D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E60D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77C5B" w:rsidRPr="005E60DE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5E60D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E60DE" w14:paraId="6678B1C9" w14:textId="77777777" w:rsidTr="00D62E6E">
        <w:tc>
          <w:tcPr>
            <w:tcW w:w="2800" w:type="dxa"/>
            <w:shd w:val="clear" w:color="auto" w:fill="auto"/>
          </w:tcPr>
          <w:p w14:paraId="7120EF11" w14:textId="77777777" w:rsidR="00D62E6E" w:rsidRPr="005E60D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E60D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E60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804CB9" w14:textId="77777777" w:rsidR="00D62E6E" w:rsidRPr="005E60D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0C1E43" w14:textId="77777777" w:rsidR="00D62E6E" w:rsidRPr="005E60D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F1CE00" w14:textId="77777777" w:rsidR="00D62E6E" w:rsidRPr="005E60D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E60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E60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E60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E60DE" w14:paraId="51C32E6E" w14:textId="77777777" w:rsidTr="00D62E6E">
        <w:tc>
          <w:tcPr>
            <w:tcW w:w="2800" w:type="dxa"/>
            <w:shd w:val="clear" w:color="auto" w:fill="auto"/>
          </w:tcPr>
          <w:p w14:paraId="3F49596A" w14:textId="77777777" w:rsidR="00D62E6E" w:rsidRPr="005E60D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E60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F818D6" w14:textId="77777777" w:rsidR="00D62E6E" w:rsidRPr="005E60D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DDC811" w14:textId="77777777" w:rsidR="00D62E6E" w:rsidRPr="005E60D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513DF9" w14:textId="77777777" w:rsidR="00D62E6E" w:rsidRPr="005E60D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E60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E60D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E60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D91BE9" w14:textId="77777777" w:rsidR="00BC121E" w:rsidRPr="005E60D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7C5B" w:rsidRPr="005E60DE" w14:paraId="262E9EAD" w14:textId="77777777" w:rsidTr="001F34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108D56" w14:textId="77777777" w:rsidR="00677C5B" w:rsidRPr="005E60DE" w:rsidRDefault="00677C5B" w:rsidP="001F344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0B1852" w14:textId="77777777" w:rsidR="00677C5B" w:rsidRPr="005E60DE" w:rsidRDefault="00677C5B" w:rsidP="001F344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E60DE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5E60D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E60DE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5E60DE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5E60D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5E60D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9B0FA32" w14:textId="77777777" w:rsidR="00677C5B" w:rsidRPr="005E60DE" w:rsidRDefault="00677C5B" w:rsidP="001F34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57B4C65" w14:textId="77777777" w:rsidR="00677C5B" w:rsidRPr="005E60DE" w:rsidRDefault="00677C5B" w:rsidP="001F34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58A2079" w14:textId="77777777" w:rsidR="00BC121E" w:rsidRPr="005E60DE" w:rsidRDefault="00677C5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60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E60D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E60D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E60DE" w14:paraId="40428A23" w14:textId="77777777" w:rsidTr="00D62E6E">
        <w:tc>
          <w:tcPr>
            <w:tcW w:w="2269" w:type="dxa"/>
            <w:shd w:val="clear" w:color="auto" w:fill="auto"/>
          </w:tcPr>
          <w:p w14:paraId="7F0CA2B0" w14:textId="77777777" w:rsidR="00D62E6E" w:rsidRPr="005E60D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CA26E3" w14:textId="77777777" w:rsidR="00D62E6E" w:rsidRPr="005E60DE" w:rsidRDefault="00677C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D62E6E" w:rsidRPr="005E60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77C5B" w:rsidRPr="005E60DE" w14:paraId="7A72ACA9" w14:textId="77777777" w:rsidTr="001F3444">
        <w:tc>
          <w:tcPr>
            <w:tcW w:w="2269" w:type="dxa"/>
            <w:shd w:val="clear" w:color="auto" w:fill="auto"/>
          </w:tcPr>
          <w:p w14:paraId="53BA38FB" w14:textId="77777777" w:rsidR="00677C5B" w:rsidRPr="005E60DE" w:rsidRDefault="00677C5B" w:rsidP="001F34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28CDFA" w14:textId="77777777" w:rsidR="00677C5B" w:rsidRPr="005E60DE" w:rsidRDefault="00677C5B" w:rsidP="001F34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59/2024</w:t>
            </w:r>
          </w:p>
        </w:tc>
      </w:tr>
    </w:tbl>
    <w:p w14:paraId="1C56BC1E" w14:textId="77777777" w:rsidR="00BC121E" w:rsidRPr="005E60DE" w:rsidRDefault="00677C5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E60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E60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E60D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E60D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E60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E60D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67B93F4" w14:textId="77777777" w:rsidR="00BC121E" w:rsidRPr="005E60D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E60D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E14DA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E60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E60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E60D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E60D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5E60D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E60D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DE7D54E" w14:textId="77777777" w:rsidR="00BC121E" w:rsidRPr="005E60D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60D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119741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E60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E60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E60D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E60D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5E60D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1EEC6C3" w14:textId="77777777" w:rsidR="00BF69A4" w:rsidRPr="005E60D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60D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E60DE" w14:paraId="03C88C1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BEDE0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16558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B8F0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E60DE" w14:paraId="4103622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3B523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C492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1278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E60DE" w14:paraId="0B792A9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87257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5217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1812" w14:textId="77777777" w:rsidR="00BC121E" w:rsidRPr="005E60D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2643B66" w14:textId="77777777" w:rsidR="00BC121E" w:rsidRPr="005E60D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E60D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A478FA6" w14:textId="77777777" w:rsidR="00BC121E" w:rsidRPr="005E60D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E60D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65E93BE" w14:textId="77777777" w:rsidR="00067B62" w:rsidRPr="005E60D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E60D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E60D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E60D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556C1F5" w14:textId="77777777" w:rsidR="00067B62" w:rsidRPr="005E60D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E60DE" w14:paraId="7B85934D" w14:textId="77777777" w:rsidTr="00620E37">
        <w:tc>
          <w:tcPr>
            <w:tcW w:w="2660" w:type="dxa"/>
            <w:shd w:val="clear" w:color="auto" w:fill="auto"/>
          </w:tcPr>
          <w:p w14:paraId="5C5B96FD" w14:textId="77777777" w:rsidR="00BC121E" w:rsidRPr="005E60D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0BC5096" w14:textId="77777777" w:rsidR="00BC121E" w:rsidRPr="005E60D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6C5AD2" w14:textId="77777777" w:rsidR="00BC121E" w:rsidRPr="005E60D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E6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E6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EE4D2FA" w14:textId="77777777" w:rsidR="00BC121E" w:rsidRPr="005E60D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7E8C7F" w14:textId="77777777" w:rsidR="00BC121E" w:rsidRPr="005E60D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E0CF82" w14:textId="77777777" w:rsidR="00BC121E" w:rsidRPr="005E60D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E6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77C5B" w:rsidRPr="005E6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5E6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E6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E70F286" w14:textId="77777777" w:rsidR="00106AC7" w:rsidRPr="005E60DE" w:rsidRDefault="00106AC7" w:rsidP="00BC121E">
      <w:pPr>
        <w:rPr>
          <w:rFonts w:ascii="Arial Narrow" w:hAnsi="Arial Narrow"/>
        </w:rPr>
      </w:pPr>
    </w:p>
    <w:sectPr w:rsidR="00106AC7" w:rsidRPr="005E60D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E1C8E2" w14:textId="77777777" w:rsidR="003E254A" w:rsidRDefault="003E254A">
      <w:r>
        <w:separator/>
      </w:r>
    </w:p>
  </w:endnote>
  <w:endnote w:type="continuationSeparator" w:id="0">
    <w:p w14:paraId="2C5B25A0" w14:textId="77777777" w:rsidR="003E254A" w:rsidRDefault="003E2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C5DC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07181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C46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C365E3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681BD94">
        <v:line id="_x0000_s1025" style="position:absolute;left:0;text-align:left;z-index:251657728" from="-3.85pt,8.7pt" to="455.15pt,8.7pt"/>
      </w:pict>
    </w:r>
  </w:p>
  <w:p w14:paraId="7CC9B2C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6EE0A" w14:textId="77777777" w:rsidR="00677C5B" w:rsidRDefault="00677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C827DF" w14:textId="77777777" w:rsidR="003E254A" w:rsidRDefault="003E254A">
      <w:r>
        <w:separator/>
      </w:r>
    </w:p>
  </w:footnote>
  <w:footnote w:type="continuationSeparator" w:id="0">
    <w:p w14:paraId="18DE1436" w14:textId="77777777" w:rsidR="003E254A" w:rsidRDefault="003E2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78112" w14:textId="77777777" w:rsidR="00677C5B" w:rsidRDefault="00677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23752" w14:textId="77777777" w:rsidR="00677C5B" w:rsidRDefault="00677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3D029" w14:textId="77777777" w:rsidR="00677C5B" w:rsidRDefault="00677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5016014">
    <w:abstractNumId w:val="13"/>
  </w:num>
  <w:num w:numId="2" w16cid:durableId="2022507757">
    <w:abstractNumId w:val="0"/>
  </w:num>
  <w:num w:numId="3" w16cid:durableId="977032290">
    <w:abstractNumId w:val="11"/>
  </w:num>
  <w:num w:numId="4" w16cid:durableId="95560301">
    <w:abstractNumId w:val="8"/>
  </w:num>
  <w:num w:numId="5" w16cid:durableId="1848209920">
    <w:abstractNumId w:val="7"/>
  </w:num>
  <w:num w:numId="6" w16cid:durableId="977610325">
    <w:abstractNumId w:val="1"/>
  </w:num>
  <w:num w:numId="7" w16cid:durableId="1352952982">
    <w:abstractNumId w:val="6"/>
  </w:num>
  <w:num w:numId="8" w16cid:durableId="274291794">
    <w:abstractNumId w:val="3"/>
  </w:num>
  <w:num w:numId="9" w16cid:durableId="1821648738">
    <w:abstractNumId w:val="2"/>
  </w:num>
  <w:num w:numId="10" w16cid:durableId="77364592">
    <w:abstractNumId w:val="5"/>
  </w:num>
  <w:num w:numId="11" w16cid:durableId="47186916">
    <w:abstractNumId w:val="10"/>
  </w:num>
  <w:num w:numId="12" w16cid:durableId="1888058807">
    <w:abstractNumId w:val="4"/>
  </w:num>
  <w:num w:numId="13" w16cid:durableId="827598640">
    <w:abstractNumId w:val="9"/>
  </w:num>
  <w:num w:numId="14" w16cid:durableId="6456663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54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254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0DE"/>
    <w:rsid w:val="005E622E"/>
    <w:rsid w:val="00620E37"/>
    <w:rsid w:val="00641063"/>
    <w:rsid w:val="00664D2F"/>
    <w:rsid w:val="00677C5B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39EB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4EEC90"/>
  <w15:chartTrackingRefBased/>
  <w15:docId w15:val="{47FEEA48-8B1B-48D3-B4A0-0E8006F7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228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2024-05-21T10:46:00Z</dcterms:created>
  <dcterms:modified xsi:type="dcterms:W3CDTF">2024-05-21T10:46:00Z</dcterms:modified>
</cp:coreProperties>
</file>