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C942C6" w14:textId="77777777" w:rsidR="00025386" w:rsidRPr="00A9021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9021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F5420" w:rsidRPr="00A90213">
        <w:rPr>
          <w:rFonts w:ascii="Arial Narrow" w:hAnsi="Arial Narrow" w:cs="Arial"/>
          <w:bCs/>
          <w:i w:val="0"/>
          <w:szCs w:val="24"/>
        </w:rPr>
        <w:t>3</w:t>
      </w:r>
      <w:r w:rsidR="007666D6" w:rsidRPr="00A9021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90213" w14:paraId="178F130B" w14:textId="77777777" w:rsidTr="00467CA2">
        <w:tc>
          <w:tcPr>
            <w:tcW w:w="2800" w:type="dxa"/>
            <w:shd w:val="clear" w:color="auto" w:fill="auto"/>
          </w:tcPr>
          <w:p w14:paraId="4613A874" w14:textId="77777777" w:rsidR="00D520D3" w:rsidRPr="00A9021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9021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A9021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B325429" w14:textId="77777777" w:rsidR="00D520D3" w:rsidRPr="00A902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D3A9EC" w14:textId="77777777" w:rsidR="00D520D3" w:rsidRPr="00A902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2A947B" w14:textId="77777777" w:rsidR="00D520D3" w:rsidRPr="00A9021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902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9021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902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90213" w14:paraId="5DD1B1EB" w14:textId="77777777" w:rsidTr="00467CA2">
        <w:tc>
          <w:tcPr>
            <w:tcW w:w="2800" w:type="dxa"/>
            <w:shd w:val="clear" w:color="auto" w:fill="auto"/>
          </w:tcPr>
          <w:p w14:paraId="66DA5719" w14:textId="77777777" w:rsidR="00D520D3" w:rsidRPr="00A9021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9021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14C4C92" w14:textId="77777777" w:rsidR="00D520D3" w:rsidRPr="00A902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7226BDC" w14:textId="77777777" w:rsidR="00D520D3" w:rsidRPr="00A902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E90A334" w14:textId="77777777" w:rsidR="00D520D3" w:rsidRPr="00A9021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902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9021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A9021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A36EC5" w14:textId="77777777" w:rsidR="00B62AD0" w:rsidRPr="00A9021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90213" w14:paraId="125B7F7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DD52B6" w14:textId="77777777" w:rsidR="00053927" w:rsidRPr="00A9021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9021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DBACD1C" w14:textId="77777777" w:rsidR="00053927" w:rsidRPr="00A9021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A9021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A9021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A9021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B35DF55" w14:textId="77777777" w:rsidR="0071340C" w:rsidRPr="00A9021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9021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9021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F5420" w:rsidRPr="00A90213">
        <w:rPr>
          <w:rFonts w:ascii="Arial Narrow" w:hAnsi="Arial Narrow" w:cs="Arial"/>
          <w:sz w:val="24"/>
          <w:szCs w:val="24"/>
        </w:rPr>
        <w:t>(</w:t>
      </w:r>
      <w:proofErr w:type="spellStart"/>
      <w:r w:rsidR="00EF5420" w:rsidRPr="00A90213">
        <w:rPr>
          <w:rFonts w:ascii="Arial Narrow" w:hAnsi="Arial Narrow" w:cs="Arial"/>
          <w:sz w:val="24"/>
          <w:szCs w:val="24"/>
        </w:rPr>
        <w:t>t.j</w:t>
      </w:r>
      <w:proofErr w:type="spellEnd"/>
      <w:r w:rsidR="00EF5420" w:rsidRPr="00A90213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902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90213" w14:paraId="6EF1D9D7" w14:textId="77777777" w:rsidTr="00467CA2">
        <w:tc>
          <w:tcPr>
            <w:tcW w:w="2269" w:type="dxa"/>
            <w:shd w:val="clear" w:color="auto" w:fill="auto"/>
          </w:tcPr>
          <w:p w14:paraId="3CC59752" w14:textId="77777777" w:rsidR="00D520D3" w:rsidRPr="00A9021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4AFDA8" w14:textId="77777777" w:rsidR="00D520D3" w:rsidRPr="00A90213" w:rsidRDefault="00EF542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Oddziału Klinicznego Otolaryngologii na okres 12 miesięcy</w:t>
            </w:r>
            <w:r w:rsidR="00D520D3" w:rsidRPr="00A902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F5420" w:rsidRPr="00A90213" w14:paraId="66EB5F82" w14:textId="77777777" w:rsidTr="004379D6">
        <w:tc>
          <w:tcPr>
            <w:tcW w:w="2269" w:type="dxa"/>
            <w:shd w:val="clear" w:color="auto" w:fill="auto"/>
          </w:tcPr>
          <w:p w14:paraId="4F3EF5B5" w14:textId="77777777" w:rsidR="00EF5420" w:rsidRPr="00A90213" w:rsidRDefault="00EF5420" w:rsidP="004379D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650130" w14:textId="77777777" w:rsidR="00EF5420" w:rsidRPr="00A90213" w:rsidRDefault="00EF5420" w:rsidP="004379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59/2024</w:t>
            </w:r>
          </w:p>
        </w:tc>
      </w:tr>
    </w:tbl>
    <w:p w14:paraId="6EBBEC98" w14:textId="77777777" w:rsidR="00DC652A" w:rsidRPr="00A90213" w:rsidRDefault="00EF542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A9021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3A70726A" w14:textId="77777777" w:rsidR="00DC652A" w:rsidRPr="00A9021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902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06E21544" w14:textId="77777777" w:rsidR="0071340C" w:rsidRPr="00A902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A9021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A9021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A9021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2A56937E" w14:textId="77777777" w:rsidR="0071340C" w:rsidRPr="00A9021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56650EAE" w14:textId="77777777" w:rsidR="0071340C" w:rsidRPr="00A9021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7DF1151B" w14:textId="77777777" w:rsidR="0071340C" w:rsidRPr="00A902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902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4C39C3B" w14:textId="77777777" w:rsidR="0071340C" w:rsidRPr="00A902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A9021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A9021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A9021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7F4D3ACD" w14:textId="77777777" w:rsidR="0071340C" w:rsidRPr="00A902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0D5D397" w14:textId="77777777" w:rsidR="0071340C" w:rsidRPr="00A902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36233148" w14:textId="77777777" w:rsidR="00DC652A" w:rsidRPr="00A902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902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9021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9021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F26606F" w14:textId="77777777" w:rsidR="00DC652A" w:rsidRPr="00A902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9021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9021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E4E74E3" w14:textId="77777777" w:rsidR="0093388F" w:rsidRPr="00A902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A902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2E71E54" w14:textId="77777777" w:rsidR="0093388F" w:rsidRPr="00A902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7834BB8" w14:textId="77777777" w:rsidR="0093388F" w:rsidRPr="00A902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A902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2FC8519" w14:textId="77777777" w:rsidR="00CB29AC" w:rsidRPr="00A9021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C8ACCD9" w14:textId="77777777" w:rsidR="00CB29AC" w:rsidRPr="00A902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90213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03E18697" w14:textId="77777777" w:rsidR="00830970" w:rsidRPr="00A902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9021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9021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7DF4F597" w14:textId="77777777" w:rsidR="00E27ABB" w:rsidRPr="00A9021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9021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A90213" w14:paraId="281F2E58" w14:textId="77777777" w:rsidTr="00467CA2">
        <w:tc>
          <w:tcPr>
            <w:tcW w:w="2660" w:type="dxa"/>
            <w:shd w:val="clear" w:color="auto" w:fill="auto"/>
          </w:tcPr>
          <w:p w14:paraId="397E9E89" w14:textId="77777777" w:rsidR="00D520D3" w:rsidRPr="00A902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994D133" w14:textId="77777777" w:rsidR="00D520D3" w:rsidRPr="00A902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D2A6CCA" w14:textId="77777777" w:rsidR="00D520D3" w:rsidRPr="00A9021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F9C645E" w14:textId="77777777" w:rsidR="00D520D3" w:rsidRPr="00A902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C31BAC" w14:textId="77777777" w:rsidR="00D520D3" w:rsidRPr="00A902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1099829" w14:textId="77777777" w:rsidR="00D520D3" w:rsidRPr="00A9021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F5420"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A9021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F41AA74" w14:textId="77777777" w:rsidR="00E27ABB" w:rsidRPr="00A9021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9021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7F1D24" w14:textId="77777777" w:rsidR="001929B6" w:rsidRDefault="001929B6" w:rsidP="00025386">
      <w:pPr>
        <w:spacing w:after="0" w:line="240" w:lineRule="auto"/>
      </w:pPr>
      <w:r>
        <w:separator/>
      </w:r>
    </w:p>
  </w:endnote>
  <w:endnote w:type="continuationSeparator" w:id="0">
    <w:p w14:paraId="52AAEC8B" w14:textId="77777777" w:rsidR="001929B6" w:rsidRDefault="001929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BCAA5" w14:textId="77777777" w:rsidR="00EF5420" w:rsidRDefault="00EF54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EBCE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F0D82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751ADA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37FC14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D58E34" w14:textId="77777777" w:rsidR="00EF5420" w:rsidRDefault="00EF54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CE7154" w14:textId="77777777" w:rsidR="001929B6" w:rsidRDefault="001929B6" w:rsidP="00025386">
      <w:pPr>
        <w:spacing w:after="0" w:line="240" w:lineRule="auto"/>
      </w:pPr>
      <w:r>
        <w:separator/>
      </w:r>
    </w:p>
  </w:footnote>
  <w:footnote w:type="continuationSeparator" w:id="0">
    <w:p w14:paraId="67671098" w14:textId="77777777" w:rsidR="001929B6" w:rsidRDefault="001929B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3E300" w14:textId="77777777" w:rsidR="00EF5420" w:rsidRDefault="00EF54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1D583" w14:textId="77777777" w:rsidR="00EF5420" w:rsidRDefault="00EF54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AB3292" w14:textId="77777777" w:rsidR="00EF5420" w:rsidRDefault="00EF54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027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9B6"/>
    <w:rsid w:val="00025386"/>
    <w:rsid w:val="000423B9"/>
    <w:rsid w:val="00053927"/>
    <w:rsid w:val="00066C44"/>
    <w:rsid w:val="00071D4C"/>
    <w:rsid w:val="00084786"/>
    <w:rsid w:val="0016158F"/>
    <w:rsid w:val="001929B6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90213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EF5420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D16D4"/>
  <w15:chartTrackingRefBased/>
  <w15:docId w15:val="{C3C7B876-620A-4FE8-80F1-B58F3F02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290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2024-05-21T05:48:00Z</dcterms:created>
  <dcterms:modified xsi:type="dcterms:W3CDTF">2024-05-21T05:48:00Z</dcterms:modified>
</cp:coreProperties>
</file>