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31EFA" w14:textId="77777777" w:rsidR="006676AE" w:rsidRPr="00C9357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C9357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554D8" w:rsidRPr="00C93577">
        <w:rPr>
          <w:rFonts w:ascii="Arial Narrow" w:hAnsi="Arial Narrow" w:cs="Arial"/>
          <w:bCs/>
          <w:i w:val="0"/>
          <w:szCs w:val="24"/>
        </w:rPr>
        <w:t>2</w:t>
      </w:r>
      <w:r w:rsidR="00B36ABD" w:rsidRPr="00C9357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DA81265" w14:textId="77777777" w:rsidR="005103B9" w:rsidRPr="00C9357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3D681AA" w14:textId="77777777" w:rsidR="006676AE" w:rsidRPr="00C9357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Znak sprawy:</w:t>
      </w:r>
      <w:r w:rsidRPr="00C93577">
        <w:rPr>
          <w:rFonts w:ascii="Arial Narrow" w:hAnsi="Arial Narrow" w:cs="Arial"/>
          <w:b/>
          <w:sz w:val="24"/>
          <w:szCs w:val="24"/>
        </w:rPr>
        <w:t xml:space="preserve"> </w:t>
      </w:r>
      <w:r w:rsidR="004554D8" w:rsidRPr="00C93577">
        <w:rPr>
          <w:rFonts w:ascii="Arial Narrow" w:hAnsi="Arial Narrow" w:cs="Arial"/>
          <w:b/>
          <w:sz w:val="24"/>
          <w:szCs w:val="24"/>
        </w:rPr>
        <w:t>59/2024</w:t>
      </w:r>
    </w:p>
    <w:p w14:paraId="7739097B" w14:textId="77777777" w:rsidR="00C4103F" w:rsidRPr="00C9357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9357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C9357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93577">
        <w:rPr>
          <w:rFonts w:ascii="Arial Narrow" w:hAnsi="Arial Narrow" w:cs="Arial"/>
          <w:b/>
          <w:sz w:val="24"/>
          <w:szCs w:val="24"/>
        </w:rPr>
        <w:t>:</w:t>
      </w:r>
    </w:p>
    <w:p w14:paraId="622DB2C3" w14:textId="77777777" w:rsidR="006676AE" w:rsidRPr="00C9357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C93577">
        <w:rPr>
          <w:rFonts w:ascii="Arial Narrow" w:hAnsi="Arial Narrow" w:cs="Arial"/>
        </w:rPr>
        <w:t xml:space="preserve"> </w:t>
      </w:r>
      <w:r w:rsidR="004554D8" w:rsidRPr="00C93577">
        <w:rPr>
          <w:rFonts w:ascii="Arial Narrow" w:hAnsi="Arial Narrow" w:cs="Arial"/>
        </w:rPr>
        <w:t>10 Wojskowy Szpital Kliniczny z Polikliniką Samodzielny Publiczny Zakład Opieki Zdrowotnej</w:t>
      </w:r>
    </w:p>
    <w:p w14:paraId="0E2FBF14" w14:textId="77777777" w:rsidR="006676AE" w:rsidRPr="00C9357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93577">
        <w:rPr>
          <w:rFonts w:ascii="Arial Narrow" w:hAnsi="Arial Narrow" w:cs="Arial"/>
        </w:rPr>
        <w:t xml:space="preserve"> </w:t>
      </w:r>
      <w:r w:rsidR="004554D8" w:rsidRPr="00C93577">
        <w:rPr>
          <w:rFonts w:ascii="Arial Narrow" w:hAnsi="Arial Narrow" w:cs="Arial"/>
        </w:rPr>
        <w:t>ul. Powstańców Warszawy</w:t>
      </w:r>
      <w:r w:rsidRPr="00C93577">
        <w:rPr>
          <w:rFonts w:ascii="Arial Narrow" w:hAnsi="Arial Narrow" w:cs="Arial"/>
        </w:rPr>
        <w:t xml:space="preserve"> </w:t>
      </w:r>
      <w:r w:rsidR="004554D8" w:rsidRPr="00C93577">
        <w:rPr>
          <w:rFonts w:ascii="Arial Narrow" w:hAnsi="Arial Narrow" w:cs="Arial"/>
        </w:rPr>
        <w:t>5</w:t>
      </w:r>
      <w:r w:rsidRPr="00C93577">
        <w:rPr>
          <w:rFonts w:ascii="Arial Narrow" w:hAnsi="Arial Narrow" w:cs="Arial"/>
        </w:rPr>
        <w:t xml:space="preserve"> </w:t>
      </w:r>
    </w:p>
    <w:p w14:paraId="58C22CBE" w14:textId="77777777" w:rsidR="00F90CD1" w:rsidRPr="00C9357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93577">
        <w:rPr>
          <w:rFonts w:ascii="Arial Narrow" w:hAnsi="Arial Narrow" w:cs="Arial"/>
        </w:rPr>
        <w:t xml:space="preserve"> </w:t>
      </w:r>
      <w:r w:rsidR="004554D8" w:rsidRPr="00C93577">
        <w:rPr>
          <w:rFonts w:ascii="Arial Narrow" w:hAnsi="Arial Narrow" w:cs="Arial"/>
        </w:rPr>
        <w:t>85-681</w:t>
      </w:r>
      <w:r w:rsidRPr="00C93577">
        <w:rPr>
          <w:rFonts w:ascii="Arial Narrow" w:hAnsi="Arial Narrow" w:cs="Arial"/>
        </w:rPr>
        <w:t xml:space="preserve"> </w:t>
      </w:r>
      <w:r w:rsidR="004554D8" w:rsidRPr="00C93577">
        <w:rPr>
          <w:rFonts w:ascii="Arial Narrow" w:hAnsi="Arial Narrow" w:cs="Arial"/>
        </w:rPr>
        <w:t>Bydgoszcz</w:t>
      </w:r>
    </w:p>
    <w:p w14:paraId="2C3B63FE" w14:textId="77777777" w:rsidR="009169D4" w:rsidRPr="00C9357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9357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D77E17C" w14:textId="77777777" w:rsidR="009169D4" w:rsidRPr="00C9357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93577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B12468F" w14:textId="77777777" w:rsidR="00C4103F" w:rsidRPr="00C9357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93577">
        <w:rPr>
          <w:rFonts w:ascii="Arial Narrow" w:hAnsi="Arial Narrow" w:cs="Arial"/>
          <w:i/>
        </w:rPr>
        <w:t xml:space="preserve"> </w:t>
      </w:r>
    </w:p>
    <w:p w14:paraId="0729C72D" w14:textId="77777777" w:rsidR="00C4103F" w:rsidRPr="00C9357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9357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93577">
        <w:rPr>
          <w:rFonts w:ascii="Arial Narrow" w:hAnsi="Arial Narrow" w:cs="Arial"/>
          <w:b/>
          <w:sz w:val="24"/>
          <w:szCs w:val="24"/>
        </w:rPr>
        <w:t>:</w:t>
      </w:r>
    </w:p>
    <w:p w14:paraId="68CABA20" w14:textId="77777777" w:rsidR="00757EFB" w:rsidRPr="00C9357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93577">
        <w:rPr>
          <w:rFonts w:ascii="Arial Narrow" w:hAnsi="Arial Narrow" w:cs="Arial"/>
        </w:rPr>
        <w:t>………………………………………</w:t>
      </w:r>
      <w:r w:rsidR="00650D6C" w:rsidRPr="00C93577">
        <w:rPr>
          <w:rFonts w:ascii="Arial Narrow" w:hAnsi="Arial Narrow" w:cs="Arial"/>
        </w:rPr>
        <w:t>…………………………</w:t>
      </w:r>
      <w:r w:rsidRPr="00C93577">
        <w:rPr>
          <w:rFonts w:ascii="Arial Narrow" w:hAnsi="Arial Narrow" w:cs="Arial"/>
        </w:rPr>
        <w:t>…</w:t>
      </w:r>
    </w:p>
    <w:p w14:paraId="445340FB" w14:textId="77777777" w:rsidR="007118F0" w:rsidRPr="00C9357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9357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9357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9357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9357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93577">
        <w:rPr>
          <w:rFonts w:ascii="Arial Narrow" w:hAnsi="Arial Narrow" w:cs="Arial"/>
          <w:i/>
          <w:sz w:val="16"/>
          <w:szCs w:val="16"/>
        </w:rPr>
        <w:t>KRS/CEiDG)</w:t>
      </w:r>
    </w:p>
    <w:p w14:paraId="48F0B17A" w14:textId="77777777" w:rsidR="00C4103F" w:rsidRPr="00C9357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9357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54D57C6C" w14:textId="77777777" w:rsidR="00757EFB" w:rsidRPr="00C9357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93577">
        <w:rPr>
          <w:rFonts w:ascii="Arial Narrow" w:hAnsi="Arial Narrow" w:cs="Arial"/>
        </w:rPr>
        <w:t>………………………………………</w:t>
      </w:r>
      <w:r w:rsidR="00650D6C" w:rsidRPr="00C93577">
        <w:rPr>
          <w:rFonts w:ascii="Arial Narrow" w:hAnsi="Arial Narrow" w:cs="Arial"/>
        </w:rPr>
        <w:t>……</w:t>
      </w:r>
      <w:r w:rsidRPr="00C93577">
        <w:rPr>
          <w:rFonts w:ascii="Arial Narrow" w:hAnsi="Arial Narrow" w:cs="Arial"/>
        </w:rPr>
        <w:t>…</w:t>
      </w:r>
    </w:p>
    <w:p w14:paraId="1D1312AE" w14:textId="77777777" w:rsidR="00484F88" w:rsidRPr="00C9357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9357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9357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9357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9357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93577">
        <w:rPr>
          <w:rFonts w:ascii="Arial Narrow" w:hAnsi="Arial Narrow" w:cs="Arial"/>
          <w:i/>
          <w:sz w:val="16"/>
          <w:szCs w:val="16"/>
        </w:rPr>
        <w:t>reprezentacji</w:t>
      </w:r>
      <w:r w:rsidRPr="00C9357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54D8" w:rsidRPr="00C93577" w14:paraId="3B62D25D" w14:textId="77777777" w:rsidTr="004379D6">
        <w:tc>
          <w:tcPr>
            <w:tcW w:w="9104" w:type="dxa"/>
            <w:shd w:val="clear" w:color="auto" w:fill="D9D9D9"/>
          </w:tcPr>
          <w:p w14:paraId="7FC04FB6" w14:textId="77777777" w:rsidR="004554D8" w:rsidRPr="00C93577" w:rsidRDefault="004554D8" w:rsidP="004379D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9357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FBEE34B" w14:textId="77777777" w:rsidR="004554D8" w:rsidRPr="00C93577" w:rsidRDefault="004554D8" w:rsidP="004379D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9357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9357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9357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C9357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9357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2922768F" w14:textId="77777777" w:rsidR="004554D8" w:rsidRPr="00C93577" w:rsidRDefault="004554D8" w:rsidP="004379D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A2B1C46" w14:textId="77777777" w:rsidR="004554D8" w:rsidRPr="00C93577" w:rsidRDefault="004554D8" w:rsidP="004379D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52E8787A" w14:textId="77777777" w:rsidR="004554D8" w:rsidRPr="00C93577" w:rsidRDefault="004554D8" w:rsidP="004379D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93577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C93577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592CFECB" w14:textId="77777777" w:rsidR="00E50194" w:rsidRPr="00C9357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Na potrzeby postę</w:t>
      </w:r>
      <w:r w:rsidR="008D0487" w:rsidRPr="00C9357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93577">
        <w:rPr>
          <w:rFonts w:ascii="Arial Narrow" w:hAnsi="Arial Narrow" w:cs="Arial"/>
          <w:sz w:val="24"/>
          <w:szCs w:val="24"/>
        </w:rPr>
        <w:t>zamówienia publicznego</w:t>
      </w:r>
      <w:r w:rsidR="00E50194" w:rsidRPr="00C93577">
        <w:rPr>
          <w:rFonts w:ascii="Arial Narrow" w:hAnsi="Arial Narrow" w:cs="Arial"/>
          <w:sz w:val="24"/>
          <w:szCs w:val="24"/>
        </w:rPr>
        <w:t xml:space="preserve"> pn.:</w:t>
      </w:r>
    </w:p>
    <w:p w14:paraId="2E3796C0" w14:textId="77777777" w:rsidR="00E50194" w:rsidRPr="00C93577" w:rsidRDefault="004554D8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b/>
          <w:sz w:val="24"/>
          <w:szCs w:val="24"/>
        </w:rPr>
        <w:t>Dostawy sukcesywne sprzętu jednorazowego użytku dla Oddziału Klinicznego Otolaryngologii na okres 12 miesięcy</w:t>
      </w:r>
    </w:p>
    <w:p w14:paraId="259F17E5" w14:textId="77777777" w:rsidR="00F90CD1" w:rsidRPr="00C9357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prowadzonego przez </w:t>
      </w:r>
      <w:r w:rsidR="004554D8" w:rsidRPr="00C9357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93577">
        <w:rPr>
          <w:rFonts w:ascii="Arial Narrow" w:hAnsi="Arial Narrow" w:cs="Arial"/>
          <w:b/>
          <w:sz w:val="24"/>
          <w:szCs w:val="24"/>
        </w:rPr>
        <w:t>,</w:t>
      </w:r>
      <w:r w:rsidR="002B2AD9" w:rsidRPr="00C93577">
        <w:rPr>
          <w:rFonts w:ascii="Arial Narrow" w:hAnsi="Arial Narrow" w:cs="Arial"/>
          <w:sz w:val="24"/>
          <w:szCs w:val="24"/>
        </w:rPr>
        <w:t xml:space="preserve"> </w:t>
      </w:r>
      <w:r w:rsidR="00E65685" w:rsidRPr="00C93577">
        <w:rPr>
          <w:rFonts w:ascii="Arial Narrow" w:hAnsi="Arial Narrow" w:cs="Arial"/>
          <w:sz w:val="24"/>
          <w:szCs w:val="24"/>
        </w:rPr>
        <w:t>oświa</w:t>
      </w:r>
      <w:r w:rsidR="00825A09" w:rsidRPr="00C93577">
        <w:rPr>
          <w:rFonts w:ascii="Arial Narrow" w:hAnsi="Arial Narrow" w:cs="Arial"/>
          <w:sz w:val="24"/>
          <w:szCs w:val="24"/>
        </w:rPr>
        <w:t>dczam</w:t>
      </w:r>
      <w:r w:rsidR="00E65685" w:rsidRPr="00C93577">
        <w:rPr>
          <w:rFonts w:ascii="Arial Narrow" w:hAnsi="Arial Narrow" w:cs="Arial"/>
          <w:sz w:val="24"/>
          <w:szCs w:val="24"/>
        </w:rPr>
        <w:t>,</w:t>
      </w:r>
      <w:r w:rsidR="002B2AD9" w:rsidRPr="00C9357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93577" w14:paraId="225CD3BF" w14:textId="77777777" w:rsidTr="00650D6C">
        <w:tc>
          <w:tcPr>
            <w:tcW w:w="9104" w:type="dxa"/>
            <w:shd w:val="clear" w:color="auto" w:fill="D9D9D9"/>
          </w:tcPr>
          <w:p w14:paraId="6364855B" w14:textId="77777777" w:rsidR="00E50194" w:rsidRPr="00C9357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9357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5E33F823" w14:textId="77777777" w:rsidR="0032618A" w:rsidRPr="00C9357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C93577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C93577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C9357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C9357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C9357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C9357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C93577">
        <w:rPr>
          <w:rFonts w:ascii="Arial Narrow" w:hAnsi="Arial Narrow" w:cs="Arial"/>
          <w:sz w:val="24"/>
          <w:szCs w:val="24"/>
        </w:rPr>
        <w:t>.</w:t>
      </w:r>
    </w:p>
    <w:p w14:paraId="0AC347EF" w14:textId="77777777" w:rsidR="0011306C" w:rsidRPr="00C9357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C9357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93577">
        <w:rPr>
          <w:rFonts w:ascii="Arial Narrow" w:hAnsi="Arial Narrow" w:cs="Arial"/>
          <w:sz w:val="24"/>
          <w:szCs w:val="24"/>
        </w:rPr>
        <w:t xml:space="preserve"> (</w:t>
      </w:r>
      <w:r w:rsidR="00486223" w:rsidRPr="00C93577">
        <w:rPr>
          <w:rFonts w:ascii="Arial Narrow" w:hAnsi="Arial Narrow" w:cs="Arial"/>
          <w:sz w:val="24"/>
          <w:szCs w:val="24"/>
        </w:rPr>
        <w:t>t.j. Dz.U. z 2023r. poz. 1497</w:t>
      </w:r>
      <w:r w:rsidRPr="00C93577">
        <w:rPr>
          <w:rFonts w:ascii="Arial Narrow" w:hAnsi="Arial Narrow" w:cs="Arial"/>
          <w:sz w:val="24"/>
          <w:szCs w:val="24"/>
        </w:rPr>
        <w:t>)</w:t>
      </w:r>
      <w:r w:rsidR="0032618A" w:rsidRPr="00C93577">
        <w:rPr>
          <w:rFonts w:ascii="Arial Narrow" w:hAnsi="Arial Narrow" w:cs="Arial"/>
          <w:sz w:val="24"/>
          <w:szCs w:val="24"/>
        </w:rPr>
        <w:t xml:space="preserve"> </w:t>
      </w:r>
      <w:r w:rsidR="0011306C" w:rsidRPr="00C9357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9357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93577" w14:paraId="49B19041" w14:textId="77777777" w:rsidTr="00CD4DD1">
        <w:tc>
          <w:tcPr>
            <w:tcW w:w="9104" w:type="dxa"/>
            <w:shd w:val="clear" w:color="auto" w:fill="D9D9D9"/>
          </w:tcPr>
          <w:p w14:paraId="00AB60EA" w14:textId="77777777" w:rsidR="0011306C" w:rsidRPr="00C9357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BF7DDA3" w14:textId="77777777" w:rsidR="00103D09" w:rsidRPr="00C9357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EFE9B38" w14:textId="77777777" w:rsidR="00D2702A" w:rsidRPr="00C9357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93577" w14:paraId="70A5AA3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877C" w14:textId="77777777" w:rsidR="00D2702A" w:rsidRPr="00C9357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9F94" w14:textId="77777777" w:rsidR="00D2702A" w:rsidRPr="00C9357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554D8" w:rsidRPr="00C93577" w14:paraId="01662D66" w14:textId="77777777" w:rsidTr="004379D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0A5DA" w14:textId="77777777" w:rsidR="004554D8" w:rsidRPr="00C93577" w:rsidRDefault="004554D8" w:rsidP="004379D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75EF5" w14:textId="77777777" w:rsidR="004554D8" w:rsidRPr="00C93577" w:rsidRDefault="004554D8" w:rsidP="004379D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B2B0C6" w14:textId="77777777" w:rsidR="004554D8" w:rsidRPr="00C93577" w:rsidRDefault="004554D8" w:rsidP="004379D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52041353" w14:textId="3264CFE1" w:rsidR="004554D8" w:rsidRPr="00C93577" w:rsidRDefault="004554D8" w:rsidP="004379D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C93577" w:rsidRPr="00C93577">
              <w:rPr>
                <w:rFonts w:ascii="Arial Narrow" w:hAnsi="Arial Narrow" w:cs="Arial"/>
                <w:sz w:val="24"/>
                <w:szCs w:val="24"/>
              </w:rPr>
              <w:t>6</w:t>
            </w:r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 do SWZ) odpowiadających przedmiotowi zamówienia wraz z </w:t>
            </w:r>
            <w:r w:rsidRPr="00C93577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C9357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C9357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C93577">
              <w:rPr>
                <w:rFonts w:ascii="Arial Narrow" w:hAnsi="Arial Narrow" w:cs="Arial"/>
                <w:sz w:val="24"/>
                <w:szCs w:val="24"/>
              </w:rPr>
              <w:t xml:space="preserve"> 1 tabela l.p. 2 SWZ, z jednoczesnym wskazaniem, którego zadania te dokumenty dotyczą.</w:t>
            </w:r>
          </w:p>
        </w:tc>
      </w:tr>
    </w:tbl>
    <w:p w14:paraId="47E85827" w14:textId="77777777" w:rsidR="00122954" w:rsidRPr="00C9357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78AAF8E" w14:textId="77777777" w:rsidR="00721D87" w:rsidRPr="00C9357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……………</w:t>
      </w:r>
      <w:r w:rsidR="00721D87" w:rsidRPr="00C9357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E7DA24A" w14:textId="77777777" w:rsidR="00721D87" w:rsidRPr="00C9357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9357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9357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9357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4C7EA92" w14:textId="77777777" w:rsidR="00721D87" w:rsidRPr="00C9357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47E95EA" w14:textId="77777777" w:rsidR="00E21BB4" w:rsidRPr="00C9357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……………</w:t>
      </w:r>
      <w:r w:rsidR="00721D87" w:rsidRPr="00C9357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93577">
        <w:rPr>
          <w:rFonts w:ascii="Arial Narrow" w:hAnsi="Arial Narrow" w:cs="Arial"/>
          <w:sz w:val="24"/>
          <w:szCs w:val="24"/>
        </w:rPr>
        <w:t>………………………….</w:t>
      </w:r>
    </w:p>
    <w:p w14:paraId="174A18AA" w14:textId="77777777" w:rsidR="00E21BB4" w:rsidRPr="00C9357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9357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9357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9357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0A0DF64" w14:textId="77777777" w:rsidR="00334A77" w:rsidRPr="00C9357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93577" w14:paraId="47B59183" w14:textId="77777777" w:rsidTr="0061040C">
        <w:tc>
          <w:tcPr>
            <w:tcW w:w="9104" w:type="dxa"/>
            <w:shd w:val="clear" w:color="auto" w:fill="D9D9D9"/>
          </w:tcPr>
          <w:p w14:paraId="06A6CA8F" w14:textId="77777777" w:rsidR="00334A77" w:rsidRPr="00C9357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1B9C25F5" w14:textId="77777777" w:rsidR="00334A77" w:rsidRPr="00C9357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068F9E6" w14:textId="77777777" w:rsidR="004175AB" w:rsidRPr="00C9357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6647DAD9" w14:textId="77777777" w:rsidR="004175AB" w:rsidRPr="00C9357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DA39F0E" w14:textId="77777777" w:rsidR="004175AB" w:rsidRPr="00C9357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919CF54" w14:textId="77777777" w:rsidR="00334A77" w:rsidRPr="00C9357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93577" w14:paraId="0A6B55A3" w14:textId="77777777" w:rsidTr="0061040C">
        <w:tc>
          <w:tcPr>
            <w:tcW w:w="9104" w:type="dxa"/>
            <w:shd w:val="clear" w:color="auto" w:fill="D9D9D9"/>
          </w:tcPr>
          <w:p w14:paraId="2E338B14" w14:textId="77777777" w:rsidR="00C37715" w:rsidRPr="00C9357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2C0F9BF" w14:textId="77777777" w:rsidR="00334A77" w:rsidRPr="00C9357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9357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9357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03A02AE" w14:textId="77777777" w:rsidR="0044648E" w:rsidRPr="00C9357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C93577">
        <w:rPr>
          <w:rFonts w:ascii="Arial Narrow" w:hAnsi="Arial Narrow" w:cs="Arial"/>
          <w:sz w:val="24"/>
          <w:szCs w:val="24"/>
        </w:rPr>
        <w:t>:</w:t>
      </w:r>
    </w:p>
    <w:p w14:paraId="5C85B56F" w14:textId="77777777" w:rsidR="0044648E" w:rsidRPr="00C9357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08E5691" w14:textId="77777777" w:rsidR="0044648E" w:rsidRPr="00C9357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F9BBA17" w14:textId="77777777" w:rsidR="00C62F57" w:rsidRPr="00C9357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C9357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93577" w14:paraId="08697229" w14:textId="77777777" w:rsidTr="00CD4DD1">
        <w:tc>
          <w:tcPr>
            <w:tcW w:w="9104" w:type="dxa"/>
            <w:shd w:val="clear" w:color="auto" w:fill="D9D9D9"/>
          </w:tcPr>
          <w:p w14:paraId="543ECDC9" w14:textId="77777777" w:rsidR="00BE6F04" w:rsidRPr="00C9357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04D5613" w14:textId="77777777" w:rsidR="00FE4E2B" w:rsidRPr="00C9357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9357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93577" w14:paraId="16B595B6" w14:textId="77777777" w:rsidTr="00847232">
        <w:tc>
          <w:tcPr>
            <w:tcW w:w="9104" w:type="dxa"/>
            <w:shd w:val="clear" w:color="auto" w:fill="D9D9D9"/>
          </w:tcPr>
          <w:p w14:paraId="41EC062C" w14:textId="77777777" w:rsidR="00E426EB" w:rsidRPr="00C9357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9357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F3D24C8" w14:textId="77777777" w:rsidR="00E426EB" w:rsidRPr="00C9357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7B8F94D" w14:textId="77777777" w:rsidR="00E426EB" w:rsidRPr="00C9357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40E75A" w14:textId="77777777" w:rsidR="00E426EB" w:rsidRPr="00C9357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AF81C38" w14:textId="77777777" w:rsidR="00E426EB" w:rsidRPr="00C9357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9357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B5F76D8" w14:textId="77777777" w:rsidR="00E426EB" w:rsidRPr="00C9357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9357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85F28E4" w14:textId="77777777" w:rsidR="00E426EB" w:rsidRPr="00C9357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9357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B0864C" w14:textId="77777777" w:rsidR="0012157F" w:rsidRPr="00C9357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01CF8C9" w14:textId="77777777" w:rsidR="008C60E1" w:rsidRPr="00C9357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281156E" w14:textId="77777777" w:rsidR="00524951" w:rsidRPr="00C9357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  <w:r w:rsidRPr="00C93577">
        <w:rPr>
          <w:rFonts w:ascii="Arial Narrow" w:hAnsi="Arial Narrow" w:cs="Arial"/>
          <w:sz w:val="20"/>
          <w:szCs w:val="20"/>
        </w:rPr>
        <w:tab/>
      </w:r>
    </w:p>
    <w:p w14:paraId="1D1FF1B5" w14:textId="77777777" w:rsidR="00524951" w:rsidRPr="00C9357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D8870F0" w14:textId="77777777" w:rsidR="00FE4E2B" w:rsidRPr="00C9357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9357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9357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26618C45" w14:textId="77777777" w:rsidR="00484F88" w:rsidRPr="00C9357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9357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9357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9357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D5D6DB" w14:textId="77777777" w:rsidR="00D44D80" w:rsidRDefault="00D44D80" w:rsidP="0038231F">
      <w:pPr>
        <w:spacing w:after="0" w:line="240" w:lineRule="auto"/>
      </w:pPr>
      <w:r>
        <w:separator/>
      </w:r>
    </w:p>
  </w:endnote>
  <w:endnote w:type="continuationSeparator" w:id="0">
    <w:p w14:paraId="0EBFC760" w14:textId="77777777" w:rsidR="00D44D80" w:rsidRDefault="00D44D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17585" w14:textId="77777777" w:rsidR="004554D8" w:rsidRDefault="004554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502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F59C9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A465A" w14:textId="77777777" w:rsidR="004554D8" w:rsidRDefault="004554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BA2EDA" w14:textId="77777777" w:rsidR="00D44D80" w:rsidRDefault="00D44D80" w:rsidP="0038231F">
      <w:pPr>
        <w:spacing w:after="0" w:line="240" w:lineRule="auto"/>
      </w:pPr>
      <w:r>
        <w:separator/>
      </w:r>
    </w:p>
  </w:footnote>
  <w:footnote w:type="continuationSeparator" w:id="0">
    <w:p w14:paraId="2323E05B" w14:textId="77777777" w:rsidR="00D44D80" w:rsidRDefault="00D44D80" w:rsidP="0038231F">
      <w:pPr>
        <w:spacing w:after="0" w:line="240" w:lineRule="auto"/>
      </w:pPr>
      <w:r>
        <w:continuationSeparator/>
      </w:r>
    </w:p>
  </w:footnote>
  <w:footnote w:id="1">
    <w:p w14:paraId="5720FF2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7E959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E1897C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0832CF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361F09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F582619" w14:textId="77777777" w:rsidR="0032618A" w:rsidRDefault="0032618A" w:rsidP="0032618A">
      <w:pPr>
        <w:pStyle w:val="Tekstprzypisudolnego"/>
      </w:pPr>
    </w:p>
  </w:footnote>
  <w:footnote w:id="2">
    <w:p w14:paraId="23BA8B5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6803EA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EF7EE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E44AA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36A43" w14:textId="77777777" w:rsidR="004554D8" w:rsidRDefault="004554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16603" w14:textId="77777777" w:rsidR="004554D8" w:rsidRDefault="004554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C446E" w14:textId="77777777" w:rsidR="004554D8" w:rsidRDefault="004554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545763">
    <w:abstractNumId w:val="11"/>
  </w:num>
  <w:num w:numId="2" w16cid:durableId="1348677991">
    <w:abstractNumId w:val="0"/>
  </w:num>
  <w:num w:numId="3" w16cid:durableId="1828587654">
    <w:abstractNumId w:val="10"/>
  </w:num>
  <w:num w:numId="4" w16cid:durableId="484979324">
    <w:abstractNumId w:val="13"/>
  </w:num>
  <w:num w:numId="5" w16cid:durableId="2095583868">
    <w:abstractNumId w:val="12"/>
  </w:num>
  <w:num w:numId="6" w16cid:durableId="1140149072">
    <w:abstractNumId w:val="9"/>
  </w:num>
  <w:num w:numId="7" w16cid:durableId="60105539">
    <w:abstractNumId w:val="1"/>
  </w:num>
  <w:num w:numId="8" w16cid:durableId="2080126247">
    <w:abstractNumId w:val="6"/>
  </w:num>
  <w:num w:numId="9" w16cid:durableId="1508712154">
    <w:abstractNumId w:val="4"/>
  </w:num>
  <w:num w:numId="10" w16cid:durableId="1488012734">
    <w:abstractNumId w:val="7"/>
  </w:num>
  <w:num w:numId="11" w16cid:durableId="1581409894">
    <w:abstractNumId w:val="5"/>
  </w:num>
  <w:num w:numId="12" w16cid:durableId="298650438">
    <w:abstractNumId w:val="8"/>
  </w:num>
  <w:num w:numId="13" w16cid:durableId="492528946">
    <w:abstractNumId w:val="3"/>
  </w:num>
  <w:num w:numId="14" w16cid:durableId="1799956799">
    <w:abstractNumId w:val="2"/>
  </w:num>
  <w:num w:numId="15" w16cid:durableId="2406786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D8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554D8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93577"/>
    <w:rsid w:val="00CD0851"/>
    <w:rsid w:val="00CD4DD1"/>
    <w:rsid w:val="00D23F3D"/>
    <w:rsid w:val="00D2702A"/>
    <w:rsid w:val="00D34D9A"/>
    <w:rsid w:val="00D409DE"/>
    <w:rsid w:val="00D42C9B"/>
    <w:rsid w:val="00D44D80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D47B8D"/>
  <w15:docId w15:val="{CECF0978-C320-4371-8E6B-AEBE756B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966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2024-05-21T05:48:00Z</dcterms:created>
  <dcterms:modified xsi:type="dcterms:W3CDTF">2024-05-21T05:48:00Z</dcterms:modified>
</cp:coreProperties>
</file>