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BDDA4" w14:textId="2850443F" w:rsidR="00D62E6E" w:rsidRPr="0008597B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08597B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034CC6">
        <w:rPr>
          <w:rFonts w:ascii="Arial Narrow" w:eastAsia="Times New Roman" w:hAnsi="Arial Narrow" w:cs="Arial"/>
          <w:bCs/>
          <w:szCs w:val="18"/>
          <w:lang w:eastAsia="pl-PL"/>
        </w:rPr>
        <w:t>7</w:t>
      </w:r>
      <w:r w:rsidRPr="0008597B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8597B" w14:paraId="70270013" w14:textId="77777777" w:rsidTr="00D62E6E">
        <w:tc>
          <w:tcPr>
            <w:tcW w:w="2800" w:type="dxa"/>
            <w:shd w:val="clear" w:color="auto" w:fill="auto"/>
          </w:tcPr>
          <w:p w14:paraId="0D32AB1B" w14:textId="77777777" w:rsidR="00D62E6E" w:rsidRPr="0008597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8597B">
              <w:rPr>
                <w:rFonts w:ascii="Arial Narrow" w:hAnsi="Arial Narrow" w:cs="Arial"/>
                <w:b/>
              </w:rPr>
              <w:t>Wykonawca</w:t>
            </w:r>
            <w:r w:rsidRPr="0008597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BDAEC12" w14:textId="77777777" w:rsidR="00D62E6E" w:rsidRPr="0008597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89F5065" w14:textId="77777777" w:rsidR="00D62E6E" w:rsidRPr="0008597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8597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DC1539" w14:textId="77777777" w:rsidR="00D62E6E" w:rsidRPr="0008597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08597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08597B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08597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08597B" w14:paraId="08DA23A6" w14:textId="77777777" w:rsidTr="00D62E6E">
        <w:tc>
          <w:tcPr>
            <w:tcW w:w="2800" w:type="dxa"/>
            <w:shd w:val="clear" w:color="auto" w:fill="auto"/>
          </w:tcPr>
          <w:p w14:paraId="233AC6F9" w14:textId="77777777" w:rsidR="00D62E6E" w:rsidRPr="0008597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8597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0F011DB" w14:textId="77777777" w:rsidR="00D62E6E" w:rsidRPr="0008597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4E9B867" w14:textId="77777777" w:rsidR="00D62E6E" w:rsidRPr="0008597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8597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5429F4" w14:textId="77777777" w:rsidR="00D62E6E" w:rsidRPr="0008597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08597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08597B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08597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3965F03" w14:textId="77777777" w:rsidR="00BC121E" w:rsidRPr="0008597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33829" w:rsidRPr="0008597B" w14:paraId="7634A0E6" w14:textId="77777777" w:rsidTr="00102A9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C7C969" w14:textId="77777777" w:rsidR="00833829" w:rsidRPr="0008597B" w:rsidRDefault="00833829" w:rsidP="00102A9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08597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4D869A62" w14:textId="77777777" w:rsidR="00833829" w:rsidRPr="0008597B" w:rsidRDefault="00833829" w:rsidP="00102A9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8597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08597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08597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. Dz. U. z 2023r. poz. 1605) (dalej jako: ustawa </w:t>
            </w:r>
            <w:proofErr w:type="spellStart"/>
            <w:r w:rsidRPr="0008597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08597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3FDD8841" w14:textId="77777777" w:rsidR="00833829" w:rsidRPr="0008597B" w:rsidRDefault="00833829" w:rsidP="00102A9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8597B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30C0F99C" w14:textId="77777777" w:rsidR="00833829" w:rsidRPr="0008597B" w:rsidRDefault="00833829" w:rsidP="00102A9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5C0D7F7B" w14:textId="77777777" w:rsidR="00BC121E" w:rsidRPr="0008597B" w:rsidRDefault="0083382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8597B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08597B">
        <w:rPr>
          <w:rFonts w:ascii="Arial Narrow" w:eastAsia="Times New Roman" w:hAnsi="Arial Narrow" w:cs="Arial"/>
          <w:lang w:eastAsia="pl-PL"/>
        </w:rPr>
        <w:t>N</w:t>
      </w:r>
      <w:r w:rsidR="00BC121E" w:rsidRPr="0008597B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8597B" w14:paraId="2F97AA96" w14:textId="77777777" w:rsidTr="00D62E6E">
        <w:tc>
          <w:tcPr>
            <w:tcW w:w="2269" w:type="dxa"/>
            <w:shd w:val="clear" w:color="auto" w:fill="auto"/>
          </w:tcPr>
          <w:p w14:paraId="0CE06921" w14:textId="77777777" w:rsidR="00D62E6E" w:rsidRPr="0008597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8597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2DC97E" w14:textId="77777777" w:rsidR="00D62E6E" w:rsidRPr="0008597B" w:rsidRDefault="0083382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8597B">
              <w:rPr>
                <w:rFonts w:ascii="Arial Narrow" w:eastAsia="Times New Roman" w:hAnsi="Arial Narrow" w:cs="Arial"/>
                <w:b/>
                <w:lang w:eastAsia="pl-PL"/>
              </w:rPr>
              <w:t xml:space="preserve">Dostawy sukcesywne sprzętu jednorazowego użytku dla Zakładu Radiologii </w:t>
            </w:r>
            <w:proofErr w:type="gramStart"/>
            <w:r w:rsidRPr="0008597B">
              <w:rPr>
                <w:rFonts w:ascii="Arial Narrow" w:eastAsia="Times New Roman" w:hAnsi="Arial Narrow" w:cs="Arial"/>
                <w:b/>
                <w:lang w:eastAsia="pl-PL"/>
              </w:rPr>
              <w:t>Lekarskiej  na</w:t>
            </w:r>
            <w:proofErr w:type="gramEnd"/>
            <w:r w:rsidRPr="0008597B">
              <w:rPr>
                <w:rFonts w:ascii="Arial Narrow" w:eastAsia="Times New Roman" w:hAnsi="Arial Narrow" w:cs="Arial"/>
                <w:b/>
                <w:lang w:eastAsia="pl-PL"/>
              </w:rPr>
              <w:t xml:space="preserve"> okres 24 miesięcy</w:t>
            </w:r>
            <w:r w:rsidR="00D62E6E" w:rsidRPr="0008597B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833829" w:rsidRPr="0008597B" w14:paraId="26618B0E" w14:textId="77777777" w:rsidTr="00102A95">
        <w:tc>
          <w:tcPr>
            <w:tcW w:w="2269" w:type="dxa"/>
            <w:shd w:val="clear" w:color="auto" w:fill="auto"/>
          </w:tcPr>
          <w:p w14:paraId="6877FEBA" w14:textId="77777777" w:rsidR="00833829" w:rsidRPr="0008597B" w:rsidRDefault="00833829" w:rsidP="00102A9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8597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E741549" w14:textId="77777777" w:rsidR="00833829" w:rsidRPr="0008597B" w:rsidRDefault="00833829" w:rsidP="00102A9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8597B">
              <w:rPr>
                <w:rFonts w:ascii="Arial Narrow" w:eastAsia="Times New Roman" w:hAnsi="Arial Narrow" w:cs="Arial"/>
                <w:b/>
                <w:lang w:eastAsia="pl-PL"/>
              </w:rPr>
              <w:t>68/2024</w:t>
            </w:r>
          </w:p>
        </w:tc>
      </w:tr>
    </w:tbl>
    <w:p w14:paraId="07206365" w14:textId="77777777" w:rsidR="00BC121E" w:rsidRPr="0008597B" w:rsidRDefault="00833829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08597B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08597B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08597B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08597B">
        <w:rPr>
          <w:rFonts w:ascii="Arial Narrow" w:eastAsia="Times New Roman" w:hAnsi="Arial Narrow" w:cs="Arial"/>
          <w:b/>
          <w:lang w:eastAsia="pl-PL"/>
        </w:rPr>
        <w:t>,</w:t>
      </w:r>
      <w:r w:rsidR="00BC121E" w:rsidRPr="0008597B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08597B">
        <w:rPr>
          <w:rFonts w:ascii="Arial Narrow" w:eastAsia="Times New Roman" w:hAnsi="Arial Narrow" w:cs="Arial"/>
          <w:bCs/>
          <w:lang w:eastAsia="pl-PL"/>
        </w:rPr>
        <w:t>, że:</w:t>
      </w:r>
    </w:p>
    <w:p w14:paraId="0091BBDD" w14:textId="019D7ECD" w:rsidR="00BC121E" w:rsidRPr="0008597B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08597B">
        <w:rPr>
          <w:rFonts w:ascii="Arial Narrow" w:eastAsia="Times New Roman" w:hAnsi="Arial Narrow" w:cs="Arial"/>
          <w:b/>
          <w:bCs/>
        </w:rPr>
        <w:object w:dxaOrig="1440" w:dyaOrig="1440" w14:anchorId="225593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08597B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08597B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08597B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08597B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08597B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08597B">
        <w:rPr>
          <w:rFonts w:ascii="Arial Narrow" w:eastAsia="Times New Roman" w:hAnsi="Arial Narrow" w:cs="Arial"/>
          <w:lang w:eastAsia="pl-PL"/>
        </w:rPr>
        <w:t>.</w:t>
      </w:r>
    </w:p>
    <w:p w14:paraId="71E0BA2A" w14:textId="6F9C92B4" w:rsidR="00BC121E" w:rsidRPr="0008597B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8597B">
        <w:rPr>
          <w:rFonts w:ascii="Arial Narrow" w:eastAsia="Times New Roman" w:hAnsi="Arial Narrow" w:cs="Arial"/>
          <w:b/>
          <w:bCs/>
        </w:rPr>
        <w:object w:dxaOrig="1440" w:dyaOrig="1440" w14:anchorId="47F5C1CA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08597B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08597B">
        <w:rPr>
          <w:rFonts w:ascii="Arial Narrow" w:eastAsia="Times New Roman" w:hAnsi="Arial Narrow" w:cs="Arial"/>
          <w:lang w:eastAsia="pl-PL"/>
        </w:rPr>
        <w:t xml:space="preserve">            </w:t>
      </w:r>
      <w:r w:rsidRPr="0008597B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08597B">
        <w:rPr>
          <w:rFonts w:ascii="Arial Narrow" w:eastAsia="Times New Roman" w:hAnsi="Arial Narrow" w:cs="Arial"/>
          <w:lang w:eastAsia="pl-PL"/>
        </w:rPr>
        <w:t>t.j. Dz.U. z 2023r. poz. 1689</w:t>
      </w:r>
      <w:r w:rsidRPr="0008597B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5552D5E4" w14:textId="77777777" w:rsidR="00BF69A4" w:rsidRPr="0008597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8597B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8597B" w14:paraId="7848DCFD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48223" w14:textId="77777777" w:rsidR="00BC121E" w:rsidRPr="0008597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8597B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171A7" w14:textId="77777777" w:rsidR="00BC121E" w:rsidRPr="0008597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8597B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1CD96" w14:textId="77777777" w:rsidR="00BC121E" w:rsidRPr="0008597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8597B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08597B" w14:paraId="4317621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2CC86" w14:textId="77777777" w:rsidR="00BC121E" w:rsidRPr="0008597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8597B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F8D5" w14:textId="77777777" w:rsidR="00BC121E" w:rsidRPr="0008597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30082" w14:textId="77777777" w:rsidR="00BC121E" w:rsidRPr="0008597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08597B" w14:paraId="10D94B1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B686B" w14:textId="77777777" w:rsidR="00BC121E" w:rsidRPr="0008597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8597B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1BD10" w14:textId="77777777" w:rsidR="00BC121E" w:rsidRPr="0008597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1A1A" w14:textId="77777777" w:rsidR="00BC121E" w:rsidRPr="0008597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7B2162C6" w14:textId="77777777" w:rsidR="00BC121E" w:rsidRPr="0008597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08597B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4AD74E73" w14:textId="77777777" w:rsidR="00BC121E" w:rsidRPr="0008597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08597B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08597B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40E969D1" w14:textId="77777777" w:rsidR="00067B62" w:rsidRPr="0008597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08597B">
        <w:rPr>
          <w:rFonts w:ascii="Arial Narrow" w:eastAsia="Times New Roman" w:hAnsi="Arial Narrow" w:cs="Arial"/>
          <w:color w:val="0070C0"/>
          <w:lang w:eastAsia="pl-PL"/>
        </w:rPr>
        <w:t>*</w:t>
      </w:r>
      <w:r w:rsidRPr="0008597B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08597B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558D612C" w14:textId="77777777" w:rsidR="00067B62" w:rsidRPr="0008597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8597B" w14:paraId="536A0B93" w14:textId="77777777" w:rsidTr="00620E37">
        <w:tc>
          <w:tcPr>
            <w:tcW w:w="2660" w:type="dxa"/>
            <w:shd w:val="clear" w:color="auto" w:fill="auto"/>
          </w:tcPr>
          <w:p w14:paraId="2BD5C48E" w14:textId="77777777" w:rsidR="00BC121E" w:rsidRPr="0008597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2E240D2" w14:textId="77777777" w:rsidR="00BC121E" w:rsidRPr="0008597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8597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CDD8BD5" w14:textId="77777777" w:rsidR="00BC121E" w:rsidRPr="0008597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859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0859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0859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A4A5886" w14:textId="77777777" w:rsidR="00BC121E" w:rsidRPr="0008597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132E71E" w14:textId="77777777" w:rsidR="00BC121E" w:rsidRPr="0008597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08597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8D94CF4" w14:textId="77777777" w:rsidR="00BC121E" w:rsidRPr="0008597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859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0859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0859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264AE590" w14:textId="77777777" w:rsidR="00106AC7" w:rsidRPr="0008597B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08597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B26735" w14:textId="77777777" w:rsidR="00953086" w:rsidRDefault="00953086">
      <w:r>
        <w:separator/>
      </w:r>
    </w:p>
  </w:endnote>
  <w:endnote w:type="continuationSeparator" w:id="0">
    <w:p w14:paraId="747E531B" w14:textId="77777777" w:rsidR="00953086" w:rsidRDefault="00953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7291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4FF212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33C8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959880" w14:textId="77777777" w:rsidR="009A4CD3" w:rsidRDefault="00034CC6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412C1DB">
        <v:line id="_x0000_s1025" style="position:absolute;left:0;text-align:left;z-index:251657728" from="-3.85pt,8.7pt" to="455.15pt,8.7pt"/>
      </w:pict>
    </w:r>
  </w:p>
  <w:p w14:paraId="2A084CB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EA69B" w14:textId="77777777" w:rsidR="00833829" w:rsidRDefault="008338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F8310D" w14:textId="77777777" w:rsidR="00953086" w:rsidRDefault="00953086">
      <w:r>
        <w:separator/>
      </w:r>
    </w:p>
  </w:footnote>
  <w:footnote w:type="continuationSeparator" w:id="0">
    <w:p w14:paraId="4942DF0D" w14:textId="77777777" w:rsidR="00953086" w:rsidRDefault="00953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01DB0" w14:textId="77777777" w:rsidR="00833829" w:rsidRDefault="008338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07C092" w14:textId="77777777" w:rsidR="00833829" w:rsidRDefault="008338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A8C25" w14:textId="77777777" w:rsidR="00833829" w:rsidRDefault="008338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0878130">
    <w:abstractNumId w:val="13"/>
  </w:num>
  <w:num w:numId="2" w16cid:durableId="1631670780">
    <w:abstractNumId w:val="0"/>
  </w:num>
  <w:num w:numId="3" w16cid:durableId="1691181663">
    <w:abstractNumId w:val="11"/>
  </w:num>
  <w:num w:numId="4" w16cid:durableId="300577403">
    <w:abstractNumId w:val="8"/>
  </w:num>
  <w:num w:numId="5" w16cid:durableId="776171910">
    <w:abstractNumId w:val="7"/>
  </w:num>
  <w:num w:numId="6" w16cid:durableId="2003120554">
    <w:abstractNumId w:val="1"/>
  </w:num>
  <w:num w:numId="7" w16cid:durableId="2078360676">
    <w:abstractNumId w:val="6"/>
  </w:num>
  <w:num w:numId="8" w16cid:durableId="2116366083">
    <w:abstractNumId w:val="3"/>
  </w:num>
  <w:num w:numId="9" w16cid:durableId="1254165344">
    <w:abstractNumId w:val="2"/>
  </w:num>
  <w:num w:numId="10" w16cid:durableId="621233495">
    <w:abstractNumId w:val="5"/>
  </w:num>
  <w:num w:numId="11" w16cid:durableId="1724986496">
    <w:abstractNumId w:val="10"/>
  </w:num>
  <w:num w:numId="12" w16cid:durableId="1326473926">
    <w:abstractNumId w:val="4"/>
  </w:num>
  <w:num w:numId="13" w16cid:durableId="405300690">
    <w:abstractNumId w:val="9"/>
  </w:num>
  <w:num w:numId="14" w16cid:durableId="18019173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3086"/>
    <w:rsid w:val="0000184A"/>
    <w:rsid w:val="00007C1C"/>
    <w:rsid w:val="00012997"/>
    <w:rsid w:val="00034CC6"/>
    <w:rsid w:val="000621A2"/>
    <w:rsid w:val="00067B62"/>
    <w:rsid w:val="000719DC"/>
    <w:rsid w:val="00075CEC"/>
    <w:rsid w:val="0008597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90E92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D7774"/>
    <w:rsid w:val="006E0FAA"/>
    <w:rsid w:val="006E44A7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3829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5308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7D8A19C"/>
  <w15:chartTrackingRefBased/>
  <w15:docId w15:val="{99601775-0C75-4D0D-AA6C-D23F9207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1748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2024-05-22T08:07:00Z</cp:lastPrinted>
  <dcterms:created xsi:type="dcterms:W3CDTF">2024-05-22T08:07:00Z</dcterms:created>
  <dcterms:modified xsi:type="dcterms:W3CDTF">2024-05-22T08:07:00Z</dcterms:modified>
</cp:coreProperties>
</file>