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EA4F5" w14:textId="150D96CC" w:rsidR="00025386" w:rsidRPr="0039103E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39103E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9103E" w:rsidRPr="0039103E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39103E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39103E" w14:paraId="3C3BC26D" w14:textId="77777777" w:rsidTr="00467CA2">
        <w:tc>
          <w:tcPr>
            <w:tcW w:w="2800" w:type="dxa"/>
            <w:shd w:val="clear" w:color="auto" w:fill="auto"/>
          </w:tcPr>
          <w:p w14:paraId="617B425D" w14:textId="77777777" w:rsidR="00D520D3" w:rsidRPr="0039103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9103E">
              <w:rPr>
                <w:rFonts w:ascii="Arial Narrow" w:hAnsi="Arial Narrow" w:cs="Arial"/>
                <w:b/>
              </w:rPr>
              <w:t>Podmiot</w:t>
            </w:r>
            <w:r w:rsidRPr="0039103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0ADD12F" w14:textId="77777777" w:rsidR="00D520D3" w:rsidRPr="0039103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73EEB64" w14:textId="77777777" w:rsidR="00D520D3" w:rsidRPr="0039103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9103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D923B6" w14:textId="77777777" w:rsidR="00D520D3" w:rsidRPr="0039103E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9103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9103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9103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39103E" w14:paraId="64B60532" w14:textId="77777777" w:rsidTr="00467CA2">
        <w:tc>
          <w:tcPr>
            <w:tcW w:w="2800" w:type="dxa"/>
            <w:shd w:val="clear" w:color="auto" w:fill="auto"/>
          </w:tcPr>
          <w:p w14:paraId="5B9EAA1C" w14:textId="77777777" w:rsidR="00D520D3" w:rsidRPr="0039103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9103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0F0DE31" w14:textId="77777777" w:rsidR="00D520D3" w:rsidRPr="0039103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388FED3" w14:textId="77777777" w:rsidR="00D520D3" w:rsidRPr="0039103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9103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A4DCC4" w14:textId="77777777" w:rsidR="00D520D3" w:rsidRPr="0039103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9103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9103E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39103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5F23FA2" w14:textId="77777777" w:rsidR="00B62AD0" w:rsidRPr="0039103E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9103E" w14:paraId="4FCA6DD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97FF5FB" w14:textId="77777777" w:rsidR="00053927" w:rsidRPr="0039103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9103E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2D0C66A4" w14:textId="77777777" w:rsidR="00053927" w:rsidRPr="0039103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39103E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39103E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39103E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3E540F4" w14:textId="77777777" w:rsidR="0071340C" w:rsidRPr="0039103E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9103E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39103E">
        <w:rPr>
          <w:rFonts w:ascii="Arial Narrow" w:eastAsia="Times New Roman" w:hAnsi="Arial Narrow" w:cs="Arial"/>
          <w:lang w:eastAsia="pl-PL"/>
        </w:rPr>
        <w:t xml:space="preserve">, </w:t>
      </w:r>
      <w:r w:rsidRPr="0039103E">
        <w:rPr>
          <w:rFonts w:ascii="Arial Narrow" w:eastAsia="Times New Roman" w:hAnsi="Arial Narrow" w:cs="Arial"/>
          <w:lang w:eastAsia="pl-PL"/>
        </w:rPr>
        <w:t>w oparciu o</w:t>
      </w:r>
      <w:r w:rsidR="00EF3368" w:rsidRPr="0039103E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39103E">
        <w:rPr>
          <w:rFonts w:ascii="Arial Narrow" w:hAnsi="Arial Narrow" w:cs="Arial"/>
        </w:rPr>
        <w:t xml:space="preserve"> ustawy </w:t>
      </w:r>
      <w:r w:rsidR="00EF3368" w:rsidRPr="0039103E">
        <w:rPr>
          <w:rFonts w:ascii="Arial Narrow" w:hAnsi="Arial Narrow" w:cs="Arial"/>
        </w:rPr>
        <w:t xml:space="preserve">z dnia 11 września 2019r. Prawo zamówień publicznych </w:t>
      </w:r>
      <w:r w:rsidR="00354083" w:rsidRPr="0039103E">
        <w:rPr>
          <w:rFonts w:ascii="Arial Narrow" w:hAnsi="Arial Narrow" w:cs="Arial"/>
        </w:rPr>
        <w:t>(</w:t>
      </w:r>
      <w:proofErr w:type="spellStart"/>
      <w:r w:rsidR="00354083" w:rsidRPr="0039103E">
        <w:rPr>
          <w:rFonts w:ascii="Arial Narrow" w:hAnsi="Arial Narrow" w:cs="Arial"/>
        </w:rPr>
        <w:t>t.j</w:t>
      </w:r>
      <w:proofErr w:type="spellEnd"/>
      <w:r w:rsidR="00354083" w:rsidRPr="0039103E">
        <w:rPr>
          <w:rFonts w:ascii="Arial Narrow" w:hAnsi="Arial Narrow" w:cs="Arial"/>
        </w:rPr>
        <w:t>. Dz. U. z 2023r. poz. 1605)</w:t>
      </w:r>
      <w:r w:rsidR="00E27ABB" w:rsidRPr="0039103E">
        <w:rPr>
          <w:rFonts w:ascii="Arial Narrow" w:eastAsia="Times New Roman" w:hAnsi="Arial Narrow" w:cs="Arial"/>
          <w:lang w:eastAsia="pl-PL"/>
        </w:rPr>
        <w:t xml:space="preserve">, </w:t>
      </w:r>
      <w:r w:rsidRPr="0039103E">
        <w:rPr>
          <w:rFonts w:ascii="Arial Narrow" w:eastAsia="Times New Roman" w:hAnsi="Arial Narrow" w:cs="Arial"/>
          <w:lang w:eastAsia="pl-PL"/>
        </w:rPr>
        <w:t xml:space="preserve">że </w:t>
      </w:r>
      <w:r w:rsidRPr="0039103E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39103E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39103E">
        <w:rPr>
          <w:rFonts w:ascii="Arial Narrow" w:eastAsia="Times New Roman" w:hAnsi="Arial Narrow" w:cs="Arial"/>
          <w:lang w:eastAsia="pl-PL"/>
        </w:rPr>
        <w:t xml:space="preserve">do </w:t>
      </w:r>
      <w:r w:rsidRPr="0039103E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9103E" w14:paraId="3772D844" w14:textId="77777777" w:rsidTr="00467CA2">
        <w:tc>
          <w:tcPr>
            <w:tcW w:w="2269" w:type="dxa"/>
            <w:shd w:val="clear" w:color="auto" w:fill="auto"/>
          </w:tcPr>
          <w:p w14:paraId="2CF994AD" w14:textId="77777777" w:rsidR="00D520D3" w:rsidRPr="0039103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9103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C987FC" w14:textId="77777777" w:rsidR="00D520D3" w:rsidRPr="0039103E" w:rsidRDefault="0035408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9103E">
              <w:rPr>
                <w:rFonts w:ascii="Arial Narrow" w:eastAsia="Times New Roman" w:hAnsi="Arial Narrow" w:cs="Arial"/>
                <w:b/>
                <w:lang w:eastAsia="pl-PL"/>
              </w:rPr>
              <w:t xml:space="preserve">Dostawy sukcesywne sprzętu jednorazowego użytku dla Zakładu Radiologii </w:t>
            </w:r>
            <w:proofErr w:type="gramStart"/>
            <w:r w:rsidRPr="0039103E">
              <w:rPr>
                <w:rFonts w:ascii="Arial Narrow" w:eastAsia="Times New Roman" w:hAnsi="Arial Narrow" w:cs="Arial"/>
                <w:b/>
                <w:lang w:eastAsia="pl-PL"/>
              </w:rPr>
              <w:t>Lekarskiej  na</w:t>
            </w:r>
            <w:proofErr w:type="gramEnd"/>
            <w:r w:rsidRPr="0039103E">
              <w:rPr>
                <w:rFonts w:ascii="Arial Narrow" w:eastAsia="Times New Roman" w:hAnsi="Arial Narrow" w:cs="Arial"/>
                <w:b/>
                <w:lang w:eastAsia="pl-PL"/>
              </w:rPr>
              <w:t xml:space="preserve"> okres 24 miesięcy</w:t>
            </w:r>
            <w:r w:rsidR="00D520D3" w:rsidRPr="0039103E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354083" w:rsidRPr="0039103E" w14:paraId="0499E2E3" w14:textId="77777777" w:rsidTr="00102A95">
        <w:tc>
          <w:tcPr>
            <w:tcW w:w="2269" w:type="dxa"/>
            <w:shd w:val="clear" w:color="auto" w:fill="auto"/>
          </w:tcPr>
          <w:p w14:paraId="4BDF7D26" w14:textId="77777777" w:rsidR="00354083" w:rsidRPr="0039103E" w:rsidRDefault="00354083" w:rsidP="00102A9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9103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D0E97A" w14:textId="77777777" w:rsidR="00354083" w:rsidRPr="0039103E" w:rsidRDefault="00354083" w:rsidP="00102A9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9103E">
              <w:rPr>
                <w:rFonts w:ascii="Arial Narrow" w:eastAsia="Times New Roman" w:hAnsi="Arial Narrow" w:cs="Arial"/>
                <w:b/>
                <w:lang w:eastAsia="pl-PL"/>
              </w:rPr>
              <w:t>68/2024</w:t>
            </w:r>
          </w:p>
        </w:tc>
      </w:tr>
    </w:tbl>
    <w:p w14:paraId="1EA1D1B8" w14:textId="77777777" w:rsidR="00DC652A" w:rsidRPr="0039103E" w:rsidRDefault="0035408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9103E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39103E">
        <w:rPr>
          <w:rFonts w:ascii="Arial Narrow" w:eastAsia="Times New Roman" w:hAnsi="Arial Narrow" w:cs="Arial"/>
          <w:lang w:eastAsia="pl-PL"/>
        </w:rPr>
        <w:t>do dyspozycji Wykonawcy:</w:t>
      </w:r>
    </w:p>
    <w:p w14:paraId="40F73C9C" w14:textId="77777777" w:rsidR="00DC652A" w:rsidRPr="0039103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9103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7DD126C" w14:textId="77777777" w:rsidR="0071340C" w:rsidRPr="0039103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39103E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39103E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39103E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718ACB3" w14:textId="77777777" w:rsidR="0071340C" w:rsidRPr="0039103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78A62557" w14:textId="77777777" w:rsidR="0071340C" w:rsidRPr="0039103E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9103E">
        <w:rPr>
          <w:rFonts w:ascii="Arial Narrow" w:eastAsia="Times New Roman" w:hAnsi="Arial Narrow" w:cs="Arial"/>
          <w:lang w:eastAsia="pl-PL"/>
        </w:rPr>
        <w:t>nw. zasobów:</w:t>
      </w:r>
    </w:p>
    <w:p w14:paraId="18F38467" w14:textId="77777777" w:rsidR="0071340C" w:rsidRPr="0039103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9103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12B1864" w14:textId="77777777" w:rsidR="0071340C" w:rsidRPr="0039103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39103E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39103E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39103E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7D539E46" w14:textId="77777777" w:rsidR="0071340C" w:rsidRPr="0039103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0BEBDD7E" w14:textId="77777777" w:rsidR="0071340C" w:rsidRPr="0039103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729CDA33" w14:textId="77777777" w:rsidR="00DC652A" w:rsidRPr="0039103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39103E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39103E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39103E">
        <w:rPr>
          <w:rFonts w:ascii="Arial Narrow" w:eastAsia="Times New Roman" w:hAnsi="Arial Narrow" w:cs="Arial"/>
          <w:lang w:eastAsia="pl-PL"/>
        </w:rPr>
        <w:t>:</w:t>
      </w:r>
    </w:p>
    <w:p w14:paraId="066BD5E9" w14:textId="77777777" w:rsidR="00DC652A" w:rsidRPr="0039103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39103E">
        <w:rPr>
          <w:rFonts w:ascii="Arial Narrow" w:eastAsia="Times New Roman" w:hAnsi="Arial Narrow" w:cs="Arial"/>
          <w:lang w:eastAsia="pl-PL"/>
        </w:rPr>
        <w:t>u</w:t>
      </w:r>
      <w:r w:rsidR="00DC652A" w:rsidRPr="0039103E">
        <w:rPr>
          <w:rFonts w:ascii="Arial Narrow" w:eastAsia="Times New Roman" w:hAnsi="Arial Narrow" w:cs="Arial"/>
          <w:lang w:eastAsia="pl-PL"/>
        </w:rPr>
        <w:t>dostę</w:t>
      </w:r>
      <w:r w:rsidRPr="0039103E">
        <w:rPr>
          <w:rFonts w:ascii="Arial Narrow" w:eastAsia="Times New Roman" w:hAnsi="Arial Narrow" w:cs="Arial"/>
          <w:lang w:eastAsia="pl-PL"/>
        </w:rPr>
        <w:t>p</w:t>
      </w:r>
      <w:r w:rsidR="00DC652A" w:rsidRPr="0039103E">
        <w:rPr>
          <w:rFonts w:ascii="Arial Narrow" w:eastAsia="Times New Roman" w:hAnsi="Arial Narrow" w:cs="Arial"/>
          <w:lang w:eastAsia="pl-PL"/>
        </w:rPr>
        <w:t>ni</w:t>
      </w:r>
      <w:r w:rsidRPr="0039103E">
        <w:rPr>
          <w:rFonts w:ascii="Arial Narrow" w:eastAsia="Times New Roman" w:hAnsi="Arial Narrow" w:cs="Arial"/>
          <w:lang w:eastAsia="pl-PL"/>
        </w:rPr>
        <w:t>ę</w:t>
      </w:r>
      <w:r w:rsidR="00DC652A" w:rsidRPr="0039103E">
        <w:rPr>
          <w:rFonts w:ascii="Arial Narrow" w:eastAsia="Times New Roman" w:hAnsi="Arial Narrow" w:cs="Arial"/>
          <w:lang w:eastAsia="pl-PL"/>
        </w:rPr>
        <w:t xml:space="preserve"> </w:t>
      </w:r>
      <w:r w:rsidRPr="0039103E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71F9F706" w14:textId="77777777" w:rsidR="0093388F" w:rsidRPr="0039103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9103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D86A7E7" w14:textId="77777777" w:rsidR="0093388F" w:rsidRPr="0039103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9103E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51E4132C" w14:textId="77777777" w:rsidR="0093388F" w:rsidRPr="0039103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39103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5C0590D" w14:textId="77777777" w:rsidR="00CB29AC" w:rsidRPr="0039103E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9103E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2F2507F0" w14:textId="77777777" w:rsidR="00CB29AC" w:rsidRPr="0039103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9103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AAE4F37" w14:textId="77777777" w:rsidR="00830970" w:rsidRPr="0039103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9103E">
        <w:rPr>
          <w:rFonts w:ascii="Arial Narrow" w:eastAsia="Times New Roman" w:hAnsi="Arial Narrow" w:cs="Arial"/>
          <w:lang w:eastAsia="pl-PL"/>
        </w:rPr>
        <w:lastRenderedPageBreak/>
        <w:t xml:space="preserve">okres </w:t>
      </w:r>
      <w:r w:rsidR="00830970" w:rsidRPr="0039103E">
        <w:rPr>
          <w:rFonts w:ascii="Arial Narrow" w:eastAsia="Times New Roman" w:hAnsi="Arial Narrow" w:cs="Arial"/>
          <w:lang w:eastAsia="pl-PL"/>
        </w:rPr>
        <w:t xml:space="preserve">mojego </w:t>
      </w:r>
      <w:r w:rsidRPr="0039103E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39103E">
        <w:rPr>
          <w:rFonts w:ascii="Arial Narrow" w:eastAsia="Times New Roman" w:hAnsi="Arial Narrow" w:cs="Arial"/>
          <w:lang w:eastAsia="pl-PL"/>
        </w:rPr>
        <w:t>będzie następujący:</w:t>
      </w:r>
    </w:p>
    <w:p w14:paraId="4C21C054" w14:textId="77777777" w:rsidR="00E27ABB" w:rsidRPr="0039103E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9103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39103E" w14:paraId="73007749" w14:textId="77777777" w:rsidTr="00467CA2">
        <w:tc>
          <w:tcPr>
            <w:tcW w:w="2660" w:type="dxa"/>
            <w:shd w:val="clear" w:color="auto" w:fill="auto"/>
          </w:tcPr>
          <w:p w14:paraId="45DC3E11" w14:textId="77777777" w:rsidR="00D520D3" w:rsidRPr="0039103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D45ED11" w14:textId="77777777" w:rsidR="00D520D3" w:rsidRPr="0039103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9103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EA46550" w14:textId="77777777" w:rsidR="00D520D3" w:rsidRPr="0039103E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9103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3CF9A7C" w14:textId="77777777" w:rsidR="00D520D3" w:rsidRPr="0039103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E665A98" w14:textId="77777777" w:rsidR="00D520D3" w:rsidRPr="0039103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9103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7AE40FF" w14:textId="77777777" w:rsidR="00D520D3" w:rsidRPr="0039103E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9103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54083" w:rsidRPr="0039103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39103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39103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39103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73ED2713" w14:textId="77777777" w:rsidR="00E27ABB" w:rsidRPr="0039103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39103E" w:rsidSect="003910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417" w:bottom="1276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7CB5E3" w14:textId="77777777" w:rsidR="004252ED" w:rsidRDefault="004252ED" w:rsidP="00025386">
      <w:pPr>
        <w:spacing w:after="0" w:line="240" w:lineRule="auto"/>
      </w:pPr>
      <w:r>
        <w:separator/>
      </w:r>
    </w:p>
  </w:endnote>
  <w:endnote w:type="continuationSeparator" w:id="0">
    <w:p w14:paraId="1DD1ABAA" w14:textId="77777777" w:rsidR="004252ED" w:rsidRDefault="004252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D1FF91" w14:textId="77777777" w:rsidR="00354083" w:rsidRDefault="003540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4D6C5A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2F2A25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F42854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5FF9A5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3F766" w14:textId="77777777" w:rsidR="00354083" w:rsidRDefault="003540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32E81B" w14:textId="77777777" w:rsidR="004252ED" w:rsidRDefault="004252ED" w:rsidP="00025386">
      <w:pPr>
        <w:spacing w:after="0" w:line="240" w:lineRule="auto"/>
      </w:pPr>
      <w:r>
        <w:separator/>
      </w:r>
    </w:p>
  </w:footnote>
  <w:footnote w:type="continuationSeparator" w:id="0">
    <w:p w14:paraId="3C171B88" w14:textId="77777777" w:rsidR="004252ED" w:rsidRDefault="004252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1EAFDD" w14:textId="77777777" w:rsidR="00354083" w:rsidRDefault="003540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8DF1F3" w14:textId="77777777" w:rsidR="00354083" w:rsidRDefault="003540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1CAC63" w14:textId="77777777" w:rsidR="00354083" w:rsidRDefault="003540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3662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52E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54083"/>
    <w:rsid w:val="0039103E"/>
    <w:rsid w:val="004252ED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E222FF"/>
  <w15:chartTrackingRefBased/>
  <w15:docId w15:val="{BBC3210F-6633-4851-B007-9E78F92EB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2024-05-22T05:18:00Z</dcterms:created>
  <dcterms:modified xsi:type="dcterms:W3CDTF">2024-05-22T05:19:00Z</dcterms:modified>
</cp:coreProperties>
</file>