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37B26" w14:textId="77777777" w:rsidR="00035DEC" w:rsidRPr="001D74C2" w:rsidRDefault="00D40BC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D74C2">
        <w:rPr>
          <w:rFonts w:ascii="Arial Narrow" w:hAnsi="Arial Narrow" w:cs="Arial"/>
          <w:sz w:val="22"/>
          <w:szCs w:val="22"/>
        </w:rPr>
        <w:t>Bydgoszcz</w:t>
      </w:r>
      <w:r w:rsidR="00035DEC" w:rsidRPr="001D74C2">
        <w:rPr>
          <w:rFonts w:ascii="Arial Narrow" w:hAnsi="Arial Narrow" w:cs="Arial"/>
          <w:sz w:val="22"/>
          <w:szCs w:val="22"/>
        </w:rPr>
        <w:t xml:space="preserve"> dnia: </w:t>
      </w:r>
      <w:r w:rsidRPr="001D74C2">
        <w:rPr>
          <w:rFonts w:ascii="Arial Narrow" w:hAnsi="Arial Narrow" w:cs="Arial"/>
          <w:sz w:val="22"/>
          <w:szCs w:val="22"/>
        </w:rPr>
        <w:t>2024-05-22</w:t>
      </w:r>
    </w:p>
    <w:p w14:paraId="17781C00" w14:textId="77777777" w:rsidR="00035DEC" w:rsidRPr="001D74C2" w:rsidRDefault="00D40BC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D74C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5D6F281" w14:textId="77777777" w:rsidR="00035DEC" w:rsidRPr="001D74C2" w:rsidRDefault="00D40BC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D74C2">
        <w:rPr>
          <w:rFonts w:ascii="Arial Narrow" w:hAnsi="Arial Narrow" w:cs="Arial"/>
          <w:sz w:val="22"/>
          <w:szCs w:val="22"/>
        </w:rPr>
        <w:t>Powstańców Warszawy</w:t>
      </w:r>
      <w:r w:rsidR="00035DEC" w:rsidRPr="001D74C2">
        <w:rPr>
          <w:rFonts w:ascii="Arial Narrow" w:hAnsi="Arial Narrow" w:cs="Arial"/>
          <w:sz w:val="22"/>
          <w:szCs w:val="22"/>
        </w:rPr>
        <w:t xml:space="preserve"> </w:t>
      </w:r>
      <w:r w:rsidRPr="001D74C2">
        <w:rPr>
          <w:rFonts w:ascii="Arial Narrow" w:hAnsi="Arial Narrow" w:cs="Arial"/>
          <w:sz w:val="22"/>
          <w:szCs w:val="22"/>
        </w:rPr>
        <w:t>5</w:t>
      </w:r>
    </w:p>
    <w:p w14:paraId="52223C25" w14:textId="77777777" w:rsidR="00035DEC" w:rsidRPr="001D74C2" w:rsidRDefault="00D40BC2" w:rsidP="00035DEC">
      <w:pPr>
        <w:rPr>
          <w:rFonts w:ascii="Arial Narrow" w:hAnsi="Arial Narrow" w:cs="Arial"/>
          <w:sz w:val="22"/>
          <w:szCs w:val="22"/>
        </w:rPr>
      </w:pPr>
      <w:r w:rsidRPr="001D74C2">
        <w:rPr>
          <w:rFonts w:ascii="Arial Narrow" w:hAnsi="Arial Narrow" w:cs="Arial"/>
          <w:sz w:val="22"/>
          <w:szCs w:val="22"/>
        </w:rPr>
        <w:t>85-681</w:t>
      </w:r>
      <w:r w:rsidR="00035DEC" w:rsidRPr="001D74C2">
        <w:rPr>
          <w:rFonts w:ascii="Arial Narrow" w:hAnsi="Arial Narrow" w:cs="Arial"/>
          <w:sz w:val="22"/>
          <w:szCs w:val="22"/>
        </w:rPr>
        <w:t xml:space="preserve"> </w:t>
      </w:r>
      <w:r w:rsidRPr="001D74C2">
        <w:rPr>
          <w:rFonts w:ascii="Arial Narrow" w:hAnsi="Arial Narrow" w:cs="Arial"/>
          <w:sz w:val="22"/>
          <w:szCs w:val="22"/>
        </w:rPr>
        <w:t>Bydgoszcz</w:t>
      </w:r>
    </w:p>
    <w:p w14:paraId="066A25E5" w14:textId="77777777" w:rsidR="00035DEC" w:rsidRPr="001D74C2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1D74C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13C7C7D" w14:textId="77777777" w:rsidR="00035DEC" w:rsidRPr="001D74C2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1D74C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EB1C2B3" w14:textId="47955B31" w:rsidR="001D74C2" w:rsidRPr="00DA0121" w:rsidRDefault="001D74C2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1D74C2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DA0121" w:rsidRPr="00DA0121">
        <w:rPr>
          <w:rFonts w:ascii="Arial Narrow" w:hAnsi="Arial Narrow" w:cs="Arial"/>
          <w:b/>
          <w:sz w:val="22"/>
          <w:szCs w:val="22"/>
        </w:rPr>
        <w:t>4144/24</w:t>
      </w:r>
    </w:p>
    <w:p w14:paraId="78808705" w14:textId="77777777" w:rsidR="00035DEC" w:rsidRPr="001D74C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1D74C2">
        <w:rPr>
          <w:rFonts w:ascii="Arial Narrow" w:hAnsi="Arial Narrow" w:cs="Arial"/>
          <w:b/>
          <w:sz w:val="22"/>
          <w:szCs w:val="22"/>
        </w:rPr>
        <w:t>WYKONAWCY</w:t>
      </w:r>
    </w:p>
    <w:p w14:paraId="75C8D32F" w14:textId="77777777" w:rsidR="00035DEC" w:rsidRPr="001D74C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1D74C2">
        <w:rPr>
          <w:rFonts w:ascii="Arial Narrow" w:hAnsi="Arial Narrow" w:cs="Arial"/>
          <w:sz w:val="22"/>
          <w:szCs w:val="22"/>
        </w:rPr>
        <w:t>ubiegający się o zamówienie</w:t>
      </w:r>
    </w:p>
    <w:p w14:paraId="345AA265" w14:textId="77777777" w:rsidR="00035DEC" w:rsidRPr="001D74C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D74C2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1D74C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D74C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1D74C2" w14:paraId="2ED32DE4" w14:textId="77777777" w:rsidTr="00B32FF9">
        <w:tc>
          <w:tcPr>
            <w:tcW w:w="2269" w:type="dxa"/>
            <w:shd w:val="clear" w:color="auto" w:fill="auto"/>
          </w:tcPr>
          <w:p w14:paraId="1414BAF6" w14:textId="77777777" w:rsidR="00035DEC" w:rsidRPr="001D74C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74C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5520AB" w14:textId="77777777" w:rsidR="00035DEC" w:rsidRPr="001D74C2" w:rsidRDefault="00D40BC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D74C2">
              <w:rPr>
                <w:rFonts w:ascii="Arial Narrow" w:hAnsi="Arial Narrow" w:cs="Arial"/>
                <w:b/>
                <w:sz w:val="22"/>
                <w:szCs w:val="22"/>
              </w:rPr>
              <w:t>Dostawy sukcesywne produktów leczniczych na 24 miesiące</w:t>
            </w:r>
            <w:r w:rsidR="00035DEC" w:rsidRPr="001D74C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40BC2" w:rsidRPr="001D74C2" w14:paraId="75E8AD3A" w14:textId="77777777" w:rsidTr="007D226B">
        <w:tc>
          <w:tcPr>
            <w:tcW w:w="2269" w:type="dxa"/>
            <w:shd w:val="clear" w:color="auto" w:fill="auto"/>
          </w:tcPr>
          <w:p w14:paraId="769461B6" w14:textId="77777777" w:rsidR="00D40BC2" w:rsidRPr="001D74C2" w:rsidRDefault="00D40BC2" w:rsidP="007D22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74C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7573CF" w14:textId="77777777" w:rsidR="00D40BC2" w:rsidRPr="001D74C2" w:rsidRDefault="00D40BC2" w:rsidP="007D22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D74C2">
              <w:rPr>
                <w:rFonts w:ascii="Arial Narrow" w:hAnsi="Arial Narrow" w:cs="Arial"/>
                <w:b/>
                <w:sz w:val="22"/>
                <w:szCs w:val="22"/>
              </w:rPr>
              <w:t>49/2024</w:t>
            </w:r>
          </w:p>
        </w:tc>
      </w:tr>
    </w:tbl>
    <w:p w14:paraId="7A4A92E3" w14:textId="77777777" w:rsidR="00035DEC" w:rsidRPr="001D74C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1D74C2" w14:paraId="74521D13" w14:textId="77777777" w:rsidTr="00B32FF9">
        <w:tc>
          <w:tcPr>
            <w:tcW w:w="9330" w:type="dxa"/>
            <w:shd w:val="clear" w:color="auto" w:fill="F2F2F2"/>
            <w:hideMark/>
          </w:tcPr>
          <w:p w14:paraId="19F20262" w14:textId="77777777" w:rsidR="00035DEC" w:rsidRPr="001D74C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D74C2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0D3259F1" w14:textId="77777777" w:rsidR="0012774F" w:rsidRPr="001D74C2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1D74C2">
        <w:rPr>
          <w:rFonts w:ascii="Arial Narrow" w:hAnsi="Arial Narrow" w:cs="Arial"/>
          <w:sz w:val="22"/>
          <w:szCs w:val="22"/>
        </w:rPr>
        <w:t xml:space="preserve">Zamawiający, </w:t>
      </w:r>
      <w:r w:rsidR="00D40BC2" w:rsidRPr="001D74C2">
        <w:rPr>
          <w:rFonts w:ascii="Arial Narrow" w:hAnsi="Arial Narrow" w:cs="Arial"/>
          <w:b/>
          <w:sz w:val="22"/>
          <w:szCs w:val="22"/>
        </w:rPr>
        <w:t>10WSzKzP SPZOZ</w:t>
      </w:r>
      <w:r w:rsidRPr="001D74C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1D74C2">
        <w:rPr>
          <w:rFonts w:ascii="Arial Narrow" w:hAnsi="Arial Narrow" w:cs="Arial"/>
          <w:sz w:val="22"/>
          <w:szCs w:val="22"/>
        </w:rPr>
        <w:t>1</w:t>
      </w:r>
      <w:r w:rsidRPr="001D74C2">
        <w:rPr>
          <w:rFonts w:ascii="Arial Narrow" w:hAnsi="Arial Narrow" w:cs="Arial"/>
          <w:sz w:val="22"/>
          <w:szCs w:val="22"/>
        </w:rPr>
        <w:t>3</w:t>
      </w:r>
      <w:r w:rsidR="0029606A" w:rsidRPr="001D74C2">
        <w:rPr>
          <w:rFonts w:ascii="Arial Narrow" w:hAnsi="Arial Narrow" w:cs="Arial"/>
          <w:sz w:val="22"/>
          <w:szCs w:val="22"/>
        </w:rPr>
        <w:t>5</w:t>
      </w:r>
      <w:r w:rsidRPr="001D74C2">
        <w:rPr>
          <w:rFonts w:ascii="Arial Narrow" w:hAnsi="Arial Narrow" w:cs="Arial"/>
          <w:sz w:val="22"/>
          <w:szCs w:val="22"/>
        </w:rPr>
        <w:t xml:space="preserve"> ust</w:t>
      </w:r>
      <w:r w:rsidR="00D9049C" w:rsidRPr="001D74C2">
        <w:rPr>
          <w:rFonts w:ascii="Arial Narrow" w:hAnsi="Arial Narrow" w:cs="Arial"/>
          <w:sz w:val="22"/>
          <w:szCs w:val="22"/>
        </w:rPr>
        <w:t xml:space="preserve">. </w:t>
      </w:r>
      <w:r w:rsidR="0029606A" w:rsidRPr="001D74C2">
        <w:rPr>
          <w:rFonts w:ascii="Arial Narrow" w:hAnsi="Arial Narrow" w:cs="Arial"/>
          <w:sz w:val="22"/>
          <w:szCs w:val="22"/>
        </w:rPr>
        <w:t>6</w:t>
      </w:r>
      <w:r w:rsidRPr="001D74C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D74C2">
        <w:rPr>
          <w:rFonts w:ascii="Arial Narrow" w:hAnsi="Arial Narrow" w:cs="Arial"/>
          <w:sz w:val="22"/>
          <w:szCs w:val="22"/>
        </w:rPr>
        <w:t>11</w:t>
      </w:r>
      <w:r w:rsidRPr="001D74C2">
        <w:rPr>
          <w:rFonts w:ascii="Arial Narrow" w:hAnsi="Arial Narrow" w:cs="Arial"/>
          <w:sz w:val="22"/>
          <w:szCs w:val="22"/>
        </w:rPr>
        <w:t xml:space="preserve"> </w:t>
      </w:r>
      <w:r w:rsidR="0029606A" w:rsidRPr="001D74C2">
        <w:rPr>
          <w:rFonts w:ascii="Arial Narrow" w:hAnsi="Arial Narrow" w:cs="Arial"/>
          <w:sz w:val="22"/>
          <w:szCs w:val="22"/>
        </w:rPr>
        <w:t xml:space="preserve">września </w:t>
      </w:r>
      <w:r w:rsidRPr="001D74C2">
        <w:rPr>
          <w:rFonts w:ascii="Arial Narrow" w:hAnsi="Arial Narrow" w:cs="Arial"/>
          <w:sz w:val="22"/>
          <w:szCs w:val="22"/>
        </w:rPr>
        <w:t>20</w:t>
      </w:r>
      <w:r w:rsidR="0029606A" w:rsidRPr="001D74C2">
        <w:rPr>
          <w:rFonts w:ascii="Arial Narrow" w:hAnsi="Arial Narrow" w:cs="Arial"/>
          <w:sz w:val="22"/>
          <w:szCs w:val="22"/>
        </w:rPr>
        <w:t>19</w:t>
      </w:r>
      <w:r w:rsidRPr="001D74C2">
        <w:rPr>
          <w:rFonts w:ascii="Arial Narrow" w:hAnsi="Arial Narrow" w:cs="Arial"/>
          <w:sz w:val="22"/>
          <w:szCs w:val="22"/>
        </w:rPr>
        <w:t xml:space="preserve"> r</w:t>
      </w:r>
      <w:r w:rsidR="0029606A" w:rsidRPr="001D74C2">
        <w:rPr>
          <w:rFonts w:ascii="Arial Narrow" w:hAnsi="Arial Narrow" w:cs="Arial"/>
          <w:sz w:val="22"/>
          <w:szCs w:val="22"/>
        </w:rPr>
        <w:t>.</w:t>
      </w:r>
      <w:r w:rsidRPr="001D74C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D74C2">
        <w:rPr>
          <w:rFonts w:ascii="Arial Narrow" w:hAnsi="Arial Narrow" w:cs="Arial"/>
          <w:sz w:val="22"/>
          <w:szCs w:val="22"/>
        </w:rPr>
        <w:t>z</w:t>
      </w:r>
      <w:r w:rsidRPr="001D74C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D74C2">
        <w:rPr>
          <w:rFonts w:ascii="Arial Narrow" w:hAnsi="Arial Narrow" w:cs="Arial"/>
          <w:sz w:val="22"/>
          <w:szCs w:val="22"/>
        </w:rPr>
        <w:t>p</w:t>
      </w:r>
      <w:r w:rsidRPr="001D74C2">
        <w:rPr>
          <w:rFonts w:ascii="Arial Narrow" w:hAnsi="Arial Narrow" w:cs="Arial"/>
          <w:sz w:val="22"/>
          <w:szCs w:val="22"/>
        </w:rPr>
        <w:t xml:space="preserve">ublicznych </w:t>
      </w:r>
      <w:r w:rsidR="00D40BC2" w:rsidRPr="001D74C2">
        <w:rPr>
          <w:rFonts w:ascii="Arial Narrow" w:hAnsi="Arial Narrow" w:cs="Arial"/>
          <w:sz w:val="22"/>
          <w:szCs w:val="22"/>
        </w:rPr>
        <w:t>(</w:t>
      </w:r>
      <w:proofErr w:type="spellStart"/>
      <w:r w:rsidR="00D40BC2" w:rsidRPr="001D74C2">
        <w:rPr>
          <w:rFonts w:ascii="Arial Narrow" w:hAnsi="Arial Narrow" w:cs="Arial"/>
          <w:sz w:val="22"/>
          <w:szCs w:val="22"/>
        </w:rPr>
        <w:t>t.j</w:t>
      </w:r>
      <w:proofErr w:type="spellEnd"/>
      <w:r w:rsidR="00D40BC2" w:rsidRPr="001D74C2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1D74C2">
        <w:rPr>
          <w:rFonts w:ascii="Arial Narrow" w:hAnsi="Arial Narrow" w:cs="Arial"/>
          <w:sz w:val="22"/>
          <w:szCs w:val="22"/>
        </w:rPr>
        <w:t xml:space="preserve">, </w:t>
      </w:r>
      <w:r w:rsidR="00D9049C" w:rsidRPr="001D74C2">
        <w:rPr>
          <w:rFonts w:ascii="Arial Narrow" w:hAnsi="Arial Narrow" w:cs="Arial"/>
          <w:sz w:val="22"/>
          <w:szCs w:val="22"/>
        </w:rPr>
        <w:t>udostępnia</w:t>
      </w:r>
      <w:r w:rsidR="00BE7BFD" w:rsidRPr="001D74C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D74C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D74C2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1D74C2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1D74C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D74C2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1D74C2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1D74C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1D74C2">
        <w:rPr>
          <w:rFonts w:ascii="Arial Narrow" w:hAnsi="Arial Narrow" w:cs="Arial"/>
          <w:sz w:val="22"/>
          <w:szCs w:val="22"/>
        </w:rPr>
        <w:t>wraz z wyjaśnieniami</w:t>
      </w:r>
      <w:r w:rsidR="0012774F" w:rsidRPr="001D74C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40BC2" w:rsidRPr="001D74C2" w14:paraId="5475C149" w14:textId="77777777" w:rsidTr="007D226B">
        <w:tc>
          <w:tcPr>
            <w:tcW w:w="9356" w:type="dxa"/>
            <w:shd w:val="clear" w:color="auto" w:fill="auto"/>
          </w:tcPr>
          <w:p w14:paraId="5FB125BA" w14:textId="77777777" w:rsidR="00D40BC2" w:rsidRPr="001D74C2" w:rsidRDefault="00D40BC2" w:rsidP="007D226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74C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10</w:t>
            </w:r>
          </w:p>
          <w:p w14:paraId="38EC30ED" w14:textId="77777777" w:rsidR="00D40BC2" w:rsidRPr="001D74C2" w:rsidRDefault="00D40BC2" w:rsidP="007D226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74C2">
              <w:rPr>
                <w:rFonts w:ascii="Arial Narrow" w:hAnsi="Arial Narrow" w:cs="Arial"/>
                <w:sz w:val="22"/>
                <w:szCs w:val="22"/>
              </w:rPr>
              <w:t>Czy Zamawiający dopuści zaoferowanie produktów dostępnych na jednorazowe zezwolenie MZ?</w:t>
            </w:r>
          </w:p>
          <w:p w14:paraId="0A7241DD" w14:textId="77777777" w:rsidR="00D40BC2" w:rsidRPr="001D74C2" w:rsidRDefault="00D40BC2" w:rsidP="007D226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74C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C556E4F" w14:textId="663201DB" w:rsidR="00D40BC2" w:rsidRPr="002A3F98" w:rsidRDefault="002A3F98" w:rsidP="007D226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dopuszcza, pod warunkiem zabezpieczenia zamówionych ilości przez cały okres obowiązywania umowy. </w:t>
            </w:r>
            <w:r w:rsidR="001D74C2"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Zgodnie z § 2 ust 8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i 9 </w:t>
            </w:r>
            <w:r w:rsidR="001D74C2"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>projektu umowy</w:t>
            </w: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stanowiącego załącznik nr 10 do SWZ.</w:t>
            </w:r>
            <w:r w:rsidR="001D74C2" w:rsidRPr="002A3F98"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  <w:t xml:space="preserve"> </w:t>
            </w:r>
          </w:p>
        </w:tc>
      </w:tr>
      <w:tr w:rsidR="00D40BC2" w:rsidRPr="002A3F98" w14:paraId="1164BBC9" w14:textId="77777777" w:rsidTr="007D226B">
        <w:tc>
          <w:tcPr>
            <w:tcW w:w="9356" w:type="dxa"/>
            <w:shd w:val="clear" w:color="auto" w:fill="auto"/>
          </w:tcPr>
          <w:p w14:paraId="4484FFA3" w14:textId="77777777" w:rsidR="00D40BC2" w:rsidRPr="002A3F98" w:rsidRDefault="00D40BC2" w:rsidP="007D226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11</w:t>
            </w:r>
          </w:p>
          <w:p w14:paraId="04E4F07A" w14:textId="77777777" w:rsidR="001D74C2" w:rsidRPr="002A3F98" w:rsidRDefault="001D74C2" w:rsidP="001D74C2">
            <w:pPr>
              <w:pStyle w:val="Default"/>
              <w:rPr>
                <w:rFonts w:ascii="Arial Narrow" w:eastAsia="Times New Roman" w:hAnsi="Arial Narrow" w:cs="Times New Roman"/>
                <w:b/>
                <w:bCs/>
                <w:color w:val="auto"/>
                <w:sz w:val="22"/>
                <w:szCs w:val="22"/>
              </w:rPr>
            </w:pPr>
            <w:r w:rsidRPr="002A3F98">
              <w:rPr>
                <w:rFonts w:ascii="Arial Narrow" w:eastAsia="Times New Roman" w:hAnsi="Arial Narrow" w:cs="Times New Roman"/>
                <w:b/>
                <w:bCs/>
                <w:color w:val="auto"/>
                <w:sz w:val="22"/>
                <w:szCs w:val="22"/>
              </w:rPr>
              <w:t>Zadanie 7 pozycja 1 i 2</w:t>
            </w:r>
          </w:p>
          <w:p w14:paraId="5DEA2474" w14:textId="77777777" w:rsidR="001D74C2" w:rsidRPr="002A3F98" w:rsidRDefault="001D74C2" w:rsidP="001D74C2">
            <w:pPr>
              <w:pStyle w:val="Default"/>
              <w:rPr>
                <w:rFonts w:ascii="Arial Narrow" w:eastAsia="Times New Roman" w:hAnsi="Arial Narrow" w:cs="Times New Roman"/>
                <w:b/>
                <w:bCs/>
                <w:color w:val="auto"/>
                <w:sz w:val="22"/>
                <w:szCs w:val="22"/>
              </w:rPr>
            </w:pPr>
          </w:p>
          <w:p w14:paraId="7A854F74" w14:textId="77777777" w:rsidR="001D74C2" w:rsidRPr="002A3F98" w:rsidRDefault="001D74C2" w:rsidP="001D74C2">
            <w:pPr>
              <w:pStyle w:val="Default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2A3F98">
              <w:rPr>
                <w:rFonts w:ascii="Arial Narrow" w:eastAsia="Times New Roman" w:hAnsi="Arial Narrow" w:cs="Calibri"/>
                <w:color w:val="auto"/>
                <w:sz w:val="22"/>
                <w:szCs w:val="22"/>
              </w:rPr>
              <w:t xml:space="preserve">W nawiązaniu do wyjaśnień dotyczących treści </w:t>
            </w:r>
            <w:proofErr w:type="spellStart"/>
            <w:r w:rsidRPr="002A3F98">
              <w:rPr>
                <w:rFonts w:ascii="Arial Narrow" w:eastAsia="Times New Roman" w:hAnsi="Arial Narrow" w:cs="Calibri"/>
                <w:color w:val="auto"/>
                <w:sz w:val="22"/>
                <w:szCs w:val="22"/>
              </w:rPr>
              <w:t>swz</w:t>
            </w:r>
            <w:proofErr w:type="spellEnd"/>
            <w:r w:rsidRPr="002A3F98">
              <w:rPr>
                <w:rFonts w:ascii="Arial Narrow" w:eastAsia="Times New Roman" w:hAnsi="Arial Narrow" w:cs="Calibri"/>
                <w:color w:val="auto"/>
                <w:sz w:val="22"/>
                <w:szCs w:val="22"/>
              </w:rPr>
              <w:t xml:space="preserve"> opublikowanych w dn.17.05.2024, zwracamy się z prośbą o weryfikację treści udzielonych wyjaśnień dotyczących zadania 7 i </w:t>
            </w:r>
            <w:r w:rsidRPr="002A3F98">
              <w:rPr>
                <w:rFonts w:ascii="Arial Narrow" w:hAnsi="Arial Narrow" w:cs="Calibri"/>
                <w:b/>
                <w:bCs/>
                <w:sz w:val="22"/>
                <w:szCs w:val="22"/>
              </w:rPr>
              <w:t>wprowadzenie konieczności przeliczenia ilości oferowanych pojemników ze sterylną wodą do nawilżania</w:t>
            </w:r>
            <w:r w:rsidRPr="002A3F98">
              <w:rPr>
                <w:rFonts w:ascii="Arial Narrow" w:hAnsi="Arial Narrow" w:cs="Calibri"/>
                <w:sz w:val="22"/>
                <w:szCs w:val="22"/>
              </w:rPr>
              <w:t xml:space="preserve"> zależnie od wielkości pojemnika w celu pokrycia całkowitego zapotrzebowania określonego w pierwotnym opisie w zadaniu 7.</w:t>
            </w:r>
          </w:p>
          <w:p w14:paraId="674602C2" w14:textId="77777777" w:rsidR="001D74C2" w:rsidRPr="002A3F98" w:rsidRDefault="001D74C2" w:rsidP="001D74C2">
            <w:pPr>
              <w:pStyle w:val="Default"/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  <w:p w14:paraId="03E4C2CB" w14:textId="77777777" w:rsidR="001D74C2" w:rsidRPr="002A3F98" w:rsidRDefault="001D74C2" w:rsidP="001D74C2">
            <w:pPr>
              <w:pStyle w:val="Default"/>
              <w:jc w:val="both"/>
              <w:rPr>
                <w:rFonts w:ascii="Arial Narrow" w:eastAsia="Times New Roman" w:hAnsi="Arial Narrow" w:cs="Calibri"/>
                <w:sz w:val="22"/>
                <w:szCs w:val="22"/>
              </w:rPr>
            </w:pPr>
            <w:r w:rsidRPr="002A3F98">
              <w:rPr>
                <w:rFonts w:ascii="Arial Narrow" w:hAnsi="Arial Narrow" w:cs="Calibri"/>
                <w:sz w:val="22"/>
                <w:szCs w:val="22"/>
              </w:rPr>
              <w:t>W obecnej sytuacji, Zamawiający (zgodnie z odpowiedzią na pytanie nr 5- treść poniżej) dopuścił zaoferowanie butelek o pojemności 350ml oraz 550ml- jednak bez konieczności przeliczenia oferowanej ilości pojemników.</w:t>
            </w:r>
          </w:p>
          <w:p w14:paraId="7A1191F3" w14:textId="77777777" w:rsidR="001D74C2" w:rsidRPr="002A3F98" w:rsidRDefault="001D74C2" w:rsidP="001D74C2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F191DED" w14:textId="77777777" w:rsidR="001D74C2" w:rsidRPr="002A3F98" w:rsidRDefault="00CD609F" w:rsidP="001D74C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pict w14:anchorId="4486DD4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Obraz zawierający tekst, Czcionka, linia, biały&#10;&#10;Opis wygenerowany automatycznie" style="width:416.35pt;height:68.25pt;visibility:visible;mso-wrap-style:square">
                  <v:imagedata r:id="rId7" o:title="Obraz zawierający tekst, Czcionka, linia, biały&#10;&#10;Opis wygenerowany automatycznie"/>
                </v:shape>
              </w:pict>
            </w:r>
          </w:p>
          <w:p w14:paraId="519DD04F" w14:textId="77777777" w:rsidR="001D74C2" w:rsidRPr="002A3F98" w:rsidRDefault="001D74C2" w:rsidP="001D74C2">
            <w:pPr>
              <w:rPr>
                <w:rFonts w:ascii="Arial Narrow" w:hAnsi="Arial Narrow"/>
                <w:sz w:val="22"/>
                <w:szCs w:val="22"/>
              </w:rPr>
            </w:pPr>
          </w:p>
          <w:p w14:paraId="2E4D3DEB" w14:textId="77777777" w:rsidR="001D74C2" w:rsidRPr="002A3F98" w:rsidRDefault="001D74C2" w:rsidP="001D74C2">
            <w:pPr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 w:rsidRPr="002A3F98">
              <w:rPr>
                <w:rFonts w:ascii="Arial Narrow" w:hAnsi="Arial Narrow"/>
                <w:sz w:val="22"/>
                <w:szCs w:val="22"/>
              </w:rPr>
              <w:t>Oznacza to, iż Zamawiający otrzyma oferty nieporównywalne, zawierające zupełnie inną ilość pojemników, a w wyniku tego nie zawsze zostanie pokryte pierwotnie opisane zapotrzebowania na wodę:</w:t>
            </w:r>
          </w:p>
          <w:p w14:paraId="644D2454" w14:textId="77777777" w:rsidR="001D74C2" w:rsidRPr="002A3F98" w:rsidRDefault="001D74C2" w:rsidP="001D74C2">
            <w:pPr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Fonts w:ascii="Arial Narrow" w:hAnsi="Arial Narrow"/>
                <w:sz w:val="22"/>
                <w:szCs w:val="22"/>
              </w:rPr>
              <w:t xml:space="preserve">W poz. 1: pierwotnie wymagano 5000szt pojemników po </w:t>
            </w:r>
            <w:proofErr w:type="gramStart"/>
            <w:r w:rsidRPr="002A3F98">
              <w:rPr>
                <w:rFonts w:ascii="Arial Narrow" w:hAnsi="Arial Narrow"/>
                <w:sz w:val="22"/>
                <w:szCs w:val="22"/>
              </w:rPr>
              <w:t>340ml</w:t>
            </w:r>
            <w:proofErr w:type="gramEnd"/>
            <w:r w:rsidRPr="002A3F98">
              <w:rPr>
                <w:rFonts w:ascii="Arial Narrow" w:hAnsi="Arial Narrow"/>
                <w:sz w:val="22"/>
                <w:szCs w:val="22"/>
              </w:rPr>
              <w:t xml:space="preserve"> czyli łącznie 1 700 000ml wody; dopuszczono zaoferowanie 5000szt pojemników po 350ml czyli łącznie 1 750 000ml wody.</w:t>
            </w:r>
          </w:p>
          <w:p w14:paraId="7E77A10C" w14:textId="77777777" w:rsidR="001D74C2" w:rsidRPr="002A3F98" w:rsidRDefault="001D74C2" w:rsidP="001D74C2">
            <w:pPr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Fonts w:ascii="Arial Narrow" w:hAnsi="Arial Narrow"/>
                <w:sz w:val="22"/>
                <w:szCs w:val="22"/>
              </w:rPr>
              <w:t xml:space="preserve">W poz. 2: pierwotnie wymagano 1000szt pojemników po </w:t>
            </w:r>
            <w:proofErr w:type="gramStart"/>
            <w:r w:rsidRPr="002A3F98">
              <w:rPr>
                <w:rFonts w:ascii="Arial Narrow" w:hAnsi="Arial Narrow"/>
                <w:sz w:val="22"/>
                <w:szCs w:val="22"/>
              </w:rPr>
              <w:t>650ml</w:t>
            </w:r>
            <w:proofErr w:type="gramEnd"/>
            <w:r w:rsidRPr="002A3F98">
              <w:rPr>
                <w:rFonts w:ascii="Arial Narrow" w:hAnsi="Arial Narrow"/>
                <w:sz w:val="22"/>
                <w:szCs w:val="22"/>
              </w:rPr>
              <w:t xml:space="preserve"> czyli łącznie 650 000ml wody; dopuszczono zaoferowanie 1000szt pojemników po 550ml czyli łącznie 550 000ml wody.</w:t>
            </w:r>
          </w:p>
          <w:p w14:paraId="4E6A5733" w14:textId="77777777" w:rsidR="001D74C2" w:rsidRPr="002A3F98" w:rsidRDefault="001D74C2" w:rsidP="001D74C2">
            <w:pPr>
              <w:jc w:val="both"/>
              <w:rPr>
                <w:rStyle w:val="normaltextrun"/>
                <w:rFonts w:ascii="Arial Narrow" w:hAnsi="Arial Narrow"/>
                <w:b/>
                <w:bCs/>
                <w:sz w:val="22"/>
                <w:szCs w:val="22"/>
                <w:u w:val="single"/>
                <w:shd w:val="clear" w:color="auto" w:fill="FFFFFF"/>
              </w:rPr>
            </w:pPr>
            <w:r w:rsidRPr="002A3F98">
              <w:rPr>
                <w:rStyle w:val="normaltextrun"/>
                <w:rFonts w:ascii="Arial Narrow" w:hAnsi="Arial Narrow"/>
                <w:b/>
                <w:bCs/>
                <w:sz w:val="22"/>
                <w:szCs w:val="22"/>
                <w:u w:val="single"/>
                <w:shd w:val="clear" w:color="auto" w:fill="FFFFFF"/>
              </w:rPr>
              <w:t>Tym samym Zamawiający dopuszcza złożenie ofert na różną ilość wody do inhalacji.</w:t>
            </w:r>
            <w:r w:rsidRPr="002A3F98">
              <w:rPr>
                <w:rStyle w:val="normaltextrun"/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r w:rsidRPr="002A3F98">
              <w:rPr>
                <w:rStyle w:val="normaltextrun"/>
                <w:rFonts w:ascii="Arial Narrow" w:hAnsi="Arial Narrow"/>
                <w:b/>
                <w:bCs/>
                <w:sz w:val="22"/>
                <w:szCs w:val="22"/>
                <w:u w:val="single"/>
                <w:shd w:val="clear" w:color="auto" w:fill="FFFFFF"/>
              </w:rPr>
              <w:t xml:space="preserve">Powyższy zapis </w:t>
            </w:r>
            <w:proofErr w:type="spellStart"/>
            <w:proofErr w:type="gramStart"/>
            <w:r w:rsidRPr="002A3F98">
              <w:rPr>
                <w:rStyle w:val="spellingerror"/>
                <w:rFonts w:ascii="Arial Narrow" w:hAnsi="Arial Narrow" w:cs="Calibri"/>
                <w:b/>
                <w:bCs/>
                <w:color w:val="000000"/>
                <w:sz w:val="22"/>
                <w:szCs w:val="22"/>
                <w:u w:val="single"/>
                <w:shd w:val="clear" w:color="auto" w:fill="FFFFFF"/>
              </w:rPr>
              <w:t>swz</w:t>
            </w:r>
            <w:proofErr w:type="spellEnd"/>
            <w:r w:rsidRPr="002A3F98">
              <w:rPr>
                <w:rStyle w:val="normaltextrun"/>
                <w:rFonts w:ascii="Arial Narrow" w:hAnsi="Arial Narrow"/>
                <w:b/>
                <w:bCs/>
                <w:sz w:val="22"/>
                <w:szCs w:val="22"/>
                <w:u w:val="single"/>
                <w:shd w:val="clear" w:color="auto" w:fill="FFFFFF"/>
              </w:rPr>
              <w:t>  powoduje</w:t>
            </w:r>
            <w:proofErr w:type="gramEnd"/>
            <w:r w:rsidRPr="002A3F98">
              <w:rPr>
                <w:rStyle w:val="normaltextrun"/>
                <w:rFonts w:ascii="Arial Narrow" w:hAnsi="Arial Narrow"/>
                <w:b/>
                <w:bCs/>
                <w:sz w:val="22"/>
                <w:szCs w:val="22"/>
                <w:u w:val="single"/>
                <w:shd w:val="clear" w:color="auto" w:fill="FFFFFF"/>
              </w:rPr>
              <w:t>, iż nie zostanie zachowana zasada porównywalności oraz konkurencyjności cenowej złożonych ofert przetargowych, co spowoduje konieczności unieważnienia postępowania w zakresie zadania 7.</w:t>
            </w:r>
          </w:p>
          <w:p w14:paraId="60A01385" w14:textId="77777777" w:rsidR="001D74C2" w:rsidRPr="002A3F98" w:rsidRDefault="001D74C2" w:rsidP="001D74C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Style w:val="normaltextrun"/>
                <w:rFonts w:ascii="Arial Narrow" w:hAnsi="Arial Narrow"/>
                <w:sz w:val="22"/>
                <w:szCs w:val="22"/>
                <w:shd w:val="clear" w:color="auto" w:fill="FFFFFF"/>
              </w:rPr>
              <w:t>Zwracamy się z prośbą o weryfikację stanowiska Zamawiającego i wprowadzenie konieczności przeliczenia ilości oferowanych pojemników odpowiednio do ich pojemności.</w:t>
            </w:r>
          </w:p>
          <w:p w14:paraId="4C2D2FD9" w14:textId="77777777" w:rsidR="002A3F98" w:rsidRPr="002A3F98" w:rsidRDefault="002A3F98" w:rsidP="007D226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1D79247" w14:textId="118F93FE" w:rsidR="00D40BC2" w:rsidRPr="002A3F98" w:rsidRDefault="00D40BC2" w:rsidP="007D226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B4F22A0" w14:textId="6AD7D5A3" w:rsidR="001D74C2" w:rsidRPr="002A3F98" w:rsidRDefault="001D74C2" w:rsidP="001D74C2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modyfikuje odpowiedź udzieloną </w:t>
            </w:r>
            <w:r w:rsidR="00CD609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dnia </w:t>
            </w: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17.05.2024 r. pismem nr </w:t>
            </w:r>
            <w:r w:rsidRPr="002A3F98">
              <w:rPr>
                <w:rFonts w:ascii="Arial Narrow" w:hAnsi="Arial Narrow" w:cs="Arial"/>
                <w:b/>
                <w:sz w:val="22"/>
                <w:szCs w:val="22"/>
              </w:rPr>
              <w:t xml:space="preserve">3982/24 </w:t>
            </w: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na </w:t>
            </w:r>
            <w:r w:rsidR="002A3F98"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</w:t>
            </w:r>
            <w:r w:rsid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NR </w:t>
            </w: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>5 d</w:t>
            </w:r>
            <w:r w:rsid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>otyczącego</w:t>
            </w: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zadania nr 7 pozycja 1 i 2</w:t>
            </w:r>
          </w:p>
          <w:p w14:paraId="2BA8B639" w14:textId="77777777" w:rsidR="001D74C2" w:rsidRPr="002A3F98" w:rsidRDefault="001D74C2" w:rsidP="001D74C2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w zadaniu 7 wodę do nawilżania tlenu </w:t>
            </w:r>
          </w:p>
          <w:p w14:paraId="63778F65" w14:textId="06920A7B" w:rsidR="001D74C2" w:rsidRPr="002A3F98" w:rsidRDefault="001D74C2" w:rsidP="001D74C2">
            <w:pPr>
              <w:numPr>
                <w:ilvl w:val="0"/>
                <w:numId w:val="9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>w poz. 1 o pojemności 350 ml z odpowiednim przeliczeniem ilości opakowań do pełnego opakowania w górę tj.  4858 op. lub o pojemności 340 ml w pierwotnej ilości 5000 op.</w:t>
            </w:r>
          </w:p>
          <w:p w14:paraId="7CC50B66" w14:textId="77777777" w:rsidR="001D74C2" w:rsidRPr="002A3F98" w:rsidRDefault="001D74C2" w:rsidP="001D74C2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Arial Narrow" w:hAnsi="Arial Narrow"/>
              </w:rPr>
            </w:pPr>
            <w:r w:rsidRPr="002A3F98">
              <w:rPr>
                <w:rFonts w:ascii="Arial Narrow" w:hAnsi="Arial Narrow" w:cs="Arial"/>
                <w:b/>
                <w:bCs/>
              </w:rPr>
              <w:t>w poz. 2 o pojemności 550 ml z odpowiednim przeliczeniem ilości opakowań do pełnego opakowania w górę tj. 1182 op. lub o pojemności 650 ml w pierwotnej ilości 1000 op.</w:t>
            </w:r>
          </w:p>
          <w:p w14:paraId="66136709" w14:textId="2AFD44DD" w:rsidR="00D40BC2" w:rsidRPr="002A3F98" w:rsidRDefault="00D40BC2" w:rsidP="007D226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D40BC2" w:rsidRPr="002A3F98" w14:paraId="6CD663E0" w14:textId="77777777" w:rsidTr="007D226B">
        <w:tc>
          <w:tcPr>
            <w:tcW w:w="9356" w:type="dxa"/>
            <w:shd w:val="clear" w:color="auto" w:fill="auto"/>
          </w:tcPr>
          <w:p w14:paraId="6084B6A1" w14:textId="77777777" w:rsidR="00D40BC2" w:rsidRPr="002A3F98" w:rsidRDefault="00D40BC2" w:rsidP="007D226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12</w:t>
            </w:r>
          </w:p>
          <w:p w14:paraId="66E85989" w14:textId="77777777" w:rsidR="001D74C2" w:rsidRPr="002A3F98" w:rsidRDefault="001D74C2" w:rsidP="001D74C2">
            <w:pPr>
              <w:pStyle w:val="Default"/>
              <w:numPr>
                <w:ilvl w:val="0"/>
                <w:numId w:val="8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Fonts w:ascii="Arial Narrow" w:hAnsi="Arial Narrow"/>
                <w:sz w:val="22"/>
                <w:szCs w:val="22"/>
              </w:rPr>
              <w:t>Zadanie 8 pozycja 1,2,3</w:t>
            </w:r>
          </w:p>
          <w:p w14:paraId="7ABFD613" w14:textId="77777777" w:rsidR="001D74C2" w:rsidRPr="002A3F98" w:rsidRDefault="001D74C2" w:rsidP="001D74C2">
            <w:pPr>
              <w:pStyle w:val="Default"/>
              <w:spacing w:line="360" w:lineRule="auto"/>
              <w:ind w:left="502"/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Fonts w:ascii="Arial Narrow" w:hAnsi="Arial Narrow"/>
                <w:sz w:val="22"/>
                <w:szCs w:val="22"/>
              </w:rPr>
              <w:t xml:space="preserve">Czy Zamawiający dopuści preparat pakowany po 28 tabletek, wraz z odpowiednim przeliczeniem ilości? </w:t>
            </w:r>
          </w:p>
          <w:p w14:paraId="731E1E8D" w14:textId="77777777" w:rsidR="001D74C2" w:rsidRPr="002A3F98" w:rsidRDefault="001D74C2" w:rsidP="001D74C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C849A07" w14:textId="752BC2CD" w:rsidR="001D74C2" w:rsidRPr="002A3F98" w:rsidRDefault="001D74C2" w:rsidP="002A3F98">
            <w:pPr>
              <w:pStyle w:val="Default"/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/>
                <w:b/>
                <w:bCs/>
                <w:sz w:val="22"/>
                <w:szCs w:val="22"/>
              </w:rPr>
              <w:t>Zamawiający dopuszcza powyższe</w:t>
            </w:r>
            <w:r w:rsidR="00CD609F">
              <w:rPr>
                <w:rFonts w:ascii="Arial Narrow" w:hAnsi="Arial Narrow"/>
                <w:b/>
                <w:bCs/>
                <w:sz w:val="22"/>
                <w:szCs w:val="22"/>
              </w:rPr>
              <w:t>,</w:t>
            </w:r>
            <w:r w:rsidRPr="002A3F9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pod warunkiem przeliczenia ilości do pełnego opakowania w górę.</w:t>
            </w:r>
          </w:p>
          <w:p w14:paraId="7615D395" w14:textId="77777777" w:rsidR="001D74C2" w:rsidRPr="002A3F98" w:rsidRDefault="001D74C2" w:rsidP="001D74C2">
            <w:pPr>
              <w:pStyle w:val="Default"/>
              <w:numPr>
                <w:ilvl w:val="0"/>
                <w:numId w:val="8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Fonts w:ascii="Arial Narrow" w:hAnsi="Arial Narrow"/>
                <w:sz w:val="22"/>
                <w:szCs w:val="22"/>
              </w:rPr>
              <w:t>Zadanie 8 pozycja 7 i 8</w:t>
            </w:r>
          </w:p>
          <w:p w14:paraId="3E63018D" w14:textId="77777777" w:rsidR="001D74C2" w:rsidRPr="002A3F98" w:rsidRDefault="001D74C2" w:rsidP="001D74C2">
            <w:pPr>
              <w:pStyle w:val="Default"/>
              <w:spacing w:line="360" w:lineRule="auto"/>
              <w:ind w:left="502"/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Fonts w:ascii="Arial Narrow" w:hAnsi="Arial Narrow"/>
                <w:sz w:val="22"/>
                <w:szCs w:val="22"/>
              </w:rPr>
              <w:t xml:space="preserve">Czy Zamawiający dopuści preparat </w:t>
            </w:r>
            <w:proofErr w:type="spellStart"/>
            <w:r w:rsidRPr="002A3F98">
              <w:rPr>
                <w:rFonts w:ascii="Arial Narrow" w:hAnsi="Arial Narrow"/>
                <w:sz w:val="22"/>
                <w:szCs w:val="22"/>
              </w:rPr>
              <w:t>Evertas</w:t>
            </w:r>
            <w:proofErr w:type="spellEnd"/>
            <w:r w:rsidRPr="002A3F98">
              <w:rPr>
                <w:rFonts w:ascii="Arial Narrow" w:hAnsi="Arial Narrow"/>
                <w:sz w:val="22"/>
                <w:szCs w:val="22"/>
              </w:rPr>
              <w:t xml:space="preserve"> pakowany po 30 sztuk wraz z odpowiednim </w:t>
            </w:r>
            <w:proofErr w:type="gramStart"/>
            <w:r w:rsidRPr="002A3F98">
              <w:rPr>
                <w:rFonts w:ascii="Arial Narrow" w:hAnsi="Arial Narrow"/>
                <w:sz w:val="22"/>
                <w:szCs w:val="22"/>
              </w:rPr>
              <w:t>przeliczeniem ?</w:t>
            </w:r>
            <w:proofErr w:type="gramEnd"/>
            <w:r w:rsidRPr="002A3F98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07969963" w14:textId="77777777" w:rsidR="001D74C2" w:rsidRPr="002A3F98" w:rsidRDefault="001D74C2" w:rsidP="001D74C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Hlk167183743"/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73F52F7" w14:textId="6587034D" w:rsidR="001D74C2" w:rsidRPr="002A3F98" w:rsidRDefault="001D74C2" w:rsidP="002A3F98">
            <w:pPr>
              <w:pStyle w:val="Default"/>
              <w:spacing w:line="360" w:lineRule="auto"/>
              <w:ind w:left="34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/>
                <w:b/>
                <w:bCs/>
                <w:sz w:val="22"/>
                <w:szCs w:val="22"/>
              </w:rPr>
              <w:t>Zamawiający dopuszcza powyższe pod warunkiem przeliczenia ilości do pełnego opakowania w górę.</w:t>
            </w:r>
          </w:p>
          <w:bookmarkEnd w:id="0"/>
          <w:p w14:paraId="535EB847" w14:textId="77777777" w:rsidR="001D74C2" w:rsidRPr="002A3F98" w:rsidRDefault="001D74C2" w:rsidP="001D74C2">
            <w:pPr>
              <w:pStyle w:val="Default"/>
              <w:numPr>
                <w:ilvl w:val="0"/>
                <w:numId w:val="8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Fonts w:ascii="Arial Narrow" w:hAnsi="Arial Narrow"/>
                <w:sz w:val="22"/>
                <w:szCs w:val="22"/>
              </w:rPr>
              <w:t>Zadanie 8 pozycja 19</w:t>
            </w:r>
          </w:p>
          <w:p w14:paraId="73D06105" w14:textId="77777777" w:rsidR="001D74C2" w:rsidRPr="002A3F98" w:rsidRDefault="001D74C2" w:rsidP="001D74C2">
            <w:pPr>
              <w:pStyle w:val="Default"/>
              <w:spacing w:line="360" w:lineRule="auto"/>
              <w:ind w:left="502"/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Fonts w:ascii="Arial Narrow" w:hAnsi="Arial Narrow"/>
                <w:sz w:val="22"/>
                <w:szCs w:val="22"/>
              </w:rPr>
              <w:t xml:space="preserve">Czy Zamawiający dopuści preparat pakowany po 5 fiolek wraz z odpowiednim przeliczeniem? </w:t>
            </w:r>
          </w:p>
          <w:p w14:paraId="550F4D93" w14:textId="77777777" w:rsidR="001D74C2" w:rsidRPr="002A3F98" w:rsidRDefault="001D74C2" w:rsidP="001D74C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C26E5DE" w14:textId="73620B48" w:rsidR="001D74C2" w:rsidRPr="002A3F98" w:rsidRDefault="001D74C2" w:rsidP="002A3F98">
            <w:pPr>
              <w:pStyle w:val="Default"/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</w:t>
            </w:r>
            <w:r w:rsidR="002A3F98" w:rsidRPr="002A3F9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nie dopuszcza oraz </w:t>
            </w:r>
            <w:r w:rsidRPr="002A3F9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wykreśla pozycję 19 z zadania nr 8. Zmieniony </w:t>
            </w:r>
            <w:r w:rsidR="002A3F98" w:rsidRPr="002A3F9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formularz cenowy zostaje zamieszczony na platformie </w:t>
            </w:r>
            <w:hyperlink r:id="rId8" w:history="1">
              <w:r w:rsidR="002A3F98" w:rsidRPr="002A3F98">
                <w:rPr>
                  <w:rStyle w:val="Hipercze"/>
                  <w:rFonts w:ascii="Arial Narrow" w:hAnsi="Arial Narrow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2A3F98" w:rsidRPr="002A3F9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oraz stronie internetowej Zmawiającego </w:t>
            </w:r>
            <w:hyperlink r:id="rId9" w:history="1">
              <w:r w:rsidR="002A3F98" w:rsidRPr="002A3F98">
                <w:rPr>
                  <w:rStyle w:val="Hipercze"/>
                  <w:rFonts w:ascii="Arial Narrow" w:hAnsi="Arial Narrow"/>
                  <w:b/>
                  <w:bCs/>
                  <w:sz w:val="22"/>
                  <w:szCs w:val="22"/>
                </w:rPr>
                <w:t>www.10wsk.mil.pl</w:t>
              </w:r>
            </w:hyperlink>
            <w:r w:rsidR="002A3F98" w:rsidRPr="002A3F9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pod nazwa Formularz cenowy uaktualniony 22-05-2024.</w:t>
            </w:r>
          </w:p>
          <w:p w14:paraId="1B4D429A" w14:textId="77777777" w:rsidR="001D74C2" w:rsidRPr="002A3F98" w:rsidRDefault="001D74C2" w:rsidP="001D74C2">
            <w:pPr>
              <w:pStyle w:val="Default"/>
              <w:numPr>
                <w:ilvl w:val="0"/>
                <w:numId w:val="8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Fonts w:ascii="Arial Narrow" w:hAnsi="Arial Narrow"/>
                <w:sz w:val="22"/>
                <w:szCs w:val="22"/>
              </w:rPr>
              <w:t>Zadanie 13 pozycja 5</w:t>
            </w:r>
          </w:p>
          <w:p w14:paraId="7E00D653" w14:textId="77777777" w:rsidR="001D74C2" w:rsidRPr="002A3F98" w:rsidRDefault="001D74C2" w:rsidP="001D74C2">
            <w:pPr>
              <w:pStyle w:val="Default"/>
              <w:spacing w:line="360" w:lineRule="auto"/>
              <w:ind w:left="502"/>
              <w:rPr>
                <w:rFonts w:ascii="Arial Narrow" w:hAnsi="Arial Narrow"/>
                <w:sz w:val="22"/>
                <w:szCs w:val="22"/>
              </w:rPr>
            </w:pPr>
            <w:r w:rsidRPr="002A3F98">
              <w:rPr>
                <w:rFonts w:ascii="Arial Narrow" w:hAnsi="Arial Narrow"/>
                <w:sz w:val="22"/>
                <w:szCs w:val="22"/>
              </w:rPr>
              <w:t xml:space="preserve">Czy Zamawiający dopuści preparat </w:t>
            </w:r>
            <w:proofErr w:type="spellStart"/>
            <w:r w:rsidRPr="002A3F98">
              <w:rPr>
                <w:rFonts w:ascii="Arial Narrow" w:hAnsi="Arial Narrow"/>
                <w:sz w:val="22"/>
                <w:szCs w:val="22"/>
              </w:rPr>
              <w:t>Calsiosol</w:t>
            </w:r>
            <w:proofErr w:type="spellEnd"/>
            <w:r w:rsidRPr="002A3F98">
              <w:rPr>
                <w:rFonts w:ascii="Arial Narrow" w:hAnsi="Arial Narrow"/>
                <w:sz w:val="22"/>
                <w:szCs w:val="22"/>
              </w:rPr>
              <w:t xml:space="preserve"> 95,5mg/ml, 10ml* pakowany po 5amp. wraz z odpowiednim </w:t>
            </w:r>
            <w:proofErr w:type="gramStart"/>
            <w:r w:rsidRPr="002A3F98">
              <w:rPr>
                <w:rFonts w:ascii="Arial Narrow" w:hAnsi="Arial Narrow"/>
                <w:sz w:val="22"/>
                <w:szCs w:val="22"/>
              </w:rPr>
              <w:t>przeliczeniem ?</w:t>
            </w:r>
            <w:proofErr w:type="gramEnd"/>
            <w:r w:rsidRPr="002A3F98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2FEF8110" w14:textId="77777777" w:rsidR="001D74C2" w:rsidRPr="002A3F98" w:rsidRDefault="001D74C2" w:rsidP="001D74C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12B19D4" w14:textId="61ABBEC0" w:rsidR="001D74C2" w:rsidRPr="002A3F98" w:rsidRDefault="001D74C2" w:rsidP="002A3F98">
            <w:pPr>
              <w:pStyle w:val="Default"/>
              <w:spacing w:line="360" w:lineRule="auto"/>
              <w:ind w:left="34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A3F98">
              <w:rPr>
                <w:rFonts w:ascii="Arial Narrow" w:hAnsi="Arial Narrow"/>
                <w:b/>
                <w:bCs/>
                <w:sz w:val="22"/>
                <w:szCs w:val="22"/>
              </w:rPr>
              <w:t>Zamawiający dopuszcza, pod warunkiem przeliczenia ilości do pełnego opakowania w górę.</w:t>
            </w:r>
          </w:p>
          <w:p w14:paraId="11241F46" w14:textId="77777777" w:rsidR="001D74C2" w:rsidRPr="002A3F98" w:rsidRDefault="001D74C2" w:rsidP="001D74C2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163CDAF" w14:textId="6299827A" w:rsidR="00D40BC2" w:rsidRPr="002A3F98" w:rsidRDefault="00D40BC2" w:rsidP="007D226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77C27625" w14:textId="77777777" w:rsidR="00BE7BFD" w:rsidRPr="002A3F98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7A3B52DD" w14:textId="7025C9E0" w:rsidR="006D4AB3" w:rsidRDefault="002A3F98" w:rsidP="002A3F98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2A3F98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30769687" w14:textId="77777777" w:rsidR="00DA0121" w:rsidRDefault="00DA0121" w:rsidP="002A3F98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60305A5D" w14:textId="77777777" w:rsidR="00DA0121" w:rsidRDefault="00DA0121" w:rsidP="002A3F98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6A2A2E98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7476F15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0BB4658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B738E22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01A4C3A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AA78322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D88F396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30C274F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3DCAB50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AFEAAA3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19DEA83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C51AF73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4CA332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FDD08EC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4E15B7D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B0C0BE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42AA8AF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0FF9F2C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224AF6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BE3483D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D9C13B8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D5F4A0B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453F0B6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8B8DB3C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336C1E9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43A21A6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DF08644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DB4F34F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EBFBF59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BD3D5D4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40DF359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0D2107C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63FCF18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B99A55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B43417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B59C926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9CFADFB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F797A08" w14:textId="77777777" w:rsid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0FC4DE2" w14:textId="4F5232F3" w:rsidR="00DA0121" w:rsidRPr="00DA0121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DA0121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2 ark.</w:t>
      </w:r>
    </w:p>
    <w:p w14:paraId="6A4482C8" w14:textId="77777777" w:rsidR="00DA0121" w:rsidRPr="00681E50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615A2EE3" w14:textId="77777777" w:rsidR="00DA0121" w:rsidRPr="00681E50" w:rsidRDefault="00DA0121" w:rsidP="00DA01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6F377D05" w14:textId="77777777" w:rsidR="00DA0121" w:rsidRDefault="00DA0121" w:rsidP="00DA0121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10" w:history="1">
        <w:r w:rsidRPr="004E071B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4C74B6EB" w14:textId="7485262C" w:rsidR="00DA0121" w:rsidRPr="002A3F98" w:rsidRDefault="00DA0121" w:rsidP="00DA0121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22.05.2024 r.</w:t>
      </w:r>
    </w:p>
    <w:sectPr w:rsidR="00DA0121" w:rsidRPr="002A3F98" w:rsidSect="00035DE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B66CEB" w14:textId="77777777" w:rsidR="00691133" w:rsidRDefault="00691133">
      <w:r>
        <w:separator/>
      </w:r>
    </w:p>
  </w:endnote>
  <w:endnote w:type="continuationSeparator" w:id="0">
    <w:p w14:paraId="3F2A353A" w14:textId="77777777" w:rsidR="00691133" w:rsidRDefault="00691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A66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6A8C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4559B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74FEB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428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BD8F7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34AE1B" w14:textId="77777777" w:rsidR="006D4AB3" w:rsidRDefault="006D4AB3">
    <w:pPr>
      <w:pStyle w:val="Stopka"/>
      <w:tabs>
        <w:tab w:val="clear" w:pos="4536"/>
        <w:tab w:val="left" w:pos="6237"/>
      </w:tabs>
    </w:pPr>
  </w:p>
  <w:p w14:paraId="500803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905B12" w14:textId="77777777" w:rsidR="00691133" w:rsidRDefault="00691133">
      <w:r>
        <w:separator/>
      </w:r>
    </w:p>
  </w:footnote>
  <w:footnote w:type="continuationSeparator" w:id="0">
    <w:p w14:paraId="4FF87F6F" w14:textId="77777777" w:rsidR="00691133" w:rsidRDefault="00691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F9222" w14:textId="77777777" w:rsidR="00D40BC2" w:rsidRDefault="00D40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C7D8C" w14:textId="77777777" w:rsidR="00D40BC2" w:rsidRDefault="00D40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342B5" w14:textId="77777777" w:rsidR="00D40BC2" w:rsidRDefault="00D40B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C335DAD"/>
    <w:multiLevelType w:val="hybridMultilevel"/>
    <w:tmpl w:val="FAEA907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3FD3A10"/>
    <w:multiLevelType w:val="hybridMultilevel"/>
    <w:tmpl w:val="038A3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2026060">
    <w:abstractNumId w:val="4"/>
  </w:num>
  <w:num w:numId="2" w16cid:durableId="1500274309">
    <w:abstractNumId w:val="9"/>
  </w:num>
  <w:num w:numId="3" w16cid:durableId="1836191192">
    <w:abstractNumId w:val="3"/>
  </w:num>
  <w:num w:numId="4" w16cid:durableId="1181434777">
    <w:abstractNumId w:val="8"/>
  </w:num>
  <w:num w:numId="5" w16cid:durableId="201987005">
    <w:abstractNumId w:val="1"/>
  </w:num>
  <w:num w:numId="6" w16cid:durableId="2026666824">
    <w:abstractNumId w:val="2"/>
  </w:num>
  <w:num w:numId="7" w16cid:durableId="1583022180">
    <w:abstractNumId w:val="7"/>
  </w:num>
  <w:num w:numId="8" w16cid:durableId="975260999">
    <w:abstractNumId w:val="5"/>
  </w:num>
  <w:num w:numId="9" w16cid:durableId="470370200">
    <w:abstractNumId w:val="6"/>
  </w:num>
  <w:num w:numId="10" w16cid:durableId="1237209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133"/>
    <w:rsid w:val="00031374"/>
    <w:rsid w:val="00035DEC"/>
    <w:rsid w:val="000A1097"/>
    <w:rsid w:val="000E2A8F"/>
    <w:rsid w:val="0012774F"/>
    <w:rsid w:val="00144B7A"/>
    <w:rsid w:val="00180C6E"/>
    <w:rsid w:val="001D74C2"/>
    <w:rsid w:val="0029606A"/>
    <w:rsid w:val="002A3F98"/>
    <w:rsid w:val="004848F3"/>
    <w:rsid w:val="004A75F2"/>
    <w:rsid w:val="005144A9"/>
    <w:rsid w:val="00520165"/>
    <w:rsid w:val="005B1B08"/>
    <w:rsid w:val="00632C3C"/>
    <w:rsid w:val="00662BDB"/>
    <w:rsid w:val="00691133"/>
    <w:rsid w:val="006A5DF1"/>
    <w:rsid w:val="006B7198"/>
    <w:rsid w:val="006D4AB3"/>
    <w:rsid w:val="006F3B81"/>
    <w:rsid w:val="00765FB5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C64FF"/>
    <w:rsid w:val="00CD609F"/>
    <w:rsid w:val="00D22FFA"/>
    <w:rsid w:val="00D40BC2"/>
    <w:rsid w:val="00D8461B"/>
    <w:rsid w:val="00D9049C"/>
    <w:rsid w:val="00D915F2"/>
    <w:rsid w:val="00DA0121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892C800"/>
  <w15:chartTrackingRefBased/>
  <w15:docId w15:val="{2E2EB093-9265-4631-BF41-11B28265C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DA0121"/>
    <w:pPr>
      <w:keepNext/>
      <w:numPr>
        <w:ilvl w:val="3"/>
        <w:numId w:val="10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A0121"/>
    <w:pPr>
      <w:numPr>
        <w:ilvl w:val="4"/>
        <w:numId w:val="1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A0121"/>
    <w:pPr>
      <w:numPr>
        <w:ilvl w:val="5"/>
        <w:numId w:val="10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A0121"/>
    <w:pPr>
      <w:numPr>
        <w:ilvl w:val="6"/>
        <w:numId w:val="10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DA0121"/>
    <w:pPr>
      <w:numPr>
        <w:ilvl w:val="7"/>
        <w:numId w:val="10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DA0121"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D74C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normaltextrun">
    <w:name w:val="normaltextrun"/>
    <w:basedOn w:val="Domylnaczcionkaakapitu"/>
    <w:rsid w:val="001D74C2"/>
  </w:style>
  <w:style w:type="character" w:customStyle="1" w:styleId="spellingerror">
    <w:name w:val="spellingerror"/>
    <w:basedOn w:val="Domylnaczcionkaakapitu"/>
    <w:rsid w:val="001D74C2"/>
  </w:style>
  <w:style w:type="paragraph" w:styleId="Akapitzlist">
    <w:name w:val="List Paragraph"/>
    <w:basedOn w:val="Normalny"/>
    <w:uiPriority w:val="34"/>
    <w:qFormat/>
    <w:rsid w:val="001D7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sid w:val="002A3F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F98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rsid w:val="00DA012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DA012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DA012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A012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A012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A0121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DA012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A01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barbara.choroszynska@10wsk.mil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10wsk.mil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634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2024-05-22T10:27:00Z</cp:lastPrinted>
  <dcterms:created xsi:type="dcterms:W3CDTF">2024-05-22T11:12:00Z</dcterms:created>
  <dcterms:modified xsi:type="dcterms:W3CDTF">2024-05-22T11:12:00Z</dcterms:modified>
</cp:coreProperties>
</file>