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EDA" w:rsidRPr="00353FDC" w:rsidRDefault="00465008" w:rsidP="00230E32">
      <w:pPr>
        <w:spacing w:after="600"/>
        <w:jc w:val="right"/>
        <w:rPr>
          <w:rFonts w:ascii="Arial" w:hAnsi="Arial" w:cs="Arial"/>
        </w:rPr>
      </w:pPr>
      <w:bookmarkStart w:id="0" w:name="_Hlk53520193"/>
      <w:r w:rsidRPr="00465008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465008">
        <w:rPr>
          <w:rFonts w:ascii="Arial" w:hAnsi="Arial" w:cs="Arial"/>
        </w:rPr>
        <w:t>2024-05-22</w:t>
      </w:r>
    </w:p>
    <w:p w:rsidR="00B36EDA" w:rsidRPr="00353FDC" w:rsidRDefault="00465008" w:rsidP="00230E32">
      <w:pPr>
        <w:ind w:right="3969"/>
        <w:rPr>
          <w:rFonts w:ascii="Arial" w:hAnsi="Arial" w:cs="Arial"/>
          <w:b/>
          <w:bCs/>
        </w:rPr>
      </w:pPr>
      <w:r w:rsidRPr="00465008">
        <w:rPr>
          <w:rFonts w:ascii="Arial" w:hAnsi="Arial" w:cs="Arial"/>
          <w:b/>
          <w:bCs/>
        </w:rPr>
        <w:t>Politechnika Krakowska im. Tadeusza Kościuszki</w:t>
      </w:r>
    </w:p>
    <w:p w:rsidR="00B36EDA" w:rsidRPr="00353FDC" w:rsidRDefault="00465008" w:rsidP="00230E32">
      <w:pPr>
        <w:ind w:right="3969"/>
        <w:rPr>
          <w:rFonts w:ascii="Arial" w:hAnsi="Arial" w:cs="Arial"/>
        </w:rPr>
      </w:pPr>
      <w:r w:rsidRPr="00465008">
        <w:rPr>
          <w:rFonts w:ascii="Arial" w:hAnsi="Arial" w:cs="Arial"/>
        </w:rPr>
        <w:t>ul. Warszawska 24</w:t>
      </w:r>
      <w:r w:rsidR="00B36EDA" w:rsidRPr="00353FDC">
        <w:rPr>
          <w:rFonts w:ascii="Arial" w:hAnsi="Arial" w:cs="Arial"/>
        </w:rPr>
        <w:t xml:space="preserve"> </w:t>
      </w:r>
      <w:r w:rsidRPr="00465008">
        <w:rPr>
          <w:rFonts w:ascii="Arial" w:hAnsi="Arial" w:cs="Arial"/>
        </w:rPr>
        <w:t>W-9/110,</w:t>
      </w:r>
    </w:p>
    <w:p w:rsidR="00B36EDA" w:rsidRPr="00353FDC" w:rsidRDefault="00465008" w:rsidP="00230E32">
      <w:pPr>
        <w:ind w:right="3969"/>
        <w:rPr>
          <w:rFonts w:ascii="Arial" w:hAnsi="Arial" w:cs="Arial"/>
        </w:rPr>
      </w:pPr>
      <w:r w:rsidRPr="00465008">
        <w:rPr>
          <w:rFonts w:ascii="Arial" w:hAnsi="Arial" w:cs="Arial"/>
        </w:rPr>
        <w:t>31-155</w:t>
      </w:r>
      <w:r w:rsidR="00B36EDA" w:rsidRPr="00353FDC">
        <w:rPr>
          <w:rFonts w:ascii="Arial" w:hAnsi="Arial" w:cs="Arial"/>
        </w:rPr>
        <w:t xml:space="preserve"> </w:t>
      </w:r>
      <w:r w:rsidRPr="00465008">
        <w:rPr>
          <w:rFonts w:ascii="Arial" w:hAnsi="Arial" w:cs="Arial"/>
        </w:rPr>
        <w:t>KRAKÓW</w:t>
      </w:r>
    </w:p>
    <w:p w:rsidR="00B36EDA" w:rsidRPr="00353FDC" w:rsidRDefault="00B36EDA" w:rsidP="00230E32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230E32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230E32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230E32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230E3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230E32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230E32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230E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DC3887" w:rsidRDefault="00465008" w:rsidP="00230E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DC3887">
              <w:rPr>
                <w:rFonts w:ascii="Arial" w:hAnsi="Arial" w:cs="Arial"/>
                <w:b/>
                <w:bCs/>
              </w:rPr>
              <w:t>Remont w budynku domu studenckiego  DS-B1</w:t>
            </w:r>
          </w:p>
        </w:tc>
      </w:tr>
      <w:tr w:rsidR="00465008" w:rsidRPr="00353FDC" w:rsidTr="002D2785">
        <w:tc>
          <w:tcPr>
            <w:tcW w:w="2269" w:type="dxa"/>
            <w:shd w:val="clear" w:color="auto" w:fill="auto"/>
          </w:tcPr>
          <w:p w:rsidR="00465008" w:rsidRPr="00353FDC" w:rsidRDefault="00465008" w:rsidP="00230E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65008" w:rsidRPr="00DC3887" w:rsidRDefault="00465008" w:rsidP="00230E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DC3887">
              <w:rPr>
                <w:rFonts w:ascii="Arial" w:hAnsi="Arial" w:cs="Arial"/>
                <w:b/>
                <w:bCs/>
              </w:rPr>
              <w:t>KA-2/029/2024</w:t>
            </w:r>
          </w:p>
        </w:tc>
      </w:tr>
    </w:tbl>
    <w:p w:rsidR="00B36EDA" w:rsidRPr="00E1738E" w:rsidRDefault="00B36EDA" w:rsidP="00230E3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230E32">
      <w:pPr>
        <w:pStyle w:val="Nagwek"/>
        <w:tabs>
          <w:tab w:val="left" w:pos="708"/>
        </w:tabs>
        <w:spacing w:after="120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65008" w:rsidRPr="00465008">
        <w:rPr>
          <w:rFonts w:ascii="Arial" w:hAnsi="Arial" w:cs="Arial"/>
          <w:b/>
        </w:rPr>
        <w:t>Politechnika Krakowska im. Tadeusza Kościuszki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65008" w:rsidRPr="00465008">
        <w:rPr>
          <w:rFonts w:ascii="Arial" w:hAnsi="Arial" w:cs="Arial"/>
        </w:rPr>
        <w:t>(</w:t>
      </w:r>
      <w:proofErr w:type="spellStart"/>
      <w:r w:rsidR="00465008" w:rsidRPr="00465008">
        <w:rPr>
          <w:rFonts w:ascii="Arial" w:hAnsi="Arial" w:cs="Arial"/>
        </w:rPr>
        <w:t>t.j</w:t>
      </w:r>
      <w:proofErr w:type="spellEnd"/>
      <w:r w:rsidR="00465008" w:rsidRPr="00465008">
        <w:rPr>
          <w:rFonts w:ascii="Arial" w:hAnsi="Arial" w:cs="Arial"/>
        </w:rPr>
        <w:t>. Dz. U. z 2023r. poz. 1605</w:t>
      </w:r>
      <w:r w:rsidR="00230E32">
        <w:rPr>
          <w:rFonts w:ascii="Arial" w:hAnsi="Arial" w:cs="Arial"/>
        </w:rPr>
        <w:t xml:space="preserve"> ze zm.</w:t>
      </w:r>
      <w:r w:rsidR="00465008" w:rsidRPr="00465008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65008" w:rsidTr="004650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F245C5" w:rsidRDefault="00465008" w:rsidP="00230E3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500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5008">
              <w:rPr>
                <w:rFonts w:ascii="Arial" w:hAnsi="Arial" w:cs="Arial"/>
              </w:rPr>
              <w:t>Remont pokoi studenckich i korytarza w budynku DS-B1</w:t>
            </w:r>
          </w:p>
          <w:p w:rsidR="00465008" w:rsidRPr="00F245C5" w:rsidRDefault="00465008" w:rsidP="00230E32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465008">
              <w:rPr>
                <w:rFonts w:ascii="Arial" w:hAnsi="Arial" w:cs="Arial"/>
                <w:b/>
              </w:rPr>
              <w:t xml:space="preserve">GIPSTER Sławomir </w:t>
            </w:r>
            <w:proofErr w:type="spellStart"/>
            <w:r w:rsidRPr="00465008">
              <w:rPr>
                <w:rFonts w:ascii="Arial" w:hAnsi="Arial" w:cs="Arial"/>
                <w:b/>
              </w:rPr>
              <w:t>Szczepaniec</w:t>
            </w:r>
            <w:proofErr w:type="spellEnd"/>
          </w:p>
          <w:p w:rsidR="00465008" w:rsidRPr="00F245C5" w:rsidRDefault="00465008" w:rsidP="00230E32">
            <w:pPr>
              <w:jc w:val="both"/>
              <w:rPr>
                <w:rFonts w:ascii="Arial" w:hAnsi="Arial" w:cs="Arial"/>
                <w:bCs/>
              </w:rPr>
            </w:pPr>
            <w:r w:rsidRPr="00465008">
              <w:rPr>
                <w:rFonts w:ascii="Arial" w:hAnsi="Arial" w:cs="Arial"/>
                <w:bCs/>
              </w:rPr>
              <w:t>Lubień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5008">
              <w:rPr>
                <w:rFonts w:ascii="Arial" w:hAnsi="Arial" w:cs="Arial"/>
                <w:bCs/>
              </w:rPr>
              <w:t>685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65008" w:rsidRPr="00F245C5" w:rsidRDefault="00465008" w:rsidP="00230E3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5008">
              <w:rPr>
                <w:rFonts w:ascii="Arial" w:hAnsi="Arial" w:cs="Arial"/>
                <w:bCs/>
              </w:rPr>
              <w:t>32-433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5008">
              <w:rPr>
                <w:rFonts w:ascii="Arial" w:hAnsi="Arial" w:cs="Arial"/>
                <w:bCs/>
              </w:rPr>
              <w:t>Lubień</w:t>
            </w:r>
          </w:p>
          <w:p w:rsidR="00465008" w:rsidRPr="00F245C5" w:rsidRDefault="00465008" w:rsidP="00230E3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5008">
              <w:rPr>
                <w:rFonts w:ascii="Arial" w:hAnsi="Arial" w:cs="Arial"/>
                <w:b/>
              </w:rPr>
              <w:t>385 505.12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65008" w:rsidRPr="00F245C5" w:rsidRDefault="00465008" w:rsidP="00230E32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65008" w:rsidRPr="00465008" w:rsidRDefault="00CA687B" w:rsidP="00230E32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W</w:t>
            </w:r>
            <w:r w:rsidRPr="00CA687B">
              <w:rPr>
                <w:rFonts w:ascii="Arial" w:hAnsi="Arial" w:cs="Arial"/>
              </w:rPr>
              <w:t>ykonawca spełnia warunki udziału w postępowaniu, oferta jest poprawna oraz najkorzystniejsza pod względem zastosowanych kryteriów.</w:t>
            </w:r>
          </w:p>
        </w:tc>
      </w:tr>
      <w:tr w:rsidR="00465008" w:rsidTr="004650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F245C5" w:rsidRDefault="00465008" w:rsidP="00230E3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6500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65008">
              <w:rPr>
                <w:rFonts w:ascii="Arial" w:hAnsi="Arial" w:cs="Arial"/>
              </w:rPr>
              <w:t>Remont dachu na budynku DS-B1</w:t>
            </w:r>
          </w:p>
          <w:p w:rsidR="00465008" w:rsidRPr="00F245C5" w:rsidRDefault="00465008" w:rsidP="00230E32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465008">
              <w:rPr>
                <w:rFonts w:ascii="Arial" w:hAnsi="Arial" w:cs="Arial"/>
                <w:b/>
              </w:rPr>
              <w:t>Zakład Budowlano-Ślusarski TOMBUDOS Kazimierz Tomczyk</w:t>
            </w:r>
          </w:p>
          <w:p w:rsidR="00465008" w:rsidRPr="00F245C5" w:rsidRDefault="00465008" w:rsidP="00230E32">
            <w:pPr>
              <w:jc w:val="both"/>
              <w:rPr>
                <w:rFonts w:ascii="Arial" w:hAnsi="Arial" w:cs="Arial"/>
                <w:bCs/>
              </w:rPr>
            </w:pPr>
            <w:r w:rsidRPr="00465008">
              <w:rPr>
                <w:rFonts w:ascii="Arial" w:hAnsi="Arial" w:cs="Arial"/>
                <w:bCs/>
              </w:rPr>
              <w:t>Zręczyce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5008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465008" w:rsidRPr="00F245C5" w:rsidRDefault="00465008" w:rsidP="00230E3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465008">
              <w:rPr>
                <w:rFonts w:ascii="Arial" w:hAnsi="Arial" w:cs="Arial"/>
                <w:bCs/>
              </w:rPr>
              <w:t>32-420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65008">
              <w:rPr>
                <w:rFonts w:ascii="Arial" w:hAnsi="Arial" w:cs="Arial"/>
                <w:bCs/>
              </w:rPr>
              <w:t>Gdów</w:t>
            </w:r>
          </w:p>
          <w:p w:rsidR="00465008" w:rsidRPr="00F245C5" w:rsidRDefault="00465008" w:rsidP="00230E32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65008">
              <w:rPr>
                <w:rFonts w:ascii="Arial" w:hAnsi="Arial" w:cs="Arial"/>
                <w:b/>
              </w:rPr>
              <w:t>291 422.06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65008" w:rsidRPr="00F245C5" w:rsidRDefault="00465008" w:rsidP="00230E32">
            <w:pPr>
              <w:spacing w:before="120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65008" w:rsidRPr="00465008" w:rsidRDefault="00CA687B" w:rsidP="00230E32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>W</w:t>
            </w:r>
            <w:r w:rsidRPr="00CA687B">
              <w:rPr>
                <w:rFonts w:ascii="Arial" w:hAnsi="Arial" w:cs="Arial"/>
              </w:rPr>
              <w:t>ykonawca spełnia warunki udziału w postępowaniu, oferta jest poprawna oraz najkorzystniejsza pod względem zastosowanych kryteriów.</w:t>
            </w:r>
          </w:p>
        </w:tc>
      </w:tr>
    </w:tbl>
    <w:p w:rsidR="00BE2BFB" w:rsidRDefault="00BE2BFB" w:rsidP="00230E32">
      <w:pPr>
        <w:spacing w:before="360" w:after="120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BE2BFB" w:rsidRDefault="00B36EDA" w:rsidP="00230E32">
      <w:pPr>
        <w:spacing w:before="360" w:after="120"/>
        <w:ind w:right="-425"/>
        <w:jc w:val="both"/>
        <w:rPr>
          <w:rFonts w:ascii="Arial" w:hAnsi="Arial" w:cs="Arial"/>
          <w:color w:val="000000"/>
        </w:rPr>
      </w:pPr>
      <w:r w:rsidRPr="00BE2BFB">
        <w:rPr>
          <w:rFonts w:ascii="Arial" w:hAnsi="Arial" w:cs="Arial"/>
          <w:bCs/>
          <w:color w:val="000000"/>
        </w:rPr>
        <w:lastRenderedPageBreak/>
        <w:t>Punktacja przyznana ofertom w każdym kryterium oceny ofert wraz z łączną punktacją</w:t>
      </w:r>
      <w:r w:rsidRPr="00BE2BFB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FC1" w:rsidRDefault="00B36EDA" w:rsidP="00230E32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FC1" w:rsidRDefault="00B36EDA" w:rsidP="00230E32">
            <w:pPr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FC1" w:rsidRDefault="00B36EDA" w:rsidP="00230E32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FC1" w:rsidRDefault="00B36EDA" w:rsidP="00230E32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FRB "MASTER" Bartłomiej Żurek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Bęczarka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270/270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32-444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Bęczarka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- 59.81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99,81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F.H.U "BARTEK" ROMAN ŻUREK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Praska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54/23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30-322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- 57.87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97,87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KTE Spółka z ograniczoną odpowiedzialnością, dawniej: Kamil Trybuś Engineering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ul. Wybickiego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1/5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31-261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- 48.71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88,71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Spółdzielnia Rzemieślnicza BUDMET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os. Szkolne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3/-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31-975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- 47.41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87,41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GIPSTER Sławomir </w:t>
            </w:r>
            <w:proofErr w:type="spellStart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Szczepaniec</w:t>
            </w:r>
            <w:proofErr w:type="spellEnd"/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Lubień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685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32-433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Lubień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Przedsiębiorstwo Remontowo-Budowlane "REMONT" Pietrzyk, Czuba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Klimeckiego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14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30-175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- 57.28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97,28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Maciej Kowalik MAKO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Słoneczna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32-087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Zielonki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- 52.84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92,84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Firma </w:t>
            </w:r>
            <w:proofErr w:type="spellStart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Instalacyjno</w:t>
            </w:r>
            <w:proofErr w:type="spellEnd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Budowlana INDOM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Podgórki Tynieckie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90D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30-398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- 47.98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87,98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Jerzy Kowal Zakład Remontowo-Budowlany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Kościuszki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50C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32-090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Słomniki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- 42.06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82,06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P.M. ELEKTRO-MAX PIOTR MOROŃSKI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Pod Akacjami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32-091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Michałowice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- 37.28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77,28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Antoni </w:t>
            </w:r>
            <w:proofErr w:type="spellStart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Rosek</w:t>
            </w:r>
            <w:proofErr w:type="spellEnd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Firma REM-BUD "PROGRES"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Rączna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42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32-060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Liszki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- 27.99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67,99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pokoi studenckich i korytarza w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Budopol Spóła z ograniczoną odpowiedzialnością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al. Juliusza Słowackiego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39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31-159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- 34.13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54,13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dachu na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KTE Spółka z ograniczoną odpowiedzialnością, dawniej: Kamil Trybuś Engineering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lastRenderedPageBreak/>
              <w:t>ul. Wybickiego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1/5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31-261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lastRenderedPageBreak/>
              <w:t>1 - Cena - 48.94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48,94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dachu na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Zakład Budowlano-Ślusarski TOMBUDOS Kazimierz Tomczyk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Zręczyce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60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32-420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Gdów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dachu na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Elżbieta Kocik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Raba Niżna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225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34-730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Mszana Dolna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- 56.44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96,44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dachu na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Jerzy Kowal Zakład Remontowo-Budowlany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Kościuszki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50C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32-090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Słomniki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- 55.19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55,19</w:t>
            </w:r>
          </w:p>
        </w:tc>
      </w:tr>
      <w:tr w:rsidR="00465008" w:rsidRPr="00961FC1" w:rsidTr="004650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961FC1">
              <w:rPr>
                <w:rFonts w:ascii="Arial" w:hAnsi="Arial" w:cs="Arial"/>
                <w:sz w:val="20"/>
                <w:szCs w:val="20"/>
              </w:rPr>
              <w:t>Remont dachu na budynku DS-B1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Antoni </w:t>
            </w:r>
            <w:proofErr w:type="spellStart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>Rosek</w:t>
            </w:r>
            <w:proofErr w:type="spellEnd"/>
            <w:r w:rsidRPr="00961F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Firma REM-BUD "PROGRES"</w:t>
            </w:r>
          </w:p>
          <w:p w:rsidR="00465008" w:rsidRPr="00961FC1" w:rsidRDefault="00465008" w:rsidP="00230E32">
            <w:pPr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Rączna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42</w:t>
            </w:r>
          </w:p>
          <w:p w:rsidR="00465008" w:rsidRPr="00961FC1" w:rsidRDefault="00465008" w:rsidP="00230E3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32-060</w:t>
            </w:r>
            <w:r w:rsidRPr="00961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1FC1">
              <w:rPr>
                <w:rFonts w:ascii="Arial" w:hAnsi="Arial" w:cs="Arial"/>
                <w:sz w:val="20"/>
                <w:szCs w:val="20"/>
              </w:rPr>
              <w:t>Liszki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1 - Cena - 35.19</w:t>
            </w:r>
          </w:p>
          <w:p w:rsidR="00465008" w:rsidRPr="00961FC1" w:rsidRDefault="00465008" w:rsidP="00230E3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>2 - okres udzielonej rękojmi na roboty budowlane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008" w:rsidRPr="00961FC1" w:rsidRDefault="00465008" w:rsidP="00230E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FC1">
              <w:rPr>
                <w:rFonts w:ascii="Arial" w:hAnsi="Arial" w:cs="Arial"/>
                <w:sz w:val="20"/>
                <w:szCs w:val="20"/>
              </w:rPr>
              <w:t xml:space="preserve">  35,19</w:t>
            </w:r>
          </w:p>
        </w:tc>
      </w:tr>
    </w:tbl>
    <w:bookmarkEnd w:id="0"/>
    <w:p w:rsidR="008642B3" w:rsidRPr="00BE2BFB" w:rsidRDefault="00BE2BFB" w:rsidP="00BE2BFB">
      <w:pPr>
        <w:spacing w:before="720" w:after="480"/>
        <w:ind w:right="-425"/>
        <w:rPr>
          <w:rFonts w:ascii="Arial" w:hAnsi="Arial" w:cs="Arial"/>
          <w:sz w:val="40"/>
          <w:szCs w:val="40"/>
          <w:vertAlign w:val="superscript"/>
        </w:rPr>
      </w:pPr>
      <w:r w:rsidRPr="00BE2BFB">
        <w:rPr>
          <w:rFonts w:ascii="Arial" w:hAnsi="Arial" w:cs="Arial"/>
          <w:sz w:val="40"/>
          <w:szCs w:val="40"/>
          <w:vertAlign w:val="superscript"/>
        </w:rPr>
        <w:t>Nie odrzucono żadnej oferty.</w:t>
      </w:r>
      <w:bookmarkStart w:id="1" w:name="_GoBack"/>
      <w:bookmarkEnd w:id="1"/>
    </w:p>
    <w:sectPr w:rsidR="008642B3" w:rsidRPr="00BE2BF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9A1" w:rsidRDefault="001139A1">
      <w:r>
        <w:separator/>
      </w:r>
    </w:p>
  </w:endnote>
  <w:endnote w:type="continuationSeparator" w:id="0">
    <w:p w:rsidR="001139A1" w:rsidRDefault="0011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9F0" w:rsidRPr="00F949F0" w:rsidRDefault="00F949F0">
    <w:pPr>
      <w:pStyle w:val="Stopka"/>
      <w:jc w:val="right"/>
      <w:rPr>
        <w:rFonts w:ascii="Calibri Light" w:hAnsi="Calibri Light"/>
        <w:sz w:val="28"/>
        <w:szCs w:val="28"/>
      </w:rPr>
    </w:pPr>
    <w:r w:rsidRPr="00F949F0">
      <w:rPr>
        <w:rFonts w:ascii="Calibri Light" w:hAnsi="Calibri Light"/>
        <w:sz w:val="28"/>
        <w:szCs w:val="28"/>
      </w:rPr>
      <w:t xml:space="preserve">str. </w:t>
    </w:r>
    <w:r w:rsidRPr="00F949F0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F949F0">
      <w:rPr>
        <w:rFonts w:ascii="Calibri" w:hAnsi="Calibri"/>
        <w:sz w:val="22"/>
        <w:szCs w:val="22"/>
      </w:rPr>
      <w:fldChar w:fldCharType="separate"/>
    </w:r>
    <w:r w:rsidRPr="00F949F0">
      <w:rPr>
        <w:rFonts w:ascii="Calibri Light" w:hAnsi="Calibri Light"/>
        <w:sz w:val="28"/>
        <w:szCs w:val="28"/>
      </w:rPr>
      <w:t>2</w:t>
    </w:r>
    <w:r w:rsidRPr="00F949F0">
      <w:rPr>
        <w:rFonts w:ascii="Calibri Light" w:hAnsi="Calibri Light"/>
        <w:sz w:val="28"/>
        <w:szCs w:val="28"/>
      </w:rPr>
      <w:fldChar w:fldCharType="end"/>
    </w:r>
    <w:r w:rsidR="00117B70">
      <w:rPr>
        <w:rFonts w:ascii="Calibri Light" w:hAnsi="Calibri Light"/>
        <w:sz w:val="28"/>
        <w:szCs w:val="28"/>
      </w:rPr>
      <w:t xml:space="preserve"> z 3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9A1" w:rsidRDefault="001139A1">
      <w:r>
        <w:separator/>
      </w:r>
    </w:p>
  </w:footnote>
  <w:footnote w:type="continuationSeparator" w:id="0">
    <w:p w:rsidR="001139A1" w:rsidRDefault="00113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39A1"/>
    <w:rsid w:val="00022322"/>
    <w:rsid w:val="00042497"/>
    <w:rsid w:val="000C1E6F"/>
    <w:rsid w:val="000E4E56"/>
    <w:rsid w:val="001139A1"/>
    <w:rsid w:val="00117B70"/>
    <w:rsid w:val="001A1468"/>
    <w:rsid w:val="001B7815"/>
    <w:rsid w:val="00211A34"/>
    <w:rsid w:val="00230E32"/>
    <w:rsid w:val="002B1E4F"/>
    <w:rsid w:val="002B6761"/>
    <w:rsid w:val="003445A0"/>
    <w:rsid w:val="003A0AFC"/>
    <w:rsid w:val="003D611C"/>
    <w:rsid w:val="00431C0B"/>
    <w:rsid w:val="00437CAD"/>
    <w:rsid w:val="00465008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1FC1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2BFB"/>
    <w:rsid w:val="00C423DD"/>
    <w:rsid w:val="00C60D7B"/>
    <w:rsid w:val="00C65E53"/>
    <w:rsid w:val="00CA0B33"/>
    <w:rsid w:val="00CA3511"/>
    <w:rsid w:val="00CA687B"/>
    <w:rsid w:val="00CF75AF"/>
    <w:rsid w:val="00D01E5B"/>
    <w:rsid w:val="00D04203"/>
    <w:rsid w:val="00D26ED6"/>
    <w:rsid w:val="00D42C90"/>
    <w:rsid w:val="00D8427E"/>
    <w:rsid w:val="00DC3887"/>
    <w:rsid w:val="00E30B2D"/>
    <w:rsid w:val="00E62859"/>
    <w:rsid w:val="00E85D70"/>
    <w:rsid w:val="00F33C66"/>
    <w:rsid w:val="00F949F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9E605"/>
  <w15:chartTrackingRefBased/>
  <w15:docId w15:val="{2E6AC4D9-4B65-4D38-A44C-2CBE4BAB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949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1601-01-01T00:00:00Z</cp:lastPrinted>
  <dcterms:created xsi:type="dcterms:W3CDTF">2024-05-22T06:46:00Z</dcterms:created>
  <dcterms:modified xsi:type="dcterms:W3CDTF">2024-05-22T06:48:00Z</dcterms:modified>
</cp:coreProperties>
</file>