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2907C" w14:textId="77777777" w:rsidR="00986737" w:rsidRPr="009432A1" w:rsidRDefault="0013394A" w:rsidP="00831D39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3394A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13394A">
        <w:rPr>
          <w:rFonts w:ascii="Arial" w:hAnsi="Arial" w:cs="Arial"/>
          <w:sz w:val="24"/>
          <w:szCs w:val="24"/>
        </w:rPr>
        <w:t>2024-05-24</w:t>
      </w:r>
    </w:p>
    <w:p w14:paraId="1F0DB3F3" w14:textId="77777777" w:rsidR="0013394A" w:rsidRPr="0013394A" w:rsidRDefault="0013394A" w:rsidP="00831D39">
      <w:pPr>
        <w:rPr>
          <w:rFonts w:ascii="Arial" w:hAnsi="Arial" w:cs="Arial"/>
          <w:b/>
          <w:bCs/>
          <w:sz w:val="24"/>
          <w:szCs w:val="24"/>
        </w:rPr>
      </w:pPr>
      <w:r w:rsidRPr="0013394A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BBD2F04" w14:textId="77777777" w:rsidR="00986737" w:rsidRPr="009432A1" w:rsidRDefault="0013394A" w:rsidP="00831D39">
      <w:pPr>
        <w:rPr>
          <w:rFonts w:ascii="Arial" w:hAnsi="Arial" w:cs="Arial"/>
          <w:b/>
          <w:bCs/>
          <w:sz w:val="24"/>
          <w:szCs w:val="24"/>
        </w:rPr>
      </w:pPr>
      <w:r w:rsidRPr="0013394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3C1A011" w14:textId="77777777" w:rsidR="00986737" w:rsidRPr="009432A1" w:rsidRDefault="0013394A" w:rsidP="00831D39">
      <w:pPr>
        <w:rPr>
          <w:rFonts w:ascii="Arial" w:hAnsi="Arial" w:cs="Arial"/>
          <w:sz w:val="24"/>
          <w:szCs w:val="24"/>
        </w:rPr>
      </w:pPr>
      <w:r w:rsidRPr="0013394A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3394A">
        <w:rPr>
          <w:rFonts w:ascii="Arial" w:hAnsi="Arial" w:cs="Arial"/>
          <w:sz w:val="24"/>
          <w:szCs w:val="24"/>
        </w:rPr>
        <w:t>7/19</w:t>
      </w:r>
    </w:p>
    <w:p w14:paraId="46269081" w14:textId="77777777" w:rsidR="00986737" w:rsidRPr="009432A1" w:rsidRDefault="0013394A" w:rsidP="00831D39">
      <w:pPr>
        <w:rPr>
          <w:rFonts w:ascii="Arial" w:hAnsi="Arial" w:cs="Arial"/>
          <w:sz w:val="24"/>
          <w:szCs w:val="24"/>
        </w:rPr>
      </w:pPr>
      <w:r w:rsidRPr="0013394A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3394A">
        <w:rPr>
          <w:rFonts w:ascii="Arial" w:hAnsi="Arial" w:cs="Arial"/>
          <w:sz w:val="24"/>
          <w:szCs w:val="24"/>
        </w:rPr>
        <w:t>Poznań</w:t>
      </w:r>
    </w:p>
    <w:p w14:paraId="3A82A2B5" w14:textId="542EF7A8" w:rsidR="00986737" w:rsidRDefault="00986737" w:rsidP="00831D39">
      <w:pPr>
        <w:jc w:val="both"/>
        <w:rPr>
          <w:rFonts w:ascii="Arial" w:hAnsi="Arial" w:cs="Arial"/>
          <w:bCs/>
          <w:sz w:val="18"/>
          <w:szCs w:val="18"/>
        </w:rPr>
      </w:pPr>
    </w:p>
    <w:p w14:paraId="2B933462" w14:textId="77777777" w:rsidR="00831D39" w:rsidRPr="009432A1" w:rsidRDefault="00831D39" w:rsidP="00831D39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28291BA0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21978B" w14:textId="77777777" w:rsidR="00831D39" w:rsidRDefault="00831D39" w:rsidP="00831D3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5A2C0F1A" w14:textId="77777777" w:rsidR="00986737" w:rsidRDefault="00986737" w:rsidP="00831D3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  <w:p w14:paraId="7AB423FE" w14:textId="77777777" w:rsidR="00836915" w:rsidRDefault="00836915" w:rsidP="00831D3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40A8D611" w14:textId="1A5FED5C" w:rsidR="00831D39" w:rsidRPr="00CF7835" w:rsidRDefault="00831D39" w:rsidP="00831D3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</w:p>
        </w:tc>
      </w:tr>
    </w:tbl>
    <w:p w14:paraId="4C158D9C" w14:textId="77777777" w:rsidR="00986737" w:rsidRPr="00382A4A" w:rsidRDefault="00986737" w:rsidP="00831D39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1E67442" w14:textId="77777777" w:rsidR="00986737" w:rsidRPr="004E4B64" w:rsidRDefault="00986737" w:rsidP="00831D39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13DFF730" w14:textId="77777777" w:rsidTr="005A632E">
        <w:tc>
          <w:tcPr>
            <w:tcW w:w="2269" w:type="dxa"/>
            <w:shd w:val="clear" w:color="auto" w:fill="auto"/>
          </w:tcPr>
          <w:p w14:paraId="3106F8F8" w14:textId="77777777" w:rsidR="00986737" w:rsidRPr="004E4B64" w:rsidRDefault="00986737" w:rsidP="00831D3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8A18A2" w14:textId="77777777" w:rsidR="00986737" w:rsidRPr="004E4B64" w:rsidRDefault="0013394A" w:rsidP="00831D3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394A">
              <w:rPr>
                <w:rFonts w:ascii="Arial" w:hAnsi="Arial" w:cs="Arial"/>
                <w:bCs/>
                <w:sz w:val="24"/>
                <w:szCs w:val="24"/>
              </w:rPr>
              <w:t>Systematyczna dostawa mięsa drobiowego i wieprzowego na potrzeby Szpitala Wojewódzkiego w Poznaniu i SZOZ nad Matką i Dzieckiem w Poznaniu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3394A" w:rsidRPr="004E4B64" w14:paraId="1B9A155E" w14:textId="77777777" w:rsidTr="004E67E0">
        <w:tc>
          <w:tcPr>
            <w:tcW w:w="2269" w:type="dxa"/>
            <w:shd w:val="clear" w:color="auto" w:fill="auto"/>
          </w:tcPr>
          <w:p w14:paraId="121ABB7D" w14:textId="77777777" w:rsidR="0013394A" w:rsidRPr="004E4B64" w:rsidRDefault="0013394A" w:rsidP="00831D3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BDBDC4" w14:textId="77777777" w:rsidR="0013394A" w:rsidRDefault="0013394A" w:rsidP="00831D3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394A">
              <w:rPr>
                <w:rFonts w:ascii="Arial" w:hAnsi="Arial" w:cs="Arial"/>
                <w:bCs/>
                <w:sz w:val="24"/>
                <w:szCs w:val="24"/>
              </w:rPr>
              <w:t>SZW/DZP/17/2024</w:t>
            </w:r>
            <w:r w:rsidR="00831D39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26977617" w14:textId="030DAC94" w:rsidR="00831D39" w:rsidRPr="004E4B64" w:rsidRDefault="00831D39" w:rsidP="00831D3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013275CB" w14:textId="77777777" w:rsidR="00A80738" w:rsidRPr="00986737" w:rsidRDefault="00A80738" w:rsidP="00831D39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07DD9A88" w14:textId="16E0A50A" w:rsidR="00D665F5" w:rsidRDefault="00D665F5" w:rsidP="00831D39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13394A" w:rsidRPr="0013394A">
        <w:rPr>
          <w:rFonts w:ascii="Arial" w:hAnsi="Arial" w:cs="Arial"/>
          <w:sz w:val="24"/>
          <w:szCs w:val="24"/>
        </w:rPr>
        <w:t>(</w:t>
      </w:r>
      <w:proofErr w:type="spellStart"/>
      <w:r w:rsidR="0013394A" w:rsidRPr="0013394A">
        <w:rPr>
          <w:rFonts w:ascii="Arial" w:hAnsi="Arial" w:cs="Arial"/>
          <w:sz w:val="24"/>
          <w:szCs w:val="24"/>
        </w:rPr>
        <w:t>t.j</w:t>
      </w:r>
      <w:proofErr w:type="spellEnd"/>
      <w:r w:rsidR="0013394A" w:rsidRPr="0013394A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831D39">
        <w:rPr>
          <w:rFonts w:ascii="Arial" w:hAnsi="Arial" w:cs="Arial"/>
          <w:sz w:val="24"/>
          <w:szCs w:val="24"/>
        </w:rPr>
        <w:t>informacj</w:t>
      </w:r>
      <w:r w:rsidR="00577BC6" w:rsidRPr="00831D39">
        <w:rPr>
          <w:rFonts w:ascii="Arial" w:hAnsi="Arial" w:cs="Arial"/>
          <w:sz w:val="24"/>
          <w:szCs w:val="24"/>
        </w:rPr>
        <w:t>ę</w:t>
      </w:r>
      <w:r w:rsidR="00035488" w:rsidRPr="00831D39">
        <w:rPr>
          <w:rFonts w:ascii="Arial" w:hAnsi="Arial" w:cs="Arial"/>
          <w:sz w:val="24"/>
          <w:szCs w:val="24"/>
        </w:rPr>
        <w:t xml:space="preserve"> z otwarcia ofert</w:t>
      </w:r>
      <w:r w:rsidR="00577BC6" w:rsidRPr="00831D39">
        <w:rPr>
          <w:rFonts w:ascii="Arial" w:hAnsi="Arial" w:cs="Arial"/>
          <w:sz w:val="24"/>
          <w:szCs w:val="24"/>
        </w:rPr>
        <w:t>.</w:t>
      </w:r>
    </w:p>
    <w:p w14:paraId="4691626C" w14:textId="77777777" w:rsidR="00831D39" w:rsidRPr="00831D39" w:rsidRDefault="00831D39" w:rsidP="00831D39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5CF30E20" w14:textId="77777777" w:rsidR="00831D39" w:rsidRPr="00831D39" w:rsidRDefault="00831D39" w:rsidP="00831D39">
      <w:pPr>
        <w:jc w:val="both"/>
        <w:rPr>
          <w:rFonts w:ascii="Arial" w:hAnsi="Arial" w:cs="Arial"/>
          <w:sz w:val="24"/>
          <w:szCs w:val="24"/>
        </w:rPr>
      </w:pPr>
      <w:r w:rsidRPr="00831D39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70AF8DAE" w14:textId="212C8DA9" w:rsidR="00831D39" w:rsidRPr="00831D39" w:rsidRDefault="00831D39" w:rsidP="00831D39">
      <w:pPr>
        <w:rPr>
          <w:rFonts w:ascii="Arial" w:hAnsi="Arial" w:cs="Arial"/>
          <w:sz w:val="24"/>
          <w:szCs w:val="24"/>
        </w:rPr>
      </w:pPr>
      <w:r w:rsidRPr="00831D39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831D39">
        <w:rPr>
          <w:rFonts w:ascii="Arial" w:hAnsi="Arial" w:cs="Arial"/>
          <w:sz w:val="24"/>
          <w:szCs w:val="24"/>
        </w:rPr>
        <w:t>616535,00 zł brutto</w:t>
      </w:r>
    </w:p>
    <w:p w14:paraId="0AA82BEF" w14:textId="42858233" w:rsidR="00831D39" w:rsidRPr="00831D39" w:rsidRDefault="00831D39" w:rsidP="00831D39">
      <w:pPr>
        <w:rPr>
          <w:rFonts w:ascii="Arial" w:hAnsi="Arial" w:cs="Arial"/>
          <w:sz w:val="24"/>
          <w:szCs w:val="24"/>
        </w:rPr>
      </w:pPr>
      <w:r w:rsidRPr="00831D39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831D39">
        <w:rPr>
          <w:rFonts w:ascii="Arial" w:hAnsi="Arial" w:cs="Arial"/>
          <w:sz w:val="24"/>
          <w:szCs w:val="24"/>
        </w:rPr>
        <w:t>723875,00 zł brutto</w:t>
      </w:r>
    </w:p>
    <w:p w14:paraId="7A903454" w14:textId="77777777" w:rsidR="00831D39" w:rsidRPr="00831D39" w:rsidRDefault="00831D39" w:rsidP="00831D39">
      <w:pPr>
        <w:jc w:val="both"/>
        <w:rPr>
          <w:rFonts w:ascii="Arial" w:hAnsi="Arial" w:cs="Arial"/>
          <w:sz w:val="24"/>
          <w:szCs w:val="24"/>
        </w:rPr>
      </w:pPr>
    </w:p>
    <w:p w14:paraId="5B7E0635" w14:textId="77777777" w:rsidR="00A80738" w:rsidRPr="00BB547B" w:rsidRDefault="00D665F5" w:rsidP="00831D39">
      <w:pPr>
        <w:jc w:val="both"/>
        <w:rPr>
          <w:rFonts w:ascii="Arial" w:hAnsi="Arial" w:cs="Arial"/>
          <w:sz w:val="24"/>
          <w:szCs w:val="24"/>
        </w:rPr>
      </w:pPr>
      <w:r w:rsidRPr="00831D39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831D39">
        <w:rPr>
          <w:rFonts w:ascii="Arial" w:hAnsi="Arial" w:cs="Arial"/>
          <w:sz w:val="24"/>
          <w:szCs w:val="24"/>
        </w:rPr>
        <w:t xml:space="preserve"> w dniu </w:t>
      </w:r>
      <w:r w:rsidR="0013394A" w:rsidRPr="00831D39">
        <w:rPr>
          <w:rFonts w:ascii="Arial" w:hAnsi="Arial" w:cs="Arial"/>
          <w:sz w:val="24"/>
          <w:szCs w:val="24"/>
        </w:rPr>
        <w:t>24/05/2024</w:t>
      </w:r>
      <w:r w:rsidR="00FF4AB1" w:rsidRPr="00831D39">
        <w:rPr>
          <w:rFonts w:ascii="Arial" w:hAnsi="Arial" w:cs="Arial"/>
          <w:sz w:val="24"/>
          <w:szCs w:val="24"/>
        </w:rPr>
        <w:t xml:space="preserve"> o godz. </w:t>
      </w:r>
      <w:r w:rsidR="0013394A" w:rsidRPr="00831D39">
        <w:rPr>
          <w:rFonts w:ascii="Arial" w:hAnsi="Arial" w:cs="Arial"/>
          <w:sz w:val="24"/>
          <w:szCs w:val="24"/>
        </w:rPr>
        <w:t>11:00</w:t>
      </w:r>
      <w:r w:rsidRPr="00831D39">
        <w:rPr>
          <w:rFonts w:ascii="Arial" w:hAnsi="Arial" w:cs="Arial"/>
          <w:sz w:val="24"/>
          <w:szCs w:val="24"/>
        </w:rPr>
        <w:t>, otwarte</w:t>
      </w:r>
      <w:r w:rsidRPr="00BB547B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4961"/>
        <w:gridCol w:w="2268"/>
      </w:tblGrid>
      <w:tr w:rsidR="006B27ED" w:rsidRPr="00BB547B" w14:paraId="5D313D50" w14:textId="77777777" w:rsidTr="00836915">
        <w:tc>
          <w:tcPr>
            <w:tcW w:w="851" w:type="dxa"/>
            <w:shd w:val="clear" w:color="auto" w:fill="F2F2F2"/>
            <w:vAlign w:val="center"/>
          </w:tcPr>
          <w:p w14:paraId="0CC10A71" w14:textId="77777777" w:rsidR="006B27ED" w:rsidRPr="00986737" w:rsidRDefault="00986737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64BA517D" w14:textId="77777777" w:rsidR="006B27ED" w:rsidRPr="00986737" w:rsidRDefault="00986737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AD50A57" w14:textId="77777777" w:rsidR="006B27ED" w:rsidRPr="00986737" w:rsidRDefault="006B27ED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39FA94F5" w14:textId="77777777" w:rsidR="006B27ED" w:rsidRPr="00986737" w:rsidRDefault="006B27ED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3394A" w:rsidRPr="00BB547B" w14:paraId="2AF0B146" w14:textId="77777777" w:rsidTr="00836915">
        <w:tc>
          <w:tcPr>
            <w:tcW w:w="851" w:type="dxa"/>
            <w:shd w:val="clear" w:color="auto" w:fill="auto"/>
            <w:vAlign w:val="center"/>
          </w:tcPr>
          <w:p w14:paraId="450A1CC0" w14:textId="77777777" w:rsidR="0013394A" w:rsidRPr="00986737" w:rsidRDefault="0013394A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FFDC0CD" w14:textId="77777777" w:rsidR="0013394A" w:rsidRPr="00986737" w:rsidRDefault="0013394A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20EE31C6" w14:textId="77777777" w:rsidR="00831D39" w:rsidRDefault="0013394A" w:rsidP="00831D39">
            <w:pPr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 xml:space="preserve">Zakład Przetwórstwa Mięsnego </w:t>
            </w:r>
          </w:p>
          <w:p w14:paraId="34DA4427" w14:textId="79933F3E" w:rsidR="0013394A" w:rsidRPr="00986737" w:rsidRDefault="0013394A" w:rsidP="00831D39">
            <w:pPr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 xml:space="preserve">Krzysztof </w:t>
            </w:r>
            <w:proofErr w:type="spellStart"/>
            <w:r w:rsidRPr="0013394A">
              <w:rPr>
                <w:rFonts w:ascii="Arial" w:hAnsi="Arial" w:cs="Arial"/>
                <w:sz w:val="24"/>
                <w:szCs w:val="24"/>
              </w:rPr>
              <w:t>Sobieraj</w:t>
            </w:r>
            <w:proofErr w:type="spellEnd"/>
          </w:p>
          <w:p w14:paraId="3475512E" w14:textId="77777777" w:rsidR="0013394A" w:rsidRPr="00986737" w:rsidRDefault="0013394A" w:rsidP="00831D39">
            <w:pPr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Pogodna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3394A">
              <w:rPr>
                <w:rFonts w:ascii="Arial" w:hAnsi="Arial" w:cs="Arial"/>
                <w:sz w:val="24"/>
                <w:szCs w:val="24"/>
              </w:rPr>
              <w:t>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B8105B" w14:textId="77777777" w:rsidR="0013394A" w:rsidRPr="00986737" w:rsidRDefault="0013394A" w:rsidP="00831D3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66-435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3394A">
              <w:rPr>
                <w:rFonts w:ascii="Arial" w:hAnsi="Arial" w:cs="Arial"/>
                <w:sz w:val="24"/>
                <w:szCs w:val="24"/>
              </w:rPr>
              <w:t>Krzeszyce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75820D8" w14:textId="77777777" w:rsidR="0013394A" w:rsidRPr="00986737" w:rsidRDefault="0013394A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709 905.00 zł</w:t>
            </w:r>
          </w:p>
        </w:tc>
      </w:tr>
      <w:tr w:rsidR="0013394A" w:rsidRPr="00BB547B" w14:paraId="3E0B5FF3" w14:textId="77777777" w:rsidTr="00836915">
        <w:tc>
          <w:tcPr>
            <w:tcW w:w="851" w:type="dxa"/>
            <w:shd w:val="clear" w:color="auto" w:fill="auto"/>
            <w:vAlign w:val="center"/>
          </w:tcPr>
          <w:p w14:paraId="6ECD83BF" w14:textId="77777777" w:rsidR="0013394A" w:rsidRPr="00986737" w:rsidRDefault="0013394A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D4434DD" w14:textId="77777777" w:rsidR="0013394A" w:rsidRPr="00986737" w:rsidRDefault="0013394A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0B3BFBE2" w14:textId="77777777" w:rsidR="00831D39" w:rsidRDefault="0013394A" w:rsidP="00831D39">
            <w:pPr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 xml:space="preserve">Zakład Przetwórstwa Mięsnego </w:t>
            </w:r>
          </w:p>
          <w:p w14:paraId="1CACF381" w14:textId="6CF84355" w:rsidR="0013394A" w:rsidRPr="00986737" w:rsidRDefault="0013394A" w:rsidP="00831D39">
            <w:pPr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 xml:space="preserve">Krzysztof </w:t>
            </w:r>
            <w:proofErr w:type="spellStart"/>
            <w:r w:rsidRPr="0013394A">
              <w:rPr>
                <w:rFonts w:ascii="Arial" w:hAnsi="Arial" w:cs="Arial"/>
                <w:sz w:val="24"/>
                <w:szCs w:val="24"/>
              </w:rPr>
              <w:t>Sobieraj</w:t>
            </w:r>
            <w:proofErr w:type="spellEnd"/>
          </w:p>
          <w:p w14:paraId="320660F3" w14:textId="77777777" w:rsidR="0013394A" w:rsidRPr="00986737" w:rsidRDefault="0013394A" w:rsidP="00831D39">
            <w:pPr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Pogodna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3394A">
              <w:rPr>
                <w:rFonts w:ascii="Arial" w:hAnsi="Arial" w:cs="Arial"/>
                <w:sz w:val="24"/>
                <w:szCs w:val="24"/>
              </w:rPr>
              <w:t>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C20FE3" w14:textId="77777777" w:rsidR="0013394A" w:rsidRPr="00986737" w:rsidRDefault="0013394A" w:rsidP="00831D3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66-435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3394A">
              <w:rPr>
                <w:rFonts w:ascii="Arial" w:hAnsi="Arial" w:cs="Arial"/>
                <w:sz w:val="24"/>
                <w:szCs w:val="24"/>
              </w:rPr>
              <w:t>Krzeszyce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4E8477D" w14:textId="77777777" w:rsidR="0013394A" w:rsidRPr="00986737" w:rsidRDefault="0013394A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726 375.30 zł</w:t>
            </w:r>
          </w:p>
        </w:tc>
      </w:tr>
      <w:tr w:rsidR="0013394A" w:rsidRPr="00BB547B" w14:paraId="27541EF7" w14:textId="77777777" w:rsidTr="00836915">
        <w:tc>
          <w:tcPr>
            <w:tcW w:w="851" w:type="dxa"/>
            <w:shd w:val="clear" w:color="auto" w:fill="auto"/>
            <w:vAlign w:val="center"/>
          </w:tcPr>
          <w:p w14:paraId="556CC970" w14:textId="77777777" w:rsidR="0013394A" w:rsidRPr="00986737" w:rsidRDefault="0013394A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78B790" w14:textId="77777777" w:rsidR="0013394A" w:rsidRPr="00986737" w:rsidRDefault="0013394A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726DC0A" w14:textId="5397F793" w:rsidR="0013394A" w:rsidRPr="00986737" w:rsidRDefault="0013394A" w:rsidP="00831D39">
            <w:pPr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 xml:space="preserve">Hurtownia Drobiu Malta-Drób Witold </w:t>
            </w:r>
            <w:proofErr w:type="spellStart"/>
            <w:r w:rsidRPr="0013394A">
              <w:rPr>
                <w:rFonts w:ascii="Arial" w:hAnsi="Arial" w:cs="Arial"/>
                <w:sz w:val="24"/>
                <w:szCs w:val="24"/>
              </w:rPr>
              <w:t>Erber</w:t>
            </w:r>
            <w:proofErr w:type="spellEnd"/>
          </w:p>
          <w:p w14:paraId="68D44578" w14:textId="77777777" w:rsidR="0013394A" w:rsidRPr="00986737" w:rsidRDefault="0013394A" w:rsidP="00831D39">
            <w:pPr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Wiatraczna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3394A">
              <w:rPr>
                <w:rFonts w:ascii="Arial" w:hAnsi="Arial" w:cs="Arial"/>
                <w:sz w:val="24"/>
                <w:szCs w:val="24"/>
              </w:rPr>
              <w:t>57-66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7A04A1" w14:textId="77777777" w:rsidR="0013394A" w:rsidRPr="00986737" w:rsidRDefault="0013394A" w:rsidP="00831D3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61-242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3394A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E106DE2" w14:textId="77777777" w:rsidR="0013394A" w:rsidRPr="00986737" w:rsidRDefault="0013394A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733 755.75 zł</w:t>
            </w:r>
          </w:p>
        </w:tc>
      </w:tr>
      <w:tr w:rsidR="0013394A" w:rsidRPr="00BB547B" w14:paraId="187DA478" w14:textId="77777777" w:rsidTr="00836915">
        <w:tc>
          <w:tcPr>
            <w:tcW w:w="851" w:type="dxa"/>
            <w:shd w:val="clear" w:color="auto" w:fill="auto"/>
            <w:vAlign w:val="center"/>
          </w:tcPr>
          <w:p w14:paraId="6134B57B" w14:textId="77777777" w:rsidR="0013394A" w:rsidRPr="00986737" w:rsidRDefault="0013394A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232206" w14:textId="77777777" w:rsidR="0013394A" w:rsidRPr="00986737" w:rsidRDefault="0013394A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64DD210F" w14:textId="47B3E02E" w:rsidR="0013394A" w:rsidRPr="00986737" w:rsidRDefault="009D4479" w:rsidP="00831D3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PPHU JOHN Paweł John</w:t>
            </w:r>
          </w:p>
          <w:p w14:paraId="124A3756" w14:textId="046FFA10" w:rsidR="0013394A" w:rsidRPr="00986737" w:rsidRDefault="009D4479" w:rsidP="00831D3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Grotniki, ul. Źródlana 5</w:t>
            </w:r>
          </w:p>
          <w:p w14:paraId="44398D86" w14:textId="34DD79CC" w:rsidR="0013394A" w:rsidRPr="00986737" w:rsidRDefault="009D4479" w:rsidP="00831D3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64-140</w:t>
            </w:r>
            <w:r w:rsidR="0013394A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3394A" w:rsidRPr="0013394A">
              <w:rPr>
                <w:rFonts w:ascii="Arial" w:hAnsi="Arial" w:cs="Arial"/>
                <w:sz w:val="24"/>
                <w:szCs w:val="24"/>
              </w:rPr>
              <w:t>Włoszakowice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EF718C1" w14:textId="77777777" w:rsidR="0013394A" w:rsidRPr="00986737" w:rsidRDefault="0013394A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721 742.70 zł</w:t>
            </w:r>
          </w:p>
        </w:tc>
      </w:tr>
      <w:tr w:rsidR="0013394A" w:rsidRPr="00BB547B" w14:paraId="54A7C10D" w14:textId="77777777" w:rsidTr="00836915">
        <w:tc>
          <w:tcPr>
            <w:tcW w:w="851" w:type="dxa"/>
            <w:shd w:val="clear" w:color="auto" w:fill="auto"/>
            <w:vAlign w:val="center"/>
          </w:tcPr>
          <w:p w14:paraId="271B48EA" w14:textId="77777777" w:rsidR="0013394A" w:rsidRPr="00986737" w:rsidRDefault="0013394A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CC9111F" w14:textId="77777777" w:rsidR="0013394A" w:rsidRPr="00986737" w:rsidRDefault="0013394A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482B970" w14:textId="77777777" w:rsidR="009D4479" w:rsidRDefault="0013394A" w:rsidP="00831D39">
            <w:pPr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 xml:space="preserve">Masarstwo Wędliniarstwo </w:t>
            </w:r>
          </w:p>
          <w:p w14:paraId="28A2C37B" w14:textId="2F964FDE" w:rsidR="0013394A" w:rsidRPr="00986737" w:rsidRDefault="0013394A" w:rsidP="00831D39">
            <w:pPr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KRAFT Sp. z o. o.</w:t>
            </w:r>
          </w:p>
          <w:p w14:paraId="07320AC5" w14:textId="6D36A336" w:rsidR="0013394A" w:rsidRPr="00986737" w:rsidRDefault="0013394A" w:rsidP="00831D39">
            <w:pPr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Leśna 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5D3ED2D" w14:textId="77777777" w:rsidR="0013394A" w:rsidRPr="00986737" w:rsidRDefault="0013394A" w:rsidP="00831D3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64-710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3394A">
              <w:rPr>
                <w:rFonts w:ascii="Arial" w:hAnsi="Arial" w:cs="Arial"/>
                <w:sz w:val="24"/>
                <w:szCs w:val="24"/>
              </w:rPr>
              <w:t>Połajewo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E3EA75F" w14:textId="77777777" w:rsidR="0013394A" w:rsidRPr="00986737" w:rsidRDefault="0013394A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1 019 366.25 zł</w:t>
            </w:r>
          </w:p>
        </w:tc>
      </w:tr>
      <w:tr w:rsidR="0013394A" w:rsidRPr="00BB547B" w14:paraId="7B1F1C18" w14:textId="77777777" w:rsidTr="00836915">
        <w:tc>
          <w:tcPr>
            <w:tcW w:w="851" w:type="dxa"/>
            <w:shd w:val="clear" w:color="auto" w:fill="auto"/>
            <w:vAlign w:val="center"/>
          </w:tcPr>
          <w:p w14:paraId="42A5EBE2" w14:textId="77777777" w:rsidR="0013394A" w:rsidRPr="00986737" w:rsidRDefault="0013394A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5726F9" w14:textId="77777777" w:rsidR="0013394A" w:rsidRPr="00986737" w:rsidRDefault="0013394A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08B8CF00" w14:textId="77777777" w:rsidR="009D4479" w:rsidRDefault="0013394A" w:rsidP="00831D39">
            <w:pPr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 xml:space="preserve">Masarstwo Wędliniarstwo </w:t>
            </w:r>
          </w:p>
          <w:p w14:paraId="147F118D" w14:textId="33C0DBB0" w:rsidR="0013394A" w:rsidRPr="00986737" w:rsidRDefault="0013394A" w:rsidP="00831D39">
            <w:pPr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KRAFT Sp. z o. o.</w:t>
            </w:r>
          </w:p>
          <w:p w14:paraId="69D101B2" w14:textId="34EC6DA2" w:rsidR="0013394A" w:rsidRPr="00986737" w:rsidRDefault="0013394A" w:rsidP="00831D39">
            <w:pPr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Leśna 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3B01B4" w14:textId="77777777" w:rsidR="0013394A" w:rsidRPr="00986737" w:rsidRDefault="0013394A" w:rsidP="00831D3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64-710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3394A">
              <w:rPr>
                <w:rFonts w:ascii="Arial" w:hAnsi="Arial" w:cs="Arial"/>
                <w:sz w:val="24"/>
                <w:szCs w:val="24"/>
              </w:rPr>
              <w:t>Połajewo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CBD096A" w14:textId="77777777" w:rsidR="0013394A" w:rsidRPr="00986737" w:rsidRDefault="0013394A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800 401.35 zł</w:t>
            </w:r>
          </w:p>
        </w:tc>
      </w:tr>
      <w:tr w:rsidR="0013394A" w:rsidRPr="00BB547B" w14:paraId="719B1079" w14:textId="77777777" w:rsidTr="00836915">
        <w:tc>
          <w:tcPr>
            <w:tcW w:w="851" w:type="dxa"/>
            <w:shd w:val="clear" w:color="auto" w:fill="auto"/>
            <w:vAlign w:val="center"/>
          </w:tcPr>
          <w:p w14:paraId="7385B6D5" w14:textId="77777777" w:rsidR="0013394A" w:rsidRPr="00986737" w:rsidRDefault="0013394A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C3FBCB" w14:textId="77777777" w:rsidR="0013394A" w:rsidRPr="00986737" w:rsidRDefault="0013394A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9F82AC" w14:textId="77777777" w:rsidR="0013394A" w:rsidRPr="00986737" w:rsidRDefault="0013394A" w:rsidP="00831D3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3394A">
              <w:rPr>
                <w:rFonts w:ascii="Arial" w:hAnsi="Arial" w:cs="Arial"/>
                <w:sz w:val="24"/>
                <w:szCs w:val="24"/>
              </w:rPr>
              <w:t>PiB</w:t>
            </w:r>
            <w:proofErr w:type="spellEnd"/>
            <w:r w:rsidRPr="0013394A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A64D7EC" w14:textId="77777777" w:rsidR="0013394A" w:rsidRPr="00986737" w:rsidRDefault="0013394A" w:rsidP="00831D39">
            <w:pPr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Szosa Ciechanowska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3394A">
              <w:rPr>
                <w:rFonts w:ascii="Arial" w:hAnsi="Arial" w:cs="Arial"/>
                <w:sz w:val="24"/>
                <w:szCs w:val="24"/>
              </w:rPr>
              <w:t>13B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9BC77F7" w14:textId="77777777" w:rsidR="0013394A" w:rsidRPr="00986737" w:rsidRDefault="0013394A" w:rsidP="00831D3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06-420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3394A">
              <w:rPr>
                <w:rFonts w:ascii="Arial" w:hAnsi="Arial" w:cs="Arial"/>
                <w:sz w:val="24"/>
                <w:szCs w:val="24"/>
              </w:rPr>
              <w:t>Gołymin-Ośrodek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E5302B1" w14:textId="77777777" w:rsidR="0013394A" w:rsidRPr="00986737" w:rsidRDefault="0013394A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704 858.70 zł</w:t>
            </w:r>
          </w:p>
        </w:tc>
      </w:tr>
      <w:tr w:rsidR="0013394A" w:rsidRPr="00BB547B" w14:paraId="543A8E2F" w14:textId="77777777" w:rsidTr="00836915">
        <w:tc>
          <w:tcPr>
            <w:tcW w:w="851" w:type="dxa"/>
            <w:shd w:val="clear" w:color="auto" w:fill="auto"/>
            <w:vAlign w:val="center"/>
          </w:tcPr>
          <w:p w14:paraId="64D3D96E" w14:textId="77777777" w:rsidR="0013394A" w:rsidRPr="00986737" w:rsidRDefault="0013394A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E494B52" w14:textId="77777777" w:rsidR="0013394A" w:rsidRPr="00986737" w:rsidRDefault="0013394A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CDB5404" w14:textId="77777777" w:rsidR="0013394A" w:rsidRPr="00986737" w:rsidRDefault="0013394A" w:rsidP="00831D3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3394A">
              <w:rPr>
                <w:rFonts w:ascii="Arial" w:hAnsi="Arial" w:cs="Arial"/>
                <w:sz w:val="24"/>
                <w:szCs w:val="24"/>
              </w:rPr>
              <w:t>PiB</w:t>
            </w:r>
            <w:proofErr w:type="spellEnd"/>
            <w:r w:rsidRPr="0013394A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5330562" w14:textId="77777777" w:rsidR="0013394A" w:rsidRPr="00986737" w:rsidRDefault="0013394A" w:rsidP="00831D39">
            <w:pPr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Szosa Ciechanowska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3394A">
              <w:rPr>
                <w:rFonts w:ascii="Arial" w:hAnsi="Arial" w:cs="Arial"/>
                <w:sz w:val="24"/>
                <w:szCs w:val="24"/>
              </w:rPr>
              <w:t>13B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162319A" w14:textId="77777777" w:rsidR="0013394A" w:rsidRPr="00986737" w:rsidRDefault="0013394A" w:rsidP="00831D3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06-420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3394A">
              <w:rPr>
                <w:rFonts w:ascii="Arial" w:hAnsi="Arial" w:cs="Arial"/>
                <w:sz w:val="24"/>
                <w:szCs w:val="24"/>
              </w:rPr>
              <w:t>Gołymin-Ośrodek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F15D935" w14:textId="77777777" w:rsidR="0013394A" w:rsidRPr="00986737" w:rsidRDefault="0013394A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872 039.06 zł</w:t>
            </w:r>
          </w:p>
        </w:tc>
      </w:tr>
      <w:tr w:rsidR="0013394A" w:rsidRPr="00BB547B" w14:paraId="2A8446C1" w14:textId="77777777" w:rsidTr="00836915">
        <w:tc>
          <w:tcPr>
            <w:tcW w:w="851" w:type="dxa"/>
            <w:shd w:val="clear" w:color="auto" w:fill="auto"/>
            <w:vAlign w:val="center"/>
          </w:tcPr>
          <w:p w14:paraId="656D894C" w14:textId="77777777" w:rsidR="0013394A" w:rsidRPr="00986737" w:rsidRDefault="0013394A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391BDA" w14:textId="77777777" w:rsidR="0013394A" w:rsidRPr="00986737" w:rsidRDefault="0013394A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47EE3B9C" w14:textId="77777777" w:rsidR="0013394A" w:rsidRPr="00986737" w:rsidRDefault="0013394A" w:rsidP="00831D39">
            <w:pPr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 xml:space="preserve">Bruno </w:t>
            </w:r>
            <w:proofErr w:type="spellStart"/>
            <w:r w:rsidRPr="0013394A">
              <w:rPr>
                <w:rFonts w:ascii="Arial" w:hAnsi="Arial" w:cs="Arial"/>
                <w:sz w:val="24"/>
                <w:szCs w:val="24"/>
              </w:rPr>
              <w:t>Tassi</w:t>
            </w:r>
            <w:proofErr w:type="spellEnd"/>
            <w:r w:rsidRPr="0013394A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971991B" w14:textId="795B0C1B" w:rsidR="0013394A" w:rsidRPr="00986737" w:rsidRDefault="009D4479" w:rsidP="00831D3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Staniewicka 12</w:t>
            </w:r>
          </w:p>
          <w:p w14:paraId="360B5496" w14:textId="1B2F89EA" w:rsidR="0013394A" w:rsidRPr="00986737" w:rsidRDefault="009D4479" w:rsidP="00831D3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03-310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BB8C5AC" w14:textId="77777777" w:rsidR="0013394A" w:rsidRPr="00986737" w:rsidRDefault="0013394A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589 212.75 zł</w:t>
            </w:r>
          </w:p>
        </w:tc>
      </w:tr>
      <w:tr w:rsidR="0013394A" w:rsidRPr="00BB547B" w14:paraId="70651694" w14:textId="77777777" w:rsidTr="00836915">
        <w:tc>
          <w:tcPr>
            <w:tcW w:w="851" w:type="dxa"/>
            <w:shd w:val="clear" w:color="auto" w:fill="auto"/>
            <w:vAlign w:val="center"/>
          </w:tcPr>
          <w:p w14:paraId="2F9B29EA" w14:textId="77777777" w:rsidR="0013394A" w:rsidRPr="00986737" w:rsidRDefault="0013394A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A3BAA4" w14:textId="77777777" w:rsidR="0013394A" w:rsidRPr="00986737" w:rsidRDefault="0013394A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1A3C0E1B" w14:textId="77777777" w:rsidR="0013394A" w:rsidRPr="00986737" w:rsidRDefault="0013394A" w:rsidP="00831D39">
            <w:pPr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 xml:space="preserve">Bruno </w:t>
            </w:r>
            <w:proofErr w:type="spellStart"/>
            <w:r w:rsidRPr="0013394A">
              <w:rPr>
                <w:rFonts w:ascii="Arial" w:hAnsi="Arial" w:cs="Arial"/>
                <w:sz w:val="24"/>
                <w:szCs w:val="24"/>
              </w:rPr>
              <w:t>Tassi</w:t>
            </w:r>
            <w:proofErr w:type="spellEnd"/>
            <w:r w:rsidRPr="0013394A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6A79F56" w14:textId="77777777" w:rsidR="009D4479" w:rsidRPr="00986737" w:rsidRDefault="009D4479" w:rsidP="009D44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Staniewicka 12</w:t>
            </w:r>
          </w:p>
          <w:p w14:paraId="50430953" w14:textId="57987E22" w:rsidR="0013394A" w:rsidRPr="00986737" w:rsidRDefault="009D4479" w:rsidP="009D44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03-310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6C9A253" w14:textId="77777777" w:rsidR="0013394A" w:rsidRPr="00986737" w:rsidRDefault="0013394A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683 881.30 zł</w:t>
            </w:r>
          </w:p>
        </w:tc>
      </w:tr>
    </w:tbl>
    <w:p w14:paraId="78A4DD34" w14:textId="77777777" w:rsidR="009D4479" w:rsidRDefault="009D4479" w:rsidP="00831D3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1201018" w14:textId="102BBAAB" w:rsidR="00A80738" w:rsidRDefault="00A80738" w:rsidP="00831D3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0AA95FA7" w14:textId="77777777" w:rsidR="00836915" w:rsidRDefault="00836915" w:rsidP="00831D3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D595892" w14:textId="77777777" w:rsidR="00836915" w:rsidRPr="002D64D4" w:rsidRDefault="00836915" w:rsidP="00836915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/-/ Dyrektor Szpitala Wojewódzkiego </w:t>
      </w:r>
    </w:p>
    <w:p w14:paraId="67A7E634" w14:textId="77777777" w:rsidR="00836915" w:rsidRPr="002D64D4" w:rsidRDefault="00836915" w:rsidP="00836915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2F373AD3" w14:textId="77777777" w:rsidR="00836915" w:rsidRPr="002D64D4" w:rsidRDefault="00836915" w:rsidP="00836915">
      <w:pPr>
        <w:ind w:firstLine="425"/>
        <w:jc w:val="both"/>
        <w:rPr>
          <w:i/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7C4224B5" w14:textId="77777777" w:rsidR="00836915" w:rsidRPr="00BB547B" w:rsidRDefault="00836915" w:rsidP="00831D3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836915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611CF5" w14:textId="77777777" w:rsidR="00EE5479" w:rsidRDefault="00EE5479">
      <w:r>
        <w:separator/>
      </w:r>
    </w:p>
  </w:endnote>
  <w:endnote w:type="continuationSeparator" w:id="0">
    <w:p w14:paraId="31F20B33" w14:textId="77777777" w:rsidR="00EE5479" w:rsidRDefault="00EE5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6EAFF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62A98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457ACE" w14:textId="2C5F4A03" w:rsidR="00986737" w:rsidRPr="00986737" w:rsidRDefault="00836915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FF78AF3" wp14:editId="6E1B678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3867BB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2851D8F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B1A1E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9DBF97" w14:textId="77777777" w:rsidR="009F189D" w:rsidRDefault="009F189D">
    <w:pPr>
      <w:pStyle w:val="Stopka"/>
      <w:tabs>
        <w:tab w:val="clear" w:pos="4536"/>
      </w:tabs>
      <w:jc w:val="center"/>
    </w:pPr>
  </w:p>
  <w:p w14:paraId="53CBCA1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1C68BF" w14:textId="77777777" w:rsidR="00EE5479" w:rsidRDefault="00EE5479">
      <w:r>
        <w:separator/>
      </w:r>
    </w:p>
  </w:footnote>
  <w:footnote w:type="continuationSeparator" w:id="0">
    <w:p w14:paraId="2C9D8005" w14:textId="77777777" w:rsidR="00EE5479" w:rsidRDefault="00EE54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EB662" w14:textId="77777777" w:rsidR="0013394A" w:rsidRDefault="001339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DA5B7" w14:textId="77777777" w:rsidR="0013394A" w:rsidRDefault="001339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8EE428" w14:textId="77777777" w:rsidR="0013394A" w:rsidRDefault="001339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479"/>
    <w:rsid w:val="00007727"/>
    <w:rsid w:val="00017720"/>
    <w:rsid w:val="00035488"/>
    <w:rsid w:val="000D7F25"/>
    <w:rsid w:val="000E00E5"/>
    <w:rsid w:val="0013394A"/>
    <w:rsid w:val="00173B20"/>
    <w:rsid w:val="001C69FF"/>
    <w:rsid w:val="00220D58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31D39"/>
    <w:rsid w:val="00836915"/>
    <w:rsid w:val="00843263"/>
    <w:rsid w:val="00861E75"/>
    <w:rsid w:val="00986737"/>
    <w:rsid w:val="009D19BD"/>
    <w:rsid w:val="009D4479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E5479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1C8609"/>
  <w15:chartTrackingRefBased/>
  <w15:docId w15:val="{D8B07CF4-14E7-49EF-97B1-5DBA825BE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31D3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5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984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33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18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491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512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293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2024-05-24T09:40:00Z</cp:lastPrinted>
  <dcterms:created xsi:type="dcterms:W3CDTF">2024-05-24T09:41:00Z</dcterms:created>
  <dcterms:modified xsi:type="dcterms:W3CDTF">2024-05-24T09:41:00Z</dcterms:modified>
</cp:coreProperties>
</file>