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400B9" w:rsidRPr="00B400B9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B400B9" w:rsidRPr="00B400B9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B400B9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400B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oleju napędowego drogą transakcji bezgotówkowych za pomocą kart chipowych (paliwowych)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400B9" w:rsidRPr="00A2540E" w:rsidTr="00667269">
        <w:tc>
          <w:tcPr>
            <w:tcW w:w="2269" w:type="dxa"/>
            <w:shd w:val="clear" w:color="auto" w:fill="auto"/>
          </w:tcPr>
          <w:p w:rsidR="00B400B9" w:rsidRPr="00A2540E" w:rsidRDefault="00B400B9" w:rsidP="0066726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400B9" w:rsidRPr="00A2540E" w:rsidRDefault="00B400B9" w:rsidP="0066726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400B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NZ-26-2024-35-D-P-AC</w:t>
            </w:r>
          </w:p>
        </w:tc>
      </w:tr>
    </w:tbl>
    <w:p w:rsidR="00DC652A" w:rsidRPr="00053927" w:rsidRDefault="00B400B9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B400B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400B9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102C" w:rsidRDefault="0037102C" w:rsidP="00025386">
      <w:pPr>
        <w:spacing w:after="0" w:line="240" w:lineRule="auto"/>
      </w:pPr>
      <w:r>
        <w:separator/>
      </w:r>
    </w:p>
  </w:endnote>
  <w:endnote w:type="continuationSeparator" w:id="0">
    <w:p w:rsidR="0037102C" w:rsidRDefault="0037102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0B9" w:rsidRDefault="00B400B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00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00B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0B9" w:rsidRDefault="00B400B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102C" w:rsidRDefault="0037102C" w:rsidP="00025386">
      <w:pPr>
        <w:spacing w:after="0" w:line="240" w:lineRule="auto"/>
      </w:pPr>
      <w:r>
        <w:separator/>
      </w:r>
    </w:p>
  </w:footnote>
  <w:footnote w:type="continuationSeparator" w:id="0">
    <w:p w:rsidR="0037102C" w:rsidRDefault="0037102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0B9" w:rsidRDefault="00B400B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0B9" w:rsidRDefault="00B400B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0B9" w:rsidRDefault="00B400B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102C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7102C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400B9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ED9CF3F-E4CD-492C-93F0-C44B3C1BE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297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2024-05-24T07:38:00Z</dcterms:created>
  <dcterms:modified xsi:type="dcterms:W3CDTF">2024-05-24T07:38:00Z</dcterms:modified>
</cp:coreProperties>
</file>