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329D8">
        <w:rPr>
          <w:rFonts w:ascii="Tahoma" w:hAnsi="Tahoma" w:cs="Tahoma"/>
          <w:bCs/>
          <w:sz w:val="20"/>
        </w:rPr>
        <w:t>NZ-26-2024-35</w:t>
      </w:r>
      <w:r w:rsidR="009329D8">
        <w:rPr>
          <w:rFonts w:ascii="Tahoma" w:hAnsi="Tahoma" w:cs="Tahoma"/>
          <w:bCs/>
          <w:sz w:val="20"/>
        </w:rPr>
        <w:t>-D-P-AC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A1B94" w:rsidRPr="002A1B94">
        <w:rPr>
          <w:rFonts w:ascii="Tahoma" w:hAnsi="Tahoma" w:cs="Tahoma"/>
          <w:b/>
          <w:bCs/>
          <w:sz w:val="18"/>
        </w:rPr>
        <w:t>Dostawy oleju napędowego drogą transakcji bezgotówkowych za pomocą kart chipowych (paliwowych)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C62157">
      <w:pPr>
        <w:overflowPunct w:val="0"/>
        <w:autoSpaceDE w:val="0"/>
        <w:autoSpaceDN w:val="0"/>
        <w:adjustRightInd w:val="0"/>
        <w:rPr>
          <w:rFonts w:ascii="Georgia" w:hAnsi="Georgia"/>
          <w:b/>
          <w:sz w:val="20"/>
          <w:szCs w:val="20"/>
        </w:rPr>
      </w:pPr>
    </w:p>
    <w:p w:rsidR="00C62157" w:rsidRPr="00C62157" w:rsidRDefault="009329D8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 xml:space="preserve"> netto: 132</w:t>
      </w:r>
      <w:r w:rsidR="00C62157" w:rsidRPr="00C62157">
        <w:rPr>
          <w:rFonts w:ascii="Tahoma" w:hAnsi="Tahoma" w:cs="Tahoma"/>
          <w:b/>
          <w:color w:val="000000"/>
          <w:sz w:val="18"/>
          <w:szCs w:val="18"/>
        </w:rPr>
        <w:t xml:space="preserve"> 000 l x ....................* 1 l  = ............................................................ zł. </w:t>
      </w:r>
    </w:p>
    <w:p w:rsid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 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(słownie złotych: ..................................................................................................................... )  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podatek VAT .......................... zł. </w:t>
      </w:r>
    </w:p>
    <w:p w:rsidR="009329D8" w:rsidRPr="00C62157" w:rsidRDefault="009329D8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9329D8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brutto: 132</w:t>
      </w:r>
      <w:r w:rsidR="00C62157" w:rsidRPr="00C62157">
        <w:rPr>
          <w:rFonts w:ascii="Tahoma" w:hAnsi="Tahoma" w:cs="Tahoma"/>
          <w:b/>
          <w:color w:val="000000"/>
          <w:sz w:val="18"/>
          <w:szCs w:val="18"/>
        </w:rPr>
        <w:t xml:space="preserve"> 000 l  x ....................* 1 l = ............................................ zł. 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(słownie złotych: ..................................................................................................................... )  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>Oferujemy ................. % stałego opustu do ceny jednostkowej brutto 1 litra paliwa.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>Wartość ogółem brutto po opuście</w:t>
      </w:r>
      <w:r w:rsidR="009329D8">
        <w:rPr>
          <w:rFonts w:ascii="Tahoma" w:hAnsi="Tahoma" w:cs="Tahoma"/>
          <w:b/>
          <w:color w:val="000000"/>
          <w:sz w:val="18"/>
          <w:szCs w:val="18"/>
        </w:rPr>
        <w:t xml:space="preserve"> netto</w:t>
      </w:r>
      <w:r w:rsidRPr="00C62157">
        <w:rPr>
          <w:rFonts w:ascii="Tahoma" w:hAnsi="Tahoma" w:cs="Tahoma"/>
          <w:b/>
          <w:color w:val="000000"/>
          <w:sz w:val="18"/>
          <w:szCs w:val="18"/>
        </w:rPr>
        <w:t>: ...................................... zł.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(słownie złotych: ..................................................................................................................... )  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>w tym podatek VAT:.................................. zł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9329D8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brutto</w:t>
      </w:r>
      <w:r w:rsidR="00C62157" w:rsidRPr="00C62157">
        <w:rPr>
          <w:rFonts w:ascii="Tahoma" w:hAnsi="Tahoma" w:cs="Tahoma"/>
          <w:b/>
          <w:color w:val="000000"/>
          <w:sz w:val="18"/>
          <w:szCs w:val="18"/>
        </w:rPr>
        <w:t xml:space="preserve">: ............................................... zł. 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(słownie złotych: ..................................................................................................................... )  </w:t>
      </w:r>
    </w:p>
    <w:p w:rsidR="00C62157" w:rsidRPr="00C62157" w:rsidRDefault="00C62157" w:rsidP="00C62157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0D4867" w:rsidRDefault="000D4867" w:rsidP="00C6215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49"/>
        <w:gridCol w:w="1567"/>
        <w:gridCol w:w="1524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329D8" w:rsidRDefault="009329D8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329D8" w:rsidRDefault="009329D8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329D8" w:rsidRDefault="009329D8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329D8" w:rsidRDefault="009329D8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329D8" w:rsidRDefault="009329D8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329D8" w:rsidRDefault="009329D8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tbl>
            <w:tblPr>
              <w:tblW w:w="9639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55"/>
              <w:gridCol w:w="2309"/>
              <w:gridCol w:w="4575"/>
            </w:tblGrid>
            <w:tr w:rsidR="009329D8" w:rsidTr="009329D8">
              <w:trPr>
                <w:trHeight w:val="360"/>
              </w:trPr>
              <w:tc>
                <w:tcPr>
                  <w:tcW w:w="2755" w:type="dxa"/>
                </w:tcPr>
                <w:p w:rsidR="009329D8" w:rsidRDefault="009329D8" w:rsidP="009329D8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:rsidR="009329D8" w:rsidRDefault="009329D8" w:rsidP="009329D8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Dane do umowy:</w:t>
                  </w:r>
                </w:p>
              </w:tc>
              <w:tc>
                <w:tcPr>
                  <w:tcW w:w="2309" w:type="dxa"/>
                  <w:hideMark/>
                </w:tcPr>
                <w:p w:rsidR="009329D8" w:rsidRDefault="009329D8" w:rsidP="009329D8">
                  <w:pPr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4575" w:type="dxa"/>
                  <w:hideMark/>
                </w:tcPr>
                <w:p w:rsidR="009329D8" w:rsidRDefault="009329D8" w:rsidP="009329D8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329D8" w:rsidTr="009329D8">
              <w:trPr>
                <w:trHeight w:val="80"/>
              </w:trPr>
              <w:tc>
                <w:tcPr>
                  <w:tcW w:w="2755" w:type="dxa"/>
                  <w:hideMark/>
                </w:tcPr>
                <w:p w:rsidR="009329D8" w:rsidRDefault="009329D8" w:rsidP="009329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09" w:type="dxa"/>
                  <w:hideMark/>
                </w:tcPr>
                <w:p w:rsidR="009329D8" w:rsidRDefault="009329D8" w:rsidP="009329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75" w:type="dxa"/>
                  <w:hideMark/>
                </w:tcPr>
                <w:p w:rsidR="009329D8" w:rsidRDefault="009329D8" w:rsidP="009329D8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329D8" w:rsidTr="009329D8">
              <w:trPr>
                <w:trHeight w:val="80"/>
              </w:trPr>
              <w:tc>
                <w:tcPr>
                  <w:tcW w:w="2755" w:type="dxa"/>
                </w:tcPr>
                <w:p w:rsidR="009329D8" w:rsidRDefault="009329D8" w:rsidP="009329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09" w:type="dxa"/>
                </w:tcPr>
                <w:p w:rsidR="009329D8" w:rsidRDefault="009329D8" w:rsidP="009329D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575" w:type="dxa"/>
                </w:tcPr>
                <w:p w:rsidR="009329D8" w:rsidRDefault="009329D8" w:rsidP="009329D8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329D8" w:rsidTr="009329D8">
              <w:trPr>
                <w:trHeight w:val="360"/>
              </w:trPr>
              <w:tc>
                <w:tcPr>
                  <w:tcW w:w="9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9329D8" w:rsidRDefault="009329D8" w:rsidP="009329D8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</w:tr>
            <w:tr w:rsidR="009329D8" w:rsidTr="009329D8">
              <w:trPr>
                <w:trHeight w:val="360"/>
              </w:trPr>
              <w:tc>
                <w:tcPr>
                  <w:tcW w:w="96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9329D8" w:rsidRDefault="009329D8" w:rsidP="009329D8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</w:tr>
            <w:tr w:rsidR="009329D8" w:rsidTr="009329D8">
              <w:trPr>
                <w:trHeight w:val="360"/>
              </w:trPr>
              <w:tc>
                <w:tcPr>
                  <w:tcW w:w="27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329D8" w:rsidRDefault="009329D8" w:rsidP="009329D8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9329D8" w:rsidRDefault="009329D8" w:rsidP="009329D8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329D8" w:rsidRDefault="009329D8" w:rsidP="009329D8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Faks; e-mail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Nr telefonu / e-mail</w:t>
                  </w:r>
                </w:p>
              </w:tc>
            </w:tr>
            <w:tr w:rsidR="009329D8" w:rsidTr="009329D8">
              <w:trPr>
                <w:trHeight w:val="360"/>
              </w:trPr>
              <w:tc>
                <w:tcPr>
                  <w:tcW w:w="27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329D8" w:rsidRDefault="009329D8" w:rsidP="009329D8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9329D8" w:rsidRDefault="009329D8" w:rsidP="009329D8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329D8" w:rsidRDefault="009329D8" w:rsidP="009329D8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9329D8" w:rsidTr="009329D8">
              <w:trPr>
                <w:trHeight w:val="360"/>
              </w:trPr>
              <w:tc>
                <w:tcPr>
                  <w:tcW w:w="27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329D8" w:rsidRDefault="009329D8" w:rsidP="009329D8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0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9329D8" w:rsidRDefault="009329D8" w:rsidP="009329D8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329D8" w:rsidRDefault="009329D8" w:rsidP="009329D8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9329D8" w:rsidRDefault="009329D8" w:rsidP="009329D8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9329D8" w:rsidRPr="00BF6FCC" w:rsidRDefault="009329D8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4D0A28" w:rsidRDefault="004D0A28" w:rsidP="004D0A28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>..........................................................................</w:t>
      </w:r>
    </w:p>
    <w:p w:rsidR="004D0A28" w:rsidRDefault="004D0A28" w:rsidP="004D0A28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 xml:space="preserve">[kwalifikowany podpis elektroniczny lub podpis </w:t>
      </w:r>
    </w:p>
    <w:p w:rsidR="004D0A28" w:rsidRDefault="004D0A28" w:rsidP="004D0A28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 xml:space="preserve">zaufany lub elektroniczny podpis osobisty </w:t>
      </w:r>
    </w:p>
    <w:p w:rsidR="004D0A28" w:rsidRDefault="004D0A28" w:rsidP="004D0A28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>osoby / osób uprawnionych do reprezentacji]</w:t>
      </w:r>
    </w:p>
    <w:p w:rsidR="00606FAB" w:rsidRPr="000D4867" w:rsidRDefault="00606FAB" w:rsidP="004D0A28">
      <w:pPr>
        <w:jc w:val="right"/>
      </w:pPr>
      <w:bookmarkStart w:id="0" w:name="_GoBack"/>
      <w:bookmarkEnd w:id="0"/>
    </w:p>
    <w:sectPr w:rsidR="00606FAB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721" w:rsidRDefault="001D1721">
      <w:r>
        <w:separator/>
      </w:r>
    </w:p>
  </w:endnote>
  <w:endnote w:type="continuationSeparator" w:id="0">
    <w:p w:rsidR="001D1721" w:rsidRDefault="001D1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721" w:rsidRDefault="001D1721">
      <w:r>
        <w:separator/>
      </w:r>
    </w:p>
  </w:footnote>
  <w:footnote w:type="continuationSeparator" w:id="0">
    <w:p w:rsidR="001D1721" w:rsidRDefault="001D1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A43"/>
    <w:rsid w:val="00020F7D"/>
    <w:rsid w:val="00031E25"/>
    <w:rsid w:val="000867FD"/>
    <w:rsid w:val="000D4867"/>
    <w:rsid w:val="00101BF2"/>
    <w:rsid w:val="00156BE1"/>
    <w:rsid w:val="001D1721"/>
    <w:rsid w:val="00203C73"/>
    <w:rsid w:val="002346CB"/>
    <w:rsid w:val="002827B1"/>
    <w:rsid w:val="002A1B94"/>
    <w:rsid w:val="003F5AA9"/>
    <w:rsid w:val="00446A72"/>
    <w:rsid w:val="00460999"/>
    <w:rsid w:val="004D0A28"/>
    <w:rsid w:val="00606FAB"/>
    <w:rsid w:val="00741AC8"/>
    <w:rsid w:val="00865A43"/>
    <w:rsid w:val="009200B1"/>
    <w:rsid w:val="009329D8"/>
    <w:rsid w:val="009C19AD"/>
    <w:rsid w:val="00A02D66"/>
    <w:rsid w:val="00C446A2"/>
    <w:rsid w:val="00C62157"/>
    <w:rsid w:val="00C8648B"/>
    <w:rsid w:val="00D3160B"/>
    <w:rsid w:val="00E934E9"/>
    <w:rsid w:val="00EF356C"/>
    <w:rsid w:val="00F3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3EF36B-0D53-45DD-9C90-97B59DE77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1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1122</Words>
  <Characters>6732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NZ-26-2024-35-D-P-AC</vt:lpstr>
      <vt:lpstr>    FORMULARZ OFERTOWY</vt:lpstr>
    </vt:vector>
  </TitlesOfParts>
  <Company>Szpital Powiatowy w Limanowej</Company>
  <LinksUpToDate>false</LinksUpToDate>
  <CharactersWithSpaces>7839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5</cp:revision>
  <cp:lastPrinted>2001-01-24T12:21:00Z</cp:lastPrinted>
  <dcterms:created xsi:type="dcterms:W3CDTF">2024-05-24T07:31:00Z</dcterms:created>
  <dcterms:modified xsi:type="dcterms:W3CDTF">2024-05-24T07:36:00Z</dcterms:modified>
</cp:coreProperties>
</file>