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660F9" w:rsidRPr="00B660F9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B660F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60F9">
        <w:rPr>
          <w:rFonts w:ascii="Arial" w:hAnsi="Arial" w:cs="Arial"/>
        </w:rPr>
        <w:t>Szpital Powiatowy w Limanowej Imienia Miłosierdzia Bożego</w:t>
      </w:r>
    </w:p>
    <w:p w:rsidR="005D05C3" w:rsidRPr="0012157F" w:rsidRDefault="00B660F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60F9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B660F9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B660F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60F9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B660F9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60F9" w:rsidRPr="0012157F" w:rsidTr="00631EB9">
        <w:tc>
          <w:tcPr>
            <w:tcW w:w="9104" w:type="dxa"/>
            <w:shd w:val="clear" w:color="auto" w:fill="D9D9D9"/>
          </w:tcPr>
          <w:p w:rsidR="00B660F9" w:rsidRPr="0012157F" w:rsidRDefault="00B660F9" w:rsidP="00631E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660F9" w:rsidRPr="00094F76" w:rsidRDefault="00B660F9" w:rsidP="00631EB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60F9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660F9" w:rsidRPr="004B5FB1" w:rsidRDefault="00B660F9" w:rsidP="00631EB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B660F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60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3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60F9" w:rsidRPr="00A2540E" w:rsidTr="00631EB9">
        <w:tc>
          <w:tcPr>
            <w:tcW w:w="2269" w:type="dxa"/>
            <w:shd w:val="clear" w:color="auto" w:fill="auto"/>
          </w:tcPr>
          <w:p w:rsidR="00B660F9" w:rsidRPr="00A2540E" w:rsidRDefault="00B660F9" w:rsidP="00631E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60F9" w:rsidRPr="00A2540E" w:rsidRDefault="00B660F9" w:rsidP="00631E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60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NZ-26-2024-33-D-P-A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60F9" w:rsidRPr="00B660F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F37DC0" w:rsidRDefault="00F37DC0" w:rsidP="00F37DC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</w:p>
    <w:p w:rsidR="00F37DC0" w:rsidRPr="00132B7D" w:rsidRDefault="00F37DC0" w:rsidP="00F37DC0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F37DC0" w:rsidRPr="004B5FB1" w:rsidRDefault="00F37DC0" w:rsidP="00F37DC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B660F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660F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063" w:rsidRDefault="00922063" w:rsidP="0038231F">
      <w:pPr>
        <w:spacing w:after="0" w:line="240" w:lineRule="auto"/>
      </w:pPr>
      <w:r>
        <w:separator/>
      </w:r>
    </w:p>
  </w:endnote>
  <w:endnote w:type="continuationSeparator" w:id="0">
    <w:p w:rsidR="00922063" w:rsidRDefault="009220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0F9" w:rsidRDefault="00B660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7D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7D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0F9" w:rsidRDefault="00B66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063" w:rsidRDefault="00922063" w:rsidP="0038231F">
      <w:pPr>
        <w:spacing w:after="0" w:line="240" w:lineRule="auto"/>
      </w:pPr>
      <w:r>
        <w:separator/>
      </w:r>
    </w:p>
  </w:footnote>
  <w:footnote w:type="continuationSeparator" w:id="0">
    <w:p w:rsidR="00922063" w:rsidRDefault="009220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0F9" w:rsidRDefault="00B660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0F9" w:rsidRDefault="00B660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0F9" w:rsidRDefault="00B66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06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2063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60F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37DC0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A1619F0-FFE4-4927-9E2E-C33A2517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5C154-C460-46D2-9A3C-886E62B0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2024-05-23T11:57:00Z</dcterms:created>
  <dcterms:modified xsi:type="dcterms:W3CDTF">2024-05-23T11:57:00Z</dcterms:modified>
</cp:coreProperties>
</file>