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43CB96" w14:textId="77777777" w:rsidR="00B36EDA" w:rsidRPr="00B53BC8" w:rsidRDefault="00C31E2C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B53BC8">
        <w:rPr>
          <w:rFonts w:ascii="Arial Narrow" w:hAnsi="Arial Narrow" w:cs="Arial"/>
          <w:sz w:val="20"/>
          <w:szCs w:val="20"/>
        </w:rPr>
        <w:t>Bydgoszcz</w:t>
      </w:r>
      <w:r w:rsidR="00B36EDA" w:rsidRPr="00B53BC8">
        <w:rPr>
          <w:rFonts w:ascii="Arial Narrow" w:hAnsi="Arial Narrow" w:cs="Arial"/>
          <w:sz w:val="20"/>
          <w:szCs w:val="20"/>
        </w:rPr>
        <w:t xml:space="preserve"> dnia: </w:t>
      </w:r>
      <w:r w:rsidRPr="00B53BC8">
        <w:rPr>
          <w:rFonts w:ascii="Arial Narrow" w:hAnsi="Arial Narrow" w:cs="Arial"/>
          <w:sz w:val="20"/>
          <w:szCs w:val="20"/>
        </w:rPr>
        <w:t>2024-05-27</w:t>
      </w:r>
    </w:p>
    <w:p w14:paraId="34E5F5F6" w14:textId="77777777" w:rsidR="00B36EDA" w:rsidRPr="00B53BC8" w:rsidRDefault="00C31E2C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B53BC8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14:paraId="7519A83E" w14:textId="77777777" w:rsidR="00B36EDA" w:rsidRPr="00B53BC8" w:rsidRDefault="00C31E2C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B53BC8">
        <w:rPr>
          <w:rFonts w:ascii="Arial Narrow" w:hAnsi="Arial Narrow" w:cs="Arial"/>
          <w:sz w:val="20"/>
          <w:szCs w:val="20"/>
        </w:rPr>
        <w:t>Powstańców Warszawy</w:t>
      </w:r>
      <w:r w:rsidR="00B36EDA" w:rsidRPr="00B53BC8">
        <w:rPr>
          <w:rFonts w:ascii="Arial Narrow" w:hAnsi="Arial Narrow" w:cs="Arial"/>
          <w:sz w:val="20"/>
          <w:szCs w:val="20"/>
        </w:rPr>
        <w:t xml:space="preserve"> </w:t>
      </w:r>
      <w:r w:rsidRPr="00B53BC8">
        <w:rPr>
          <w:rFonts w:ascii="Arial Narrow" w:hAnsi="Arial Narrow" w:cs="Arial"/>
          <w:sz w:val="20"/>
          <w:szCs w:val="20"/>
        </w:rPr>
        <w:t>5</w:t>
      </w:r>
    </w:p>
    <w:p w14:paraId="74585678" w14:textId="77777777" w:rsidR="00B36EDA" w:rsidRPr="00B53BC8" w:rsidRDefault="00C31E2C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B53BC8">
        <w:rPr>
          <w:rFonts w:ascii="Arial Narrow" w:hAnsi="Arial Narrow" w:cs="Arial"/>
          <w:sz w:val="20"/>
          <w:szCs w:val="20"/>
        </w:rPr>
        <w:t>85-681</w:t>
      </w:r>
      <w:r w:rsidR="00B36EDA" w:rsidRPr="00B53BC8">
        <w:rPr>
          <w:rFonts w:ascii="Arial Narrow" w:hAnsi="Arial Narrow" w:cs="Arial"/>
          <w:sz w:val="20"/>
          <w:szCs w:val="20"/>
        </w:rPr>
        <w:t xml:space="preserve"> </w:t>
      </w:r>
      <w:r w:rsidRPr="00B53BC8">
        <w:rPr>
          <w:rFonts w:ascii="Arial Narrow" w:hAnsi="Arial Narrow" w:cs="Arial"/>
          <w:sz w:val="20"/>
          <w:szCs w:val="20"/>
        </w:rPr>
        <w:t>Bydgoszcz</w:t>
      </w:r>
    </w:p>
    <w:p w14:paraId="7BFA34D9" w14:textId="77777777" w:rsidR="00B36EDA" w:rsidRPr="00B53BC8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B53BC8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14:paraId="48CA6164" w14:textId="77777777" w:rsidR="00B36EDA" w:rsidRPr="00B53BC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B53BC8">
        <w:rPr>
          <w:rFonts w:ascii="Arial Narrow" w:hAnsi="Arial Narrow" w:cs="Arial"/>
          <w:bCs/>
          <w:sz w:val="20"/>
          <w:szCs w:val="20"/>
        </w:rPr>
        <w:t>[nazwa zamawiającego, adres]</w:t>
      </w:r>
    </w:p>
    <w:p w14:paraId="17071D36" w14:textId="77777777" w:rsidR="00B36EDA" w:rsidRPr="00B53BC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53BC8" w14:paraId="5AAD2E9C" w14:textId="77777777" w:rsidTr="00B36EDA">
        <w:tc>
          <w:tcPr>
            <w:tcW w:w="9923" w:type="dxa"/>
            <w:shd w:val="clear" w:color="auto" w:fill="F2F2F2"/>
            <w:hideMark/>
          </w:tcPr>
          <w:p w14:paraId="06F858F8" w14:textId="4BE4FD8F" w:rsidR="00B36EDA" w:rsidRPr="00B53BC8" w:rsidRDefault="00B53BC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14:paraId="0079C5FD" w14:textId="77777777" w:rsidR="00B36EDA" w:rsidRPr="00B53BC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40E1FD40" w14:textId="77777777" w:rsidR="00B36EDA" w:rsidRPr="00B53BC8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38BD58BE" w14:textId="77777777" w:rsidR="00B36EDA" w:rsidRPr="00B53BC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B53BC8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B53BC8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B53BC8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53BC8" w14:paraId="79D95265" w14:textId="77777777" w:rsidTr="00B36EDA">
        <w:tc>
          <w:tcPr>
            <w:tcW w:w="2269" w:type="dxa"/>
            <w:shd w:val="clear" w:color="auto" w:fill="auto"/>
          </w:tcPr>
          <w:p w14:paraId="5302385B" w14:textId="77777777" w:rsidR="00B36EDA" w:rsidRPr="00B53BC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738D1E7" w14:textId="77777777" w:rsidR="00B36EDA" w:rsidRPr="00B53BC8" w:rsidRDefault="00C31E2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Dostawy sukcesywne drobnego sprzętu i materiałów eksploatacyjnych na okres 24 miesięcy</w:t>
            </w:r>
          </w:p>
        </w:tc>
      </w:tr>
      <w:tr w:rsidR="00C31E2C" w:rsidRPr="00B53BC8" w14:paraId="0A03E196" w14:textId="77777777" w:rsidTr="00122D50">
        <w:tc>
          <w:tcPr>
            <w:tcW w:w="2269" w:type="dxa"/>
            <w:shd w:val="clear" w:color="auto" w:fill="auto"/>
          </w:tcPr>
          <w:p w14:paraId="213AF7D6" w14:textId="77777777" w:rsidR="00C31E2C" w:rsidRPr="00B53BC8" w:rsidRDefault="00C31E2C" w:rsidP="00122D5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E428C0E" w14:textId="77777777" w:rsidR="00C31E2C" w:rsidRPr="00B53BC8" w:rsidRDefault="00C31E2C" w:rsidP="00122D5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45/2024</w:t>
            </w:r>
          </w:p>
        </w:tc>
      </w:tr>
    </w:tbl>
    <w:p w14:paraId="51F1EB91" w14:textId="77777777" w:rsidR="00B36EDA" w:rsidRPr="00B53BC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48E6FCBB" w14:textId="77777777" w:rsidR="00B36EDA" w:rsidRPr="00B53BC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B53BC8">
        <w:rPr>
          <w:rFonts w:ascii="Arial Narrow" w:hAnsi="Arial Narrow" w:cs="Arial"/>
          <w:sz w:val="20"/>
          <w:szCs w:val="20"/>
        </w:rPr>
        <w:t xml:space="preserve">Zamawiający, </w:t>
      </w:r>
      <w:r w:rsidR="00C31E2C" w:rsidRPr="00B53BC8">
        <w:rPr>
          <w:rFonts w:ascii="Arial Narrow" w:hAnsi="Arial Narrow" w:cs="Arial"/>
          <w:b/>
          <w:sz w:val="20"/>
          <w:szCs w:val="20"/>
        </w:rPr>
        <w:t>10WSzKzP SPZOZ</w:t>
      </w:r>
      <w:r w:rsidRPr="00B53BC8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C31E2C" w:rsidRPr="00B53BC8">
        <w:rPr>
          <w:rFonts w:ascii="Arial Narrow" w:hAnsi="Arial Narrow" w:cs="Arial"/>
          <w:sz w:val="20"/>
          <w:szCs w:val="20"/>
        </w:rPr>
        <w:t>(t.j. Dz. U. z 2023r. poz. 1605)</w:t>
      </w:r>
      <w:r w:rsidRPr="00B53BC8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C31E2C" w:rsidRPr="00B53BC8" w14:paraId="7E47B392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A70B7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Ostrza do napędu neurochirurgicznego</w:t>
            </w:r>
          </w:p>
          <w:p w14:paraId="54431411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Stryker Polska Sp. z o.o.</w:t>
            </w:r>
          </w:p>
          <w:p w14:paraId="2C65A61F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Poleczki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35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52A2B3D9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02-822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46DA7BB3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449 280.00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46C86322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08FF8C7" w14:textId="33CA068E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27610C84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0DA9B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Narzędzia na okulistykę</w:t>
            </w:r>
          </w:p>
          <w:p w14:paraId="448F3BCF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Consultronix Sp. z o.o.</w:t>
            </w:r>
          </w:p>
          <w:p w14:paraId="45F64353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Przemysłowa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17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138199CD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32-083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Balice</w:t>
            </w:r>
          </w:p>
          <w:p w14:paraId="6DF60E5C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50 374.48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1391C4CE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A37BD2B" w14:textId="519578D9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123E140C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9DB06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Materiały eksploatacyjne na Patomorfologię</w:t>
            </w:r>
          </w:p>
          <w:p w14:paraId="4DC4626D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Elektro Med Grzegorz Pałkowski</w:t>
            </w:r>
          </w:p>
          <w:p w14:paraId="0200C2FF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ul. Zabierzowska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11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72456A7B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32-005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Niepołomice</w:t>
            </w:r>
          </w:p>
          <w:p w14:paraId="6C12D337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55 348.20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93DD05B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36EF1C6" w14:textId="256C62F6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575F92B2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3BF09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Drobny sprzęt medyczny na Ortopedię</w:t>
            </w:r>
          </w:p>
          <w:p w14:paraId="2914C2B1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WARDA Sp.z o.o.</w:t>
            </w:r>
          </w:p>
          <w:p w14:paraId="1C7DD50C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Korzenna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5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2262F18C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86-005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Przyłęki</w:t>
            </w:r>
          </w:p>
          <w:p w14:paraId="48D94693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7 988.76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2755084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99EACFE" w14:textId="5F9948C1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1EF1BFBD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B8B69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6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Pętle na Otolaryngologię</w:t>
            </w:r>
          </w:p>
          <w:p w14:paraId="6C6FFF54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DAR-MED Dariusz Wolski</w:t>
            </w:r>
          </w:p>
          <w:p w14:paraId="1FA31E99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1 Sierpnia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34A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/51</w:t>
            </w:r>
          </w:p>
          <w:p w14:paraId="4FD98868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02-134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6752D9CB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6 102.00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07A1CAE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7AB3A8C" w14:textId="21A412B5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635C1C20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575F3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8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Drobny sprzęt na OIT</w:t>
            </w:r>
          </w:p>
          <w:p w14:paraId="589ABF45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DAR-MED Dariusz Wolski</w:t>
            </w:r>
          </w:p>
          <w:p w14:paraId="43A8ABA8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1 Sierpnia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34A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/51</w:t>
            </w:r>
          </w:p>
          <w:p w14:paraId="38CE33F5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02-134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59AC155E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1 004.40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9BCAF69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16A21714" w14:textId="5C76E108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2542121A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FEADD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9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Pas piersiowy do platformy Auto Pulse</w:t>
            </w:r>
          </w:p>
          <w:p w14:paraId="7AD2080F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Paramedica Polska Sp. z o.o. Sp.k.</w:t>
            </w:r>
          </w:p>
          <w:p w14:paraId="668C173D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ul. Farbiarska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47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27647FAA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02-862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558263F0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66 873.60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0640DD76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017CA13B" w14:textId="46258085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  <w:tr w:rsidR="00C31E2C" w:rsidRPr="00B53BC8" w14:paraId="35240689" w14:textId="77777777" w:rsidTr="00C31E2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35BA" w14:textId="77777777" w:rsidR="00C31E2C" w:rsidRPr="00B53BC8" w:rsidRDefault="00C31E2C" w:rsidP="00122D50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10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Materiały eksploatacyjne na ZBO</w:t>
            </w:r>
          </w:p>
          <w:p w14:paraId="5FC31472" w14:textId="77777777" w:rsidR="00C31E2C" w:rsidRPr="00B53BC8" w:rsidRDefault="00C31E2C" w:rsidP="00122D5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Medicavera Sp. z o.o. Dalhausen Group</w:t>
            </w:r>
          </w:p>
          <w:p w14:paraId="59F442FD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Majowa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2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0ABABB21" w14:textId="77777777" w:rsidR="00C31E2C" w:rsidRPr="00B53BC8" w:rsidRDefault="00C31E2C" w:rsidP="00122D50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71-374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Szczecin</w:t>
            </w:r>
          </w:p>
          <w:p w14:paraId="38A9A4F3" w14:textId="77777777" w:rsidR="00C31E2C" w:rsidRPr="00B53BC8" w:rsidRDefault="00C31E2C" w:rsidP="00122D5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B53BC8">
              <w:rPr>
                <w:rFonts w:ascii="Arial Narrow" w:hAnsi="Arial Narrow" w:cs="Arial"/>
                <w:b/>
                <w:sz w:val="20"/>
                <w:szCs w:val="20"/>
              </w:rPr>
              <w:t>6 543.72 zł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F29CE73" w14:textId="77777777" w:rsidR="00C31E2C" w:rsidRPr="00B53BC8" w:rsidRDefault="00C31E2C" w:rsidP="00122D5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B53BC8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1E1F940" w14:textId="13D41847" w:rsidR="00C31E2C" w:rsidRPr="00B53BC8" w:rsidRDefault="00C31E2C" w:rsidP="00122D5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B53BC8" w:rsidRPr="00B53BC8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421B7A08" w14:textId="77777777" w:rsidR="00B36EDA" w:rsidRPr="00B53BC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B53BC8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B53BC8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53BC8" w14:paraId="13533360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254A97" w14:textId="77777777" w:rsidR="00B36EDA" w:rsidRPr="00B53BC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AB59D9" w14:textId="77777777" w:rsidR="00B36EDA" w:rsidRPr="00B53BC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0A2AF41" w14:textId="77777777" w:rsidR="00B36EDA" w:rsidRPr="00B53BC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2A06CA" w14:textId="77777777" w:rsidR="00B36EDA" w:rsidRPr="00B53BC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C31E2C" w:rsidRPr="00B53BC8" w14:paraId="2DA1517E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A1FE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Ostrza do napędu neurochirurgicznego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18F5A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Stryker Polska Sp. z o.o.</w:t>
            </w:r>
          </w:p>
          <w:p w14:paraId="2B452FC3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Poleczki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35</w:t>
            </w:r>
          </w:p>
          <w:p w14:paraId="18460AEF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02-822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E240D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6959ED86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39FA0F9D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BD05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22EE30BB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01F19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Narzędzia na okulistykę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5D123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Consultronix Sp. z o.o.</w:t>
            </w:r>
          </w:p>
          <w:p w14:paraId="13E4D108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Przemysłowa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17</w:t>
            </w:r>
          </w:p>
          <w:p w14:paraId="4C33E4EA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32-083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Balice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1CA02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A0FA93C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2C9F7856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  <w:p w14:paraId="25DC3C0A" w14:textId="77777777" w:rsidR="00B53BC8" w:rsidRPr="00B53BC8" w:rsidRDefault="00B53BC8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80BED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480FCCBD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412A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Materiały eksploatacyjne na Patomorfologię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0A9D3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Opta-Tech Sp. z o.o.</w:t>
            </w:r>
          </w:p>
          <w:p w14:paraId="7D5FB4A7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AL. KEN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36/U211</w:t>
            </w:r>
          </w:p>
          <w:p w14:paraId="5BA262ED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02-797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A0C77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- 45.96</w:t>
            </w:r>
          </w:p>
          <w:p w14:paraId="1F7D206D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- 20.00</w:t>
            </w:r>
          </w:p>
          <w:p w14:paraId="1E51BE5B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6AD9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69,96</w:t>
            </w:r>
          </w:p>
        </w:tc>
      </w:tr>
      <w:tr w:rsidR="00C31E2C" w:rsidRPr="00B53BC8" w14:paraId="6BFCE9D8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5A8F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Materiały eksploatacyjne na Patomorfologię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4E902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Elektro Med Grzegorz Pałkowski</w:t>
            </w:r>
          </w:p>
          <w:p w14:paraId="767BA905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ul. Zabierzowska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14:paraId="011026F9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32-005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BF33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1BAEFD5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7B8F7752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86CB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5FDCE927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3E3FA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Materiały eksploatacyjne na Patomorfologię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C5DD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"MAR-FOUR" Marian Siekierski</w:t>
            </w:r>
          </w:p>
          <w:p w14:paraId="304C732C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Srebrzyńska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5/7</w:t>
            </w:r>
          </w:p>
          <w:p w14:paraId="7FEB2830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95-050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1A508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51D51DD0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77E5A2C7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2B3EA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C31E2C" w:rsidRPr="00B53BC8" w14:paraId="05139C7D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7282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Drobny sprzęt medyczny na Ortopedię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AA9EF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WARDA Sp.z o.o.</w:t>
            </w:r>
          </w:p>
          <w:p w14:paraId="55B62551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Korzenna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47C2790E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86-005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Przyłęki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AE5C1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93CE485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1017A021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6D559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50880173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2347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Pętle na Otolaryngologię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139A6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DAR-MED Dariusz Wolski</w:t>
            </w:r>
          </w:p>
          <w:p w14:paraId="3ECD93DC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Sierpnia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34A/51</w:t>
            </w:r>
          </w:p>
          <w:p w14:paraId="6FAE30D1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02-134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3B039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4DC3C92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300C79EB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DEDC8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4395C0FC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C72EB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Pętle na Otolaryngologię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1688D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6CD4D87D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lastRenderedPageBreak/>
              <w:t>Tysiąclecia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3C82297F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D12A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14:paraId="642B24E7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- 12.00</w:t>
            </w:r>
          </w:p>
          <w:p w14:paraId="66339A4B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lastRenderedPageBreak/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0A0F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82,00</w:t>
            </w:r>
          </w:p>
        </w:tc>
      </w:tr>
      <w:tr w:rsidR="00C31E2C" w:rsidRPr="00B53BC8" w14:paraId="6BB5A9A1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4DB9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6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Pętle na Otolaryngologię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ABAA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Magnus Medical Sp. z o. o. Sp. K.</w:t>
            </w:r>
          </w:p>
          <w:p w14:paraId="73118374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Długa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37</w:t>
            </w:r>
          </w:p>
          <w:p w14:paraId="01ECEC29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55-320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Wilczków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8D79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- 25.75</w:t>
            </w:r>
          </w:p>
          <w:p w14:paraId="3D3C5E16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- 12.00</w:t>
            </w:r>
          </w:p>
          <w:p w14:paraId="4FF2379A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DEF9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44,42</w:t>
            </w:r>
          </w:p>
        </w:tc>
      </w:tr>
      <w:tr w:rsidR="00C31E2C" w:rsidRPr="00B53BC8" w14:paraId="20ED5E52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98804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Drobny sprzęt na OIT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C51D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DAR-MED Dariusz Wolski</w:t>
            </w:r>
          </w:p>
          <w:p w14:paraId="144DC434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Sierpnia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34A/51</w:t>
            </w:r>
          </w:p>
          <w:p w14:paraId="066CAA21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02-134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7600D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28BC7EB5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6255B121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934DB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585091DE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426F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8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Drobny sprzęt na OIT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8393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 Chifa Spółka z ograniczoną odpowiedzialnością</w:t>
            </w:r>
          </w:p>
          <w:p w14:paraId="1BA983C8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51316047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76EB7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- 14.88</w:t>
            </w:r>
          </w:p>
          <w:p w14:paraId="456F440A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- 12.00</w:t>
            </w:r>
          </w:p>
          <w:p w14:paraId="5891FA4A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BCDBC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36,88</w:t>
            </w:r>
          </w:p>
        </w:tc>
      </w:tr>
      <w:tr w:rsidR="00C31E2C" w:rsidRPr="00B53BC8" w14:paraId="51ACC56A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8D322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9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Pas piersiowy do platformy Auto Pulse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87EE4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Paramedica Polska Sp. z o.o. Sp.k.</w:t>
            </w:r>
          </w:p>
          <w:p w14:paraId="07B8CBDF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ul. Farbiarska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47</w:t>
            </w:r>
          </w:p>
          <w:p w14:paraId="5771D1B9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02-862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78A63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1ED4CC30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64AA0735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57D0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C31E2C" w:rsidRPr="00B53BC8" w14:paraId="5FD8722D" w14:textId="77777777" w:rsidTr="00C31E2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6133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Materiały eksploatacyjne na ZBO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DEBB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b/>
                <w:bCs/>
                <w:sz w:val="20"/>
                <w:szCs w:val="20"/>
              </w:rPr>
              <w:t>Medicavera Sp. z o.o. Dalhausen Group</w:t>
            </w:r>
          </w:p>
          <w:p w14:paraId="320499DB" w14:textId="77777777" w:rsidR="00C31E2C" w:rsidRPr="00B53BC8" w:rsidRDefault="00C31E2C" w:rsidP="00122D5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Majowa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14:paraId="758F2BF0" w14:textId="77777777" w:rsidR="00C31E2C" w:rsidRPr="00B53BC8" w:rsidRDefault="00C31E2C" w:rsidP="00122D5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71-374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B53BC8">
              <w:rPr>
                <w:rFonts w:ascii="Arial Narrow" w:hAnsi="Arial Narrow" w:cs="Arial"/>
                <w:sz w:val="20"/>
                <w:szCs w:val="20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59E09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56DC7EE2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2 - Termin dostawy - 30.00</w:t>
            </w:r>
          </w:p>
          <w:p w14:paraId="63FC861B" w14:textId="77777777" w:rsidR="00C31E2C" w:rsidRPr="00B53BC8" w:rsidRDefault="00C31E2C" w:rsidP="00122D5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>3 - Długość okresu gwarancji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1AA20" w14:textId="77777777" w:rsidR="00C31E2C" w:rsidRPr="00B53BC8" w:rsidRDefault="00C31E2C" w:rsidP="00122D5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B53BC8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0DA11F69" w14:textId="77777777" w:rsidR="00B464D3" w:rsidRPr="00B53BC8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B53BC8">
        <w:rPr>
          <w:rFonts w:ascii="Arial Narrow" w:hAnsi="Arial Narrow" w:cs="Arial"/>
          <w:i/>
          <w:sz w:val="20"/>
          <w:szCs w:val="20"/>
        </w:rPr>
        <w:t>Zamawiający</w:t>
      </w:r>
    </w:p>
    <w:p w14:paraId="4C2AD626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4735A6DB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236EB0F3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22945ADA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0E05F42C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40F3E079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38FCC4A1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0ABA2A9B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014DAFC8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3D1B71C1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376849DE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451B721F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1E4F8CDC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3EB21109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690870C6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0FDDA7E0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0A535C49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41152765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68EA02CE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1B6847AC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2C77347C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52FB8D66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366C8B11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4A42EBE7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12A59BF2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4C0E071F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55C1CA1D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1E1815A2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07F6B83A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</w:p>
    <w:p w14:paraId="5386904A" w14:textId="1B6D2F54" w:rsidR="00B53BC8" w:rsidRPr="00B9724A" w:rsidRDefault="00B53BC8" w:rsidP="00B53BC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6C5A4271" w14:textId="77777777" w:rsidR="00B53BC8" w:rsidRDefault="00B53BC8" w:rsidP="00B53BC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5DB3E7E7" w14:textId="77777777" w:rsidR="00B53BC8" w:rsidRPr="00B9724A" w:rsidRDefault="00B53BC8" w:rsidP="00B53BC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59D476B0" w14:textId="2223DF84" w:rsidR="00B53BC8" w:rsidRDefault="00B53BC8" w:rsidP="00B53BC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27.05.2024 r.</w:t>
      </w:r>
    </w:p>
    <w:p w14:paraId="793ECAAB" w14:textId="64906282" w:rsidR="008642B3" w:rsidRPr="00B53BC8" w:rsidRDefault="00C31E2C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B53BC8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sectPr w:rsidR="008642B3" w:rsidRPr="00B53BC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A89F04" w14:textId="77777777" w:rsidR="00226FF3" w:rsidRDefault="00226FF3">
      <w:r>
        <w:separator/>
      </w:r>
    </w:p>
  </w:endnote>
  <w:endnote w:type="continuationSeparator" w:id="0">
    <w:p w14:paraId="1B30FFCD" w14:textId="77777777" w:rsidR="00226FF3" w:rsidRDefault="0022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227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8C1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12FDB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F9BAC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0F8A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41912F" w14:textId="77777777" w:rsidR="00226FF3" w:rsidRDefault="00226FF3">
      <w:r>
        <w:separator/>
      </w:r>
    </w:p>
  </w:footnote>
  <w:footnote w:type="continuationSeparator" w:id="0">
    <w:p w14:paraId="7E903DC6" w14:textId="77777777" w:rsidR="00226FF3" w:rsidRDefault="00226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1257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A24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ADA5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FF3"/>
    <w:rsid w:val="00022322"/>
    <w:rsid w:val="00042497"/>
    <w:rsid w:val="000C1E6F"/>
    <w:rsid w:val="000E4E56"/>
    <w:rsid w:val="001A1468"/>
    <w:rsid w:val="001B7815"/>
    <w:rsid w:val="00211A34"/>
    <w:rsid w:val="00226FF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53BC8"/>
    <w:rsid w:val="00B8185B"/>
    <w:rsid w:val="00BC6F7F"/>
    <w:rsid w:val="00BD2174"/>
    <w:rsid w:val="00C31E2C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0E8FE7"/>
  <w15:chartTrackingRefBased/>
  <w15:docId w15:val="{82230884-3D2A-4CD4-865C-B92C6951E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1007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2024-05-27T08:38:00Z</dcterms:created>
  <dcterms:modified xsi:type="dcterms:W3CDTF">2024-05-27T08:39:00Z</dcterms:modified>
</cp:coreProperties>
</file>