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B3A3B" w14:textId="77777777" w:rsidR="00D34297" w:rsidRPr="00EB06C7" w:rsidRDefault="00F65C6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B06C7">
        <w:rPr>
          <w:rFonts w:ascii="Arial Narrow" w:hAnsi="Arial Narrow" w:cs="Arial"/>
          <w:sz w:val="24"/>
          <w:szCs w:val="24"/>
        </w:rPr>
        <w:t>Bydgoszcz</w:t>
      </w:r>
      <w:r w:rsidR="00D34297" w:rsidRPr="00EB06C7">
        <w:rPr>
          <w:rFonts w:ascii="Arial Narrow" w:hAnsi="Arial Narrow" w:cs="Arial"/>
          <w:sz w:val="24"/>
          <w:szCs w:val="24"/>
        </w:rPr>
        <w:t xml:space="preserve"> dnia: </w:t>
      </w:r>
      <w:r w:rsidRPr="00EB06C7">
        <w:rPr>
          <w:rFonts w:ascii="Arial Narrow" w:hAnsi="Arial Narrow" w:cs="Arial"/>
          <w:sz w:val="24"/>
          <w:szCs w:val="24"/>
        </w:rPr>
        <w:t>2024-05-27</w:t>
      </w:r>
    </w:p>
    <w:p w14:paraId="7E75D181" w14:textId="77777777" w:rsidR="00D34297" w:rsidRPr="00EB06C7" w:rsidRDefault="00F65C6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B06C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8F34D89" w14:textId="77777777" w:rsidR="00D34297" w:rsidRPr="00EB06C7" w:rsidRDefault="00F65C6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B06C7">
        <w:rPr>
          <w:rFonts w:ascii="Arial Narrow" w:hAnsi="Arial Narrow" w:cs="Arial"/>
          <w:sz w:val="24"/>
          <w:szCs w:val="24"/>
        </w:rPr>
        <w:t>Powstańców Warszawy</w:t>
      </w:r>
      <w:r w:rsidR="00D34297" w:rsidRPr="00EB06C7">
        <w:rPr>
          <w:rFonts w:ascii="Arial Narrow" w:hAnsi="Arial Narrow" w:cs="Arial"/>
          <w:sz w:val="24"/>
          <w:szCs w:val="24"/>
        </w:rPr>
        <w:t xml:space="preserve"> </w:t>
      </w:r>
      <w:r w:rsidRPr="00EB06C7">
        <w:rPr>
          <w:rFonts w:ascii="Arial Narrow" w:hAnsi="Arial Narrow" w:cs="Arial"/>
          <w:sz w:val="24"/>
          <w:szCs w:val="24"/>
        </w:rPr>
        <w:t>5</w:t>
      </w:r>
    </w:p>
    <w:p w14:paraId="78F2240F" w14:textId="77777777" w:rsidR="00D34297" w:rsidRPr="00EB06C7" w:rsidRDefault="00F65C60" w:rsidP="00D34297">
      <w:pPr>
        <w:rPr>
          <w:rFonts w:ascii="Arial Narrow" w:hAnsi="Arial Narrow" w:cs="Arial"/>
          <w:sz w:val="24"/>
          <w:szCs w:val="24"/>
        </w:rPr>
      </w:pPr>
      <w:r w:rsidRPr="00EB06C7">
        <w:rPr>
          <w:rFonts w:ascii="Arial Narrow" w:hAnsi="Arial Narrow" w:cs="Arial"/>
          <w:sz w:val="24"/>
          <w:szCs w:val="24"/>
        </w:rPr>
        <w:t>85-681</w:t>
      </w:r>
      <w:r w:rsidR="00D34297" w:rsidRPr="00EB06C7">
        <w:rPr>
          <w:rFonts w:ascii="Arial Narrow" w:hAnsi="Arial Narrow" w:cs="Arial"/>
          <w:sz w:val="24"/>
          <w:szCs w:val="24"/>
        </w:rPr>
        <w:t xml:space="preserve"> </w:t>
      </w:r>
      <w:r w:rsidRPr="00EB06C7">
        <w:rPr>
          <w:rFonts w:ascii="Arial Narrow" w:hAnsi="Arial Narrow" w:cs="Arial"/>
          <w:sz w:val="24"/>
          <w:szCs w:val="24"/>
        </w:rPr>
        <w:t>Bydgoszcz</w:t>
      </w:r>
    </w:p>
    <w:p w14:paraId="7C5E427D" w14:textId="77777777" w:rsidR="00D34297" w:rsidRPr="00EB06C7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B06C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729BD1B" w14:textId="77777777" w:rsidR="00D34297" w:rsidRPr="00EB06C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B06C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7EEBC1B" w14:textId="444BEBF8" w:rsidR="00EB06C7" w:rsidRPr="00EB06C7" w:rsidRDefault="00EB06C7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B06C7">
        <w:rPr>
          <w:rFonts w:ascii="Arial Narrow" w:hAnsi="Arial Narrow" w:cs="Arial"/>
          <w:b/>
          <w:sz w:val="22"/>
          <w:szCs w:val="22"/>
        </w:rPr>
        <w:t>Pismo nr 4268/24</w:t>
      </w:r>
    </w:p>
    <w:p w14:paraId="27488CDA" w14:textId="77777777" w:rsidR="00D34297" w:rsidRPr="00EB06C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EB06C7">
        <w:rPr>
          <w:rFonts w:ascii="Arial Narrow" w:hAnsi="Arial Narrow" w:cs="Arial"/>
          <w:b/>
          <w:sz w:val="24"/>
          <w:szCs w:val="24"/>
        </w:rPr>
        <w:t>WYKONAWCY</w:t>
      </w:r>
    </w:p>
    <w:p w14:paraId="25504B15" w14:textId="77777777" w:rsidR="00D34297" w:rsidRPr="00EB06C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EB06C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B06C7" w14:paraId="7CA15D5D" w14:textId="77777777" w:rsidTr="00D34297">
        <w:tc>
          <w:tcPr>
            <w:tcW w:w="9180" w:type="dxa"/>
            <w:shd w:val="clear" w:color="auto" w:fill="F2F2F2"/>
            <w:hideMark/>
          </w:tcPr>
          <w:p w14:paraId="145D2DD6" w14:textId="77777777" w:rsidR="00D34297" w:rsidRPr="00EB06C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B06C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5B42FFA" w14:textId="77777777" w:rsidR="00D34297" w:rsidRPr="00EB06C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B06C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5587A6EE" w14:textId="77777777" w:rsidR="00D34297" w:rsidRPr="00EB06C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01BD2E6" w14:textId="77777777" w:rsidR="00D34297" w:rsidRPr="00EB06C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B06C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B06C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B06C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B06C7" w14:paraId="2EDE00BA" w14:textId="77777777" w:rsidTr="00310284">
        <w:tc>
          <w:tcPr>
            <w:tcW w:w="2269" w:type="dxa"/>
            <w:shd w:val="clear" w:color="auto" w:fill="auto"/>
          </w:tcPr>
          <w:p w14:paraId="5676A49C" w14:textId="77777777" w:rsidR="00D34297" w:rsidRPr="00EB06C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95D375" w14:textId="77777777" w:rsidR="00D34297" w:rsidRPr="00EB06C7" w:rsidRDefault="00F65C6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Cs/>
                <w:sz w:val="24"/>
                <w:szCs w:val="24"/>
              </w:rPr>
              <w:t>Dostawy sukcesywne drobnego sprzętu i materiałów eksploatacyjnych na okres 24 miesięcy</w:t>
            </w:r>
          </w:p>
        </w:tc>
      </w:tr>
      <w:tr w:rsidR="00F65C60" w:rsidRPr="00EB06C7" w14:paraId="10102301" w14:textId="77777777" w:rsidTr="00122D50">
        <w:tc>
          <w:tcPr>
            <w:tcW w:w="2269" w:type="dxa"/>
            <w:shd w:val="clear" w:color="auto" w:fill="auto"/>
          </w:tcPr>
          <w:p w14:paraId="15CEB584" w14:textId="77777777" w:rsidR="00F65C60" w:rsidRPr="00EB06C7" w:rsidRDefault="00F65C60" w:rsidP="00122D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16498B" w14:textId="77777777" w:rsidR="00F65C60" w:rsidRPr="00EB06C7" w:rsidRDefault="00F65C60" w:rsidP="00122D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Cs/>
                <w:sz w:val="24"/>
                <w:szCs w:val="24"/>
              </w:rPr>
              <w:t>45/2024</w:t>
            </w:r>
          </w:p>
        </w:tc>
      </w:tr>
    </w:tbl>
    <w:p w14:paraId="561B981B" w14:textId="77777777" w:rsidR="00010B31" w:rsidRPr="00EB06C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7BA72D3B" w14:textId="48B93AFB" w:rsidR="00010B31" w:rsidRPr="00EB06C7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EB06C7">
        <w:rPr>
          <w:rFonts w:ascii="Arial Narrow" w:hAnsi="Arial Narrow" w:cs="Arial"/>
          <w:sz w:val="24"/>
          <w:szCs w:val="24"/>
        </w:rPr>
        <w:t xml:space="preserve">Zamawiający, </w:t>
      </w:r>
      <w:r w:rsidR="00F65C60" w:rsidRPr="00EB06C7">
        <w:rPr>
          <w:rFonts w:ascii="Arial Narrow" w:hAnsi="Arial Narrow" w:cs="Arial"/>
          <w:b/>
          <w:sz w:val="24"/>
          <w:szCs w:val="24"/>
        </w:rPr>
        <w:t>10WSzKzP SPZOZ</w:t>
      </w:r>
      <w:r w:rsidRPr="00EB06C7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F65C60" w:rsidRPr="00EB06C7">
        <w:rPr>
          <w:rFonts w:ascii="Arial Narrow" w:hAnsi="Arial Narrow" w:cs="Arial"/>
          <w:sz w:val="24"/>
          <w:szCs w:val="24"/>
        </w:rPr>
        <w:t>(</w:t>
      </w:r>
      <w:proofErr w:type="spellStart"/>
      <w:r w:rsidR="00F65C60" w:rsidRPr="00EB06C7">
        <w:rPr>
          <w:rFonts w:ascii="Arial Narrow" w:hAnsi="Arial Narrow" w:cs="Arial"/>
          <w:sz w:val="24"/>
          <w:szCs w:val="24"/>
        </w:rPr>
        <w:t>t.j</w:t>
      </w:r>
      <w:proofErr w:type="spellEnd"/>
      <w:r w:rsidR="00F65C60" w:rsidRPr="00EB06C7">
        <w:rPr>
          <w:rFonts w:ascii="Arial Narrow" w:hAnsi="Arial Narrow" w:cs="Arial"/>
          <w:sz w:val="24"/>
          <w:szCs w:val="24"/>
        </w:rPr>
        <w:t>. Dz. U. z 2023r. poz. 1605)</w:t>
      </w:r>
      <w:r w:rsidRPr="00EB06C7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EB06C7">
        <w:rPr>
          <w:rFonts w:ascii="Arial Narrow" w:hAnsi="Arial Narrow" w:cs="Arial"/>
          <w:sz w:val="24"/>
          <w:szCs w:val="24"/>
        </w:rPr>
        <w:t>Pzp</w:t>
      </w:r>
      <w:proofErr w:type="spellEnd"/>
      <w:r w:rsidRPr="00EB06C7">
        <w:rPr>
          <w:rFonts w:ascii="Arial Narrow" w:hAnsi="Arial Narrow" w:cs="Arial"/>
          <w:sz w:val="24"/>
          <w:szCs w:val="24"/>
        </w:rPr>
        <w:t xml:space="preserve">”, </w:t>
      </w:r>
      <w:r w:rsidR="00EB06C7" w:rsidRPr="00EB06C7">
        <w:rPr>
          <w:rFonts w:ascii="Arial Narrow" w:hAnsi="Arial Narrow" w:cs="Arial"/>
          <w:sz w:val="24"/>
          <w:szCs w:val="24"/>
        </w:rPr>
        <w:t>zawiadamia,</w:t>
      </w:r>
      <w:r w:rsidRPr="00EB06C7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EB06C7">
        <w:rPr>
          <w:rFonts w:ascii="Arial Narrow" w:hAnsi="Arial Narrow" w:cs="Arial"/>
          <w:sz w:val="24"/>
          <w:szCs w:val="24"/>
        </w:rPr>
        <w:t>na</w:t>
      </w:r>
      <w:r w:rsidRPr="00EB06C7">
        <w:rPr>
          <w:rFonts w:ascii="Arial Narrow" w:hAnsi="Arial Narrow" w:cs="Arial"/>
          <w:sz w:val="24"/>
          <w:szCs w:val="24"/>
        </w:rPr>
        <w:t xml:space="preserve"> </w:t>
      </w:r>
      <w:r w:rsidR="00D8293D" w:rsidRPr="00EB06C7">
        <w:rPr>
          <w:rFonts w:ascii="Arial Narrow" w:hAnsi="Arial Narrow" w:cs="Arial"/>
          <w:sz w:val="24"/>
          <w:szCs w:val="24"/>
        </w:rPr>
        <w:t>na</w:t>
      </w:r>
      <w:r w:rsidR="00010B31" w:rsidRPr="00EB06C7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B06C7" w14:paraId="27AD1DC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2013" w14:textId="77777777" w:rsidR="00D44D12" w:rsidRPr="00EB06C7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6B9E" w14:textId="77777777" w:rsidR="00D44D12" w:rsidRPr="00EB06C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357369C3" w14:textId="77777777" w:rsidR="00D44D12" w:rsidRPr="00EB06C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F65C60" w:rsidRPr="00EB06C7" w14:paraId="5124B95C" w14:textId="77777777" w:rsidTr="00122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4CA1" w14:textId="77777777" w:rsidR="00F65C60" w:rsidRPr="00EB06C7" w:rsidRDefault="00F65C60" w:rsidP="00122D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9C52" w14:textId="77777777" w:rsidR="00F65C60" w:rsidRPr="00EB06C7" w:rsidRDefault="00F65C60" w:rsidP="00122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/>
                <w:sz w:val="24"/>
                <w:szCs w:val="24"/>
              </w:rPr>
              <w:t>Drobny sprzęt na Chirurgię Twarzowo-Szczękową</w:t>
            </w:r>
          </w:p>
          <w:p w14:paraId="0754DBD8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D82B014" w14:textId="77777777" w:rsidR="00F65C60" w:rsidRPr="00EB06C7" w:rsidRDefault="00F65C60" w:rsidP="00122D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EB06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79A9DB75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45522CD" w14:textId="77777777" w:rsidR="00F65C60" w:rsidRPr="00EB06C7" w:rsidRDefault="00F65C60" w:rsidP="00122D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F65C60" w:rsidRPr="00EB06C7" w14:paraId="7D40EC41" w14:textId="77777777" w:rsidTr="00122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E2AE" w14:textId="77777777" w:rsidR="00F65C60" w:rsidRPr="00EB06C7" w:rsidRDefault="00F65C60" w:rsidP="00122D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E209" w14:textId="77777777" w:rsidR="00F65C60" w:rsidRPr="00EB06C7" w:rsidRDefault="00F65C60" w:rsidP="00122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/>
                <w:sz w:val="24"/>
                <w:szCs w:val="24"/>
              </w:rPr>
              <w:t>Prostnica do wiertarki na Otolaryngologię</w:t>
            </w:r>
          </w:p>
          <w:p w14:paraId="07BF4F49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1515918" w14:textId="77777777" w:rsidR="00F65C60" w:rsidRPr="00EB06C7" w:rsidRDefault="00F65C60" w:rsidP="00122D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EB06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8D3C2B0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EE0B307" w14:textId="77777777" w:rsidR="00F65C60" w:rsidRPr="00EB06C7" w:rsidRDefault="00F65C60" w:rsidP="00122D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F65C60" w:rsidRPr="00EB06C7" w14:paraId="6F000581" w14:textId="77777777" w:rsidTr="00122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7C37" w14:textId="77777777" w:rsidR="00F65C60" w:rsidRPr="00EB06C7" w:rsidRDefault="00F65C60" w:rsidP="00122D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1489" w14:textId="77777777" w:rsidR="00F65C60" w:rsidRPr="00EB06C7" w:rsidRDefault="00F65C60" w:rsidP="00122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/>
                <w:sz w:val="24"/>
                <w:szCs w:val="24"/>
              </w:rPr>
              <w:t>Nożyczki okulistyczne</w:t>
            </w:r>
          </w:p>
          <w:p w14:paraId="10369B59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9F25510" w14:textId="77777777" w:rsidR="00F65C60" w:rsidRPr="00EB06C7" w:rsidRDefault="00F65C60" w:rsidP="00122D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EB06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0B61557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45D6BDE" w14:textId="77777777" w:rsidR="00F65C60" w:rsidRPr="00EB06C7" w:rsidRDefault="00F65C60" w:rsidP="00122D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F65C60" w:rsidRPr="00EB06C7" w14:paraId="3E0DE71E" w14:textId="77777777" w:rsidTr="00122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13B5" w14:textId="77777777" w:rsidR="00F65C60" w:rsidRPr="00EB06C7" w:rsidRDefault="00F65C60" w:rsidP="00122D5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EBAF" w14:textId="77777777" w:rsidR="00F65C60" w:rsidRPr="00EB06C7" w:rsidRDefault="00F65C60" w:rsidP="00122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b/>
                <w:sz w:val="24"/>
                <w:szCs w:val="24"/>
              </w:rPr>
              <w:t>Pęseta anatomiczna, okulistyczna</w:t>
            </w:r>
          </w:p>
          <w:p w14:paraId="123E65D4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ED533E7" w14:textId="77777777" w:rsidR="00F65C60" w:rsidRPr="00EB06C7" w:rsidRDefault="00F65C60" w:rsidP="00122D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EB06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B06C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4352678" w14:textId="77777777" w:rsidR="00F65C60" w:rsidRPr="00EB06C7" w:rsidRDefault="00F65C60" w:rsidP="00122D5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B06C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611A5AF" w14:textId="77777777" w:rsidR="00F65C60" w:rsidRPr="00EB06C7" w:rsidRDefault="00F65C60" w:rsidP="00122D5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06C7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36683ABF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B06C7">
        <w:rPr>
          <w:rFonts w:ascii="Arial Narrow" w:hAnsi="Arial Narrow" w:cs="Arial"/>
          <w:i/>
          <w:szCs w:val="24"/>
        </w:rPr>
        <w:t>Zamawiający</w:t>
      </w:r>
    </w:p>
    <w:p w14:paraId="0AE9DF85" w14:textId="77777777" w:rsidR="00EB06C7" w:rsidRDefault="00EB06C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6D8939F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BC9257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1616D8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8FCB37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D9E9E8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E1CAA8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1A21D2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67E126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6DEA72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92B8D9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D0916D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43A6A0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57858F" w14:textId="77777777" w:rsidR="00EB06C7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48CEA3" w14:textId="7C6A6B0B" w:rsidR="00EB06C7" w:rsidRPr="00CA7892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E2C2AB0" w14:textId="77777777" w:rsidR="00EB06C7" w:rsidRPr="00597FE5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97FE5">
        <w:rPr>
          <w:rFonts w:ascii="Arial Narrow" w:hAnsi="Arial Narrow"/>
          <w:sz w:val="18"/>
          <w:szCs w:val="20"/>
        </w:rPr>
        <w:t xml:space="preserve">Egz. 1 – a/a kancelaria  </w:t>
      </w:r>
    </w:p>
    <w:p w14:paraId="7F6E9C38" w14:textId="77777777" w:rsidR="00EB06C7" w:rsidRPr="00597FE5" w:rsidRDefault="00EB06C7" w:rsidP="00EB0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97FE5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597FE5">
        <w:rPr>
          <w:rFonts w:ascii="Arial Narrow" w:hAnsi="Arial Narrow"/>
          <w:sz w:val="18"/>
          <w:szCs w:val="20"/>
        </w:rPr>
        <w:t>int</w:t>
      </w:r>
      <w:proofErr w:type="spellEnd"/>
      <w:r w:rsidRPr="00597FE5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597FE5">
        <w:rPr>
          <w:rFonts w:ascii="Arial Narrow" w:hAnsi="Arial Narrow"/>
          <w:sz w:val="18"/>
          <w:szCs w:val="18"/>
        </w:rPr>
        <w:t>SZPubl</w:t>
      </w:r>
      <w:proofErr w:type="spellEnd"/>
      <w:r w:rsidRPr="00597FE5">
        <w:rPr>
          <w:rFonts w:ascii="Arial Narrow" w:hAnsi="Arial Narrow"/>
          <w:sz w:val="18"/>
          <w:szCs w:val="18"/>
        </w:rPr>
        <w:t>. T2612 B5</w:t>
      </w:r>
    </w:p>
    <w:p w14:paraId="516BFAF7" w14:textId="77777777" w:rsidR="00EB06C7" w:rsidRPr="00B9724A" w:rsidRDefault="00EB06C7" w:rsidP="00EB06C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687C1DA" w14:textId="316989DD" w:rsidR="00EB06C7" w:rsidRDefault="00EB06C7" w:rsidP="00EB06C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27.05.2024 r.</w:t>
      </w:r>
    </w:p>
    <w:sectPr w:rsidR="00EB06C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21A98" w14:textId="77777777" w:rsidR="004943FC" w:rsidRDefault="004943FC" w:rsidP="00D34297">
      <w:r>
        <w:separator/>
      </w:r>
    </w:p>
  </w:endnote>
  <w:endnote w:type="continuationSeparator" w:id="0">
    <w:p w14:paraId="29D69ABA" w14:textId="77777777" w:rsidR="004943FC" w:rsidRDefault="004943F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FC226" w14:textId="77777777" w:rsidR="00F65C60" w:rsidRDefault="00F65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7DF1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163C1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3A9DC" w14:textId="77777777" w:rsidR="00F65C60" w:rsidRDefault="00F65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B76A1" w14:textId="77777777" w:rsidR="004943FC" w:rsidRDefault="004943FC" w:rsidP="00D34297">
      <w:r>
        <w:separator/>
      </w:r>
    </w:p>
  </w:footnote>
  <w:footnote w:type="continuationSeparator" w:id="0">
    <w:p w14:paraId="42BEADB3" w14:textId="77777777" w:rsidR="004943FC" w:rsidRDefault="004943F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ADA57" w14:textId="77777777" w:rsidR="00F65C60" w:rsidRDefault="00F65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95547" w14:textId="77777777" w:rsidR="00F65C60" w:rsidRDefault="00F65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B2B03" w14:textId="77777777" w:rsidR="00F65C60" w:rsidRDefault="00F65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3FC"/>
    <w:rsid w:val="00010B31"/>
    <w:rsid w:val="00104963"/>
    <w:rsid w:val="00150F65"/>
    <w:rsid w:val="002A7DFF"/>
    <w:rsid w:val="00310284"/>
    <w:rsid w:val="004943FC"/>
    <w:rsid w:val="004E2226"/>
    <w:rsid w:val="005464E2"/>
    <w:rsid w:val="00597FE5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06C7"/>
    <w:rsid w:val="00EB1359"/>
    <w:rsid w:val="00F6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40710"/>
  <w15:chartTrackingRefBased/>
  <w15:docId w15:val="{788C61FC-37DB-47A5-87B4-43EE42EB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B06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B06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2024-05-27T08:49:00Z</cp:lastPrinted>
  <dcterms:created xsi:type="dcterms:W3CDTF">2024-05-27T08:47:00Z</dcterms:created>
  <dcterms:modified xsi:type="dcterms:W3CDTF">2024-05-27T08:49:00Z</dcterms:modified>
</cp:coreProperties>
</file>