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5489C" w:rsidRPr="00F5489C">
        <w:rPr>
          <w:b/>
        </w:rPr>
        <w:t>NZ-26-2024-34-D-P-AC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5489C" w:rsidRPr="00F5489C">
        <w:rPr>
          <w:rFonts w:ascii="Arial Narrow" w:hAnsi="Arial Narrow"/>
          <w:b/>
        </w:rPr>
        <w:t>Dostawy odczynników laboratoryjnych ujęte w 5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9F7" w:rsidRDefault="00CB09F7" w:rsidP="0038231F">
      <w:pPr>
        <w:spacing w:after="0" w:line="240" w:lineRule="auto"/>
      </w:pPr>
      <w:r>
        <w:separator/>
      </w:r>
    </w:p>
  </w:endnote>
  <w:endnote w:type="continuationSeparator" w:id="0">
    <w:p w:rsidR="00CB09F7" w:rsidRDefault="00CB09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9C" w:rsidRDefault="00F54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489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48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9C" w:rsidRDefault="00F548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9F7" w:rsidRDefault="00CB09F7" w:rsidP="0038231F">
      <w:pPr>
        <w:spacing w:after="0" w:line="240" w:lineRule="auto"/>
      </w:pPr>
      <w:r>
        <w:separator/>
      </w:r>
    </w:p>
  </w:footnote>
  <w:footnote w:type="continuationSeparator" w:id="0">
    <w:p w:rsidR="00CB09F7" w:rsidRDefault="00CB09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9C" w:rsidRDefault="00F54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9C" w:rsidRDefault="00F54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9C" w:rsidRDefault="00F548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9F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B09F7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5489C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C803D1-B89F-44E5-8180-84743971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2BCB8-21EF-4F6A-B65B-E70B801F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2024-05-27T09:14:00Z</dcterms:created>
  <dcterms:modified xsi:type="dcterms:W3CDTF">2024-05-27T09:14:00Z</dcterms:modified>
</cp:coreProperties>
</file>