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7B6EE2" w:rsidRPr="007B6EE2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7B6EE2" w:rsidRPr="007B6EE2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7B6EE2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B6EE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odczynników laboratoryjnych ujęte w 5 zadaniach asortymentowych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B6EE2" w:rsidRPr="00A2540E" w:rsidTr="00385C7C">
        <w:tc>
          <w:tcPr>
            <w:tcW w:w="2269" w:type="dxa"/>
            <w:shd w:val="clear" w:color="auto" w:fill="auto"/>
          </w:tcPr>
          <w:p w:rsidR="007B6EE2" w:rsidRPr="00A2540E" w:rsidRDefault="007B6EE2" w:rsidP="00385C7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B6EE2" w:rsidRPr="00A2540E" w:rsidRDefault="007B6EE2" w:rsidP="00385C7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B6EE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NZ-26-2024-34-D-P-AC</w:t>
            </w:r>
          </w:p>
        </w:tc>
      </w:tr>
    </w:tbl>
    <w:p w:rsidR="00DC652A" w:rsidRPr="00053927" w:rsidRDefault="007B6EE2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7B6EE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B6EE2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18F7" w:rsidRDefault="008318F7" w:rsidP="00025386">
      <w:pPr>
        <w:spacing w:after="0" w:line="240" w:lineRule="auto"/>
      </w:pPr>
      <w:r>
        <w:separator/>
      </w:r>
    </w:p>
  </w:endnote>
  <w:endnote w:type="continuationSeparator" w:id="0">
    <w:p w:rsidR="008318F7" w:rsidRDefault="008318F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6EE2" w:rsidRDefault="007B6EE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6E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6EE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6EE2" w:rsidRDefault="007B6EE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18F7" w:rsidRDefault="008318F7" w:rsidP="00025386">
      <w:pPr>
        <w:spacing w:after="0" w:line="240" w:lineRule="auto"/>
      </w:pPr>
      <w:r>
        <w:separator/>
      </w:r>
    </w:p>
  </w:footnote>
  <w:footnote w:type="continuationSeparator" w:id="0">
    <w:p w:rsidR="008318F7" w:rsidRDefault="008318F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6EE2" w:rsidRDefault="007B6EE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6EE2" w:rsidRDefault="007B6EE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6EE2" w:rsidRDefault="007B6EE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18F7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B6EE2"/>
    <w:rsid w:val="007D6755"/>
    <w:rsid w:val="007F49C7"/>
    <w:rsid w:val="00824D73"/>
    <w:rsid w:val="00830970"/>
    <w:rsid w:val="008318F7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C738B852-F0AE-4C1E-BB12-DA2F6D9B2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294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2</cp:revision>
  <dcterms:created xsi:type="dcterms:W3CDTF">2024-05-27T09:20:00Z</dcterms:created>
  <dcterms:modified xsi:type="dcterms:W3CDTF">2024-05-27T09:20:00Z</dcterms:modified>
</cp:coreProperties>
</file>