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6BAE9" w14:textId="77777777" w:rsidR="00F245C5" w:rsidRPr="00353FDC" w:rsidRDefault="00D13BB7" w:rsidP="00EA0978">
      <w:pPr>
        <w:jc w:val="right"/>
        <w:rPr>
          <w:rFonts w:ascii="Arial" w:hAnsi="Arial" w:cs="Arial"/>
        </w:rPr>
      </w:pPr>
      <w:bookmarkStart w:id="0" w:name="_Hlk53520193"/>
      <w:r w:rsidRPr="00D13BB7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D13BB7">
        <w:rPr>
          <w:rFonts w:ascii="Arial" w:hAnsi="Arial" w:cs="Arial"/>
        </w:rPr>
        <w:t>2024-05-29</w:t>
      </w:r>
    </w:p>
    <w:p w14:paraId="47DD676B" w14:textId="77777777" w:rsidR="00D13BB7" w:rsidRPr="00D13BB7" w:rsidRDefault="00D13BB7" w:rsidP="00EA0978">
      <w:pPr>
        <w:ind w:right="3969"/>
        <w:rPr>
          <w:rFonts w:ascii="Arial" w:hAnsi="Arial" w:cs="Arial"/>
          <w:b/>
          <w:bCs/>
        </w:rPr>
      </w:pPr>
      <w:r w:rsidRPr="00D13BB7">
        <w:rPr>
          <w:rFonts w:ascii="Arial" w:hAnsi="Arial" w:cs="Arial"/>
          <w:b/>
          <w:bCs/>
        </w:rPr>
        <w:t>Szpital Wojewódzki w Poznaniu</w:t>
      </w:r>
    </w:p>
    <w:p w14:paraId="13D54792" w14:textId="77777777" w:rsidR="00F245C5" w:rsidRPr="00353FDC" w:rsidRDefault="00D13BB7" w:rsidP="00EA0978">
      <w:pPr>
        <w:ind w:right="3969"/>
        <w:rPr>
          <w:rFonts w:ascii="Arial" w:hAnsi="Arial" w:cs="Arial"/>
          <w:b/>
          <w:bCs/>
        </w:rPr>
      </w:pPr>
      <w:r w:rsidRPr="00D13BB7">
        <w:rPr>
          <w:rFonts w:ascii="Arial" w:hAnsi="Arial" w:cs="Arial"/>
          <w:b/>
          <w:bCs/>
        </w:rPr>
        <w:t>Dział Zamówień Publicznych</w:t>
      </w:r>
    </w:p>
    <w:p w14:paraId="78275B64" w14:textId="77777777" w:rsidR="00F245C5" w:rsidRPr="00353FDC" w:rsidRDefault="00D13BB7" w:rsidP="00EA0978">
      <w:pPr>
        <w:ind w:right="3969"/>
        <w:rPr>
          <w:rFonts w:ascii="Arial" w:hAnsi="Arial" w:cs="Arial"/>
        </w:rPr>
      </w:pPr>
      <w:r w:rsidRPr="00D13BB7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D13BB7">
        <w:rPr>
          <w:rFonts w:ascii="Arial" w:hAnsi="Arial" w:cs="Arial"/>
        </w:rPr>
        <w:t>7/19</w:t>
      </w:r>
    </w:p>
    <w:p w14:paraId="18EA03BE" w14:textId="77777777" w:rsidR="00F245C5" w:rsidRPr="00353FDC" w:rsidRDefault="00D13BB7" w:rsidP="00EA0978">
      <w:pPr>
        <w:ind w:right="4253"/>
        <w:rPr>
          <w:rFonts w:ascii="Arial" w:hAnsi="Arial" w:cs="Arial"/>
        </w:rPr>
      </w:pPr>
      <w:r w:rsidRPr="00D13BB7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D13BB7">
        <w:rPr>
          <w:rFonts w:ascii="Arial" w:hAnsi="Arial" w:cs="Arial"/>
        </w:rPr>
        <w:t>Poznań</w:t>
      </w:r>
    </w:p>
    <w:p w14:paraId="74E9E11B" w14:textId="77777777" w:rsidR="00EA0978" w:rsidRDefault="00EA0978" w:rsidP="00EA097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C254131" w14:textId="77777777" w:rsidR="00EA0978" w:rsidRDefault="00EA0978" w:rsidP="00EA097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41F8A10" w14:textId="3FDEA9CF" w:rsidR="00D30F1F" w:rsidRDefault="00D30F1F" w:rsidP="00EA097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900428E" w14:textId="77777777" w:rsidR="00F245C5" w:rsidRDefault="00D30F1F" w:rsidP="00EA097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954A2E1" w14:textId="77777777" w:rsidR="00EA0978" w:rsidRDefault="00EA0978" w:rsidP="00EA097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292E28C" w14:textId="77777777" w:rsidR="00EA0978" w:rsidRPr="00D30F1F" w:rsidRDefault="00EA0978" w:rsidP="00EA097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276897B7" w14:textId="77777777" w:rsidTr="002716A3">
        <w:tc>
          <w:tcPr>
            <w:tcW w:w="10065" w:type="dxa"/>
            <w:shd w:val="clear" w:color="auto" w:fill="F2F2F2"/>
            <w:hideMark/>
          </w:tcPr>
          <w:p w14:paraId="1E5F4E7D" w14:textId="77777777" w:rsidR="00EA0978" w:rsidRDefault="00EA0978" w:rsidP="00EA097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</w:p>
          <w:p w14:paraId="4A062B02" w14:textId="2809E33C" w:rsidR="00F245C5" w:rsidRPr="00353FDC" w:rsidRDefault="00F245C5" w:rsidP="00EA097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9C7CE14" w14:textId="77777777" w:rsidR="00F245C5" w:rsidRDefault="00F245C5" w:rsidP="00EA097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AC6F494" w14:textId="77777777" w:rsidR="00EA0978" w:rsidRDefault="00EA0978" w:rsidP="00EA097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69ACDB5E" w14:textId="77777777" w:rsidR="00EA0978" w:rsidRPr="00353FDC" w:rsidRDefault="00EA0978" w:rsidP="00EA097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29116E7" w14:textId="77777777" w:rsidR="00F245C5" w:rsidRPr="00353FDC" w:rsidRDefault="00F245C5" w:rsidP="00EA0978">
      <w:pPr>
        <w:keepNext/>
        <w:outlineLvl w:val="0"/>
        <w:rPr>
          <w:rFonts w:ascii="Arial" w:hAnsi="Arial" w:cs="Arial"/>
          <w:b/>
        </w:rPr>
      </w:pPr>
    </w:p>
    <w:p w14:paraId="43288A70" w14:textId="77777777" w:rsidR="00F245C5" w:rsidRPr="00353FDC" w:rsidRDefault="00F245C5" w:rsidP="00EA097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6569FA3E" w14:textId="77777777" w:rsidTr="002716A3">
        <w:tc>
          <w:tcPr>
            <w:tcW w:w="2269" w:type="dxa"/>
            <w:shd w:val="clear" w:color="auto" w:fill="auto"/>
          </w:tcPr>
          <w:p w14:paraId="0553C189" w14:textId="77777777" w:rsidR="00F245C5" w:rsidRPr="00353FDC" w:rsidRDefault="00F245C5" w:rsidP="00EA097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3445E2" w14:textId="77777777" w:rsidR="00F245C5" w:rsidRPr="00353FDC" w:rsidRDefault="00D13BB7" w:rsidP="00EA097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</w:p>
        </w:tc>
      </w:tr>
      <w:tr w:rsidR="00D13BB7" w:rsidRPr="00353FDC" w14:paraId="4949FF9E" w14:textId="77777777" w:rsidTr="003B1434">
        <w:tc>
          <w:tcPr>
            <w:tcW w:w="2269" w:type="dxa"/>
            <w:shd w:val="clear" w:color="auto" w:fill="auto"/>
          </w:tcPr>
          <w:p w14:paraId="2DB20234" w14:textId="77777777" w:rsidR="00D13BB7" w:rsidRPr="00353FDC" w:rsidRDefault="00D13BB7" w:rsidP="00EA097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0B4B07" w14:textId="77777777" w:rsidR="00D13BB7" w:rsidRPr="00353FDC" w:rsidRDefault="00D13BB7" w:rsidP="00EA097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SZW/DZP/22/2024</w:t>
            </w:r>
          </w:p>
        </w:tc>
      </w:tr>
    </w:tbl>
    <w:p w14:paraId="36E03374" w14:textId="77777777" w:rsidR="00F245C5" w:rsidRPr="00E1738E" w:rsidRDefault="00F245C5" w:rsidP="00EA097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B5CA053" w14:textId="3E54F018" w:rsidR="00A02E94" w:rsidRDefault="00F245C5" w:rsidP="00EA097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D13BB7" w:rsidRPr="00D13BB7">
        <w:rPr>
          <w:rFonts w:ascii="Arial" w:hAnsi="Arial" w:cs="Arial"/>
          <w:b/>
        </w:rPr>
        <w:t>Szpital Wojewódzki w Poznaniu</w:t>
      </w:r>
      <w:r w:rsidR="00EA0978">
        <w:rPr>
          <w:rFonts w:ascii="Arial" w:hAnsi="Arial" w:cs="Arial"/>
          <w:b/>
        </w:rPr>
        <w:t xml:space="preserve">, </w:t>
      </w:r>
      <w:r w:rsidR="00D13BB7" w:rsidRPr="00D13BB7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13BB7" w:rsidRPr="00D13BB7">
        <w:rPr>
          <w:rFonts w:ascii="Arial" w:hAnsi="Arial" w:cs="Arial"/>
        </w:rPr>
        <w:t>(</w:t>
      </w:r>
      <w:proofErr w:type="spellStart"/>
      <w:r w:rsidR="00D13BB7" w:rsidRPr="00D13BB7">
        <w:rPr>
          <w:rFonts w:ascii="Arial" w:hAnsi="Arial" w:cs="Arial"/>
        </w:rPr>
        <w:t>t.j</w:t>
      </w:r>
      <w:proofErr w:type="spellEnd"/>
      <w:r w:rsidR="00D13BB7" w:rsidRPr="00D13BB7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176693EF" w14:textId="77777777" w:rsidR="00EA0978" w:rsidRDefault="00EA0978" w:rsidP="00EA097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13BB7" w14:paraId="3233FFDA" w14:textId="77777777" w:rsidTr="003B14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3FBB" w14:textId="77777777" w:rsidR="00D13BB7" w:rsidRPr="00F245C5" w:rsidRDefault="00D13BB7" w:rsidP="00EA097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13BB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13BB7">
              <w:rPr>
                <w:rFonts w:ascii="Arial" w:hAnsi="Arial" w:cs="Arial"/>
              </w:rPr>
              <w:t>zestaw kardiomonitorów z centralą monitorującą</w:t>
            </w:r>
          </w:p>
          <w:p w14:paraId="6BBCCFE2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D13BB7">
              <w:rPr>
                <w:rFonts w:ascii="Arial" w:hAnsi="Arial" w:cs="Arial"/>
                <w:b/>
              </w:rPr>
              <w:t>Viridian</w:t>
            </w:r>
            <w:proofErr w:type="spellEnd"/>
            <w:r w:rsidRPr="00D13BB7">
              <w:rPr>
                <w:rFonts w:ascii="Arial" w:hAnsi="Arial" w:cs="Arial"/>
                <w:b/>
              </w:rPr>
              <w:t xml:space="preserve"> Polska Sp. z o. o.</w:t>
            </w:r>
          </w:p>
          <w:p w14:paraId="458000F8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ul. Morgowa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13BB7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B20B46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04224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13BB7">
              <w:rPr>
                <w:rFonts w:ascii="Arial" w:hAnsi="Arial" w:cs="Arial"/>
                <w:bCs/>
              </w:rPr>
              <w:t>Warszawa</w:t>
            </w:r>
          </w:p>
          <w:p w14:paraId="7B676CD2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13BB7">
              <w:rPr>
                <w:rFonts w:ascii="Arial" w:hAnsi="Arial" w:cs="Arial"/>
                <w:b/>
              </w:rPr>
              <w:t>280 800.00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C69FD0" w14:textId="77777777" w:rsidR="00D13BB7" w:rsidRPr="00F245C5" w:rsidRDefault="00D13BB7" w:rsidP="00EA097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EDBB36" w14:textId="77777777" w:rsidR="00D13BB7" w:rsidRPr="00F245C5" w:rsidRDefault="00D13BB7" w:rsidP="00EA097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D13BB7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D13BB7" w14:paraId="59C6C34C" w14:textId="77777777" w:rsidTr="003B14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23FE" w14:textId="77777777" w:rsidR="00D13BB7" w:rsidRPr="00F245C5" w:rsidRDefault="00D13BB7" w:rsidP="00EA097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13BB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13BB7">
              <w:rPr>
                <w:rFonts w:ascii="Arial" w:hAnsi="Arial" w:cs="Arial"/>
              </w:rPr>
              <w:t>echokardiograf z głowicą przezprzełykową 3D</w:t>
            </w:r>
          </w:p>
          <w:p w14:paraId="4AD079ED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D13BB7">
              <w:rPr>
                <w:rFonts w:ascii="Arial" w:hAnsi="Arial" w:cs="Arial"/>
                <w:b/>
              </w:rPr>
              <w:t>Medinco</w:t>
            </w:r>
            <w:proofErr w:type="spellEnd"/>
            <w:r w:rsidRPr="00D13BB7">
              <w:rPr>
                <w:rFonts w:ascii="Arial" w:hAnsi="Arial" w:cs="Arial"/>
                <w:b/>
              </w:rPr>
              <w:t xml:space="preserve"> Sp. z o.o.</w:t>
            </w:r>
          </w:p>
          <w:p w14:paraId="3AE24AD8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Rondo ONZ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13BB7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13BB7">
              <w:rPr>
                <w:rFonts w:ascii="Arial" w:hAnsi="Arial" w:cs="Arial"/>
                <w:bCs/>
              </w:rPr>
              <w:t>/piętro 12</w:t>
            </w:r>
          </w:p>
          <w:p w14:paraId="165E20D4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D13BB7">
              <w:rPr>
                <w:rFonts w:ascii="Arial" w:hAnsi="Arial" w:cs="Arial"/>
                <w:bCs/>
              </w:rPr>
              <w:t>00-124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13BB7">
              <w:rPr>
                <w:rFonts w:ascii="Arial" w:hAnsi="Arial" w:cs="Arial"/>
                <w:bCs/>
              </w:rPr>
              <w:t>Warszawa</w:t>
            </w:r>
          </w:p>
          <w:p w14:paraId="341E2F1F" w14:textId="77777777" w:rsidR="00D13BB7" w:rsidRPr="00F245C5" w:rsidRDefault="00D13BB7" w:rsidP="00EA097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13BB7">
              <w:rPr>
                <w:rFonts w:ascii="Arial" w:hAnsi="Arial" w:cs="Arial"/>
                <w:b/>
              </w:rPr>
              <w:t>485 000.00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028465" w14:textId="77777777" w:rsidR="00D13BB7" w:rsidRPr="00F245C5" w:rsidRDefault="00D13BB7" w:rsidP="00EA097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9DB8C9" w14:textId="77777777" w:rsidR="00D13BB7" w:rsidRPr="00F245C5" w:rsidRDefault="00D13BB7" w:rsidP="00EA097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D13BB7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7E1E950" w14:textId="77777777" w:rsidR="00EA0978" w:rsidRDefault="00EA0978" w:rsidP="00EA0978">
      <w:pPr>
        <w:jc w:val="both"/>
        <w:rPr>
          <w:rFonts w:ascii="Arial" w:hAnsi="Arial" w:cs="Arial"/>
          <w:b/>
          <w:bCs/>
          <w:color w:val="000000"/>
        </w:rPr>
      </w:pPr>
    </w:p>
    <w:p w14:paraId="393F1101" w14:textId="5545F557" w:rsidR="00A02E94" w:rsidRDefault="00F245C5" w:rsidP="00EA097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469051C6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7C1766" w14:textId="77777777" w:rsidR="00A02E94" w:rsidRPr="00F245C5" w:rsidRDefault="00F245C5" w:rsidP="00EA097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A7B33" w14:textId="77777777" w:rsidR="00A02E94" w:rsidRPr="00F245C5" w:rsidRDefault="007D7932" w:rsidP="00EA097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51084" w14:textId="77777777" w:rsidR="00A02E94" w:rsidRPr="00F245C5" w:rsidRDefault="007D7932" w:rsidP="00EA097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07929D" w14:textId="77777777" w:rsidR="00A02E94" w:rsidRPr="00F245C5" w:rsidRDefault="00A02E94" w:rsidP="00EA097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13BB7" w14:paraId="186340FE" w14:textId="77777777" w:rsidTr="003B14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F05F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13BB7">
              <w:rPr>
                <w:rFonts w:ascii="Arial" w:hAnsi="Arial" w:cs="Arial"/>
                <w:sz w:val="22"/>
                <w:szCs w:val="22"/>
              </w:rPr>
              <w:t>zestaw kardiomonitorów z centralą monitorującą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4561" w14:textId="77777777" w:rsidR="00D13BB7" w:rsidRPr="007D7932" w:rsidRDefault="00D13BB7" w:rsidP="00EA09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13BB7">
              <w:rPr>
                <w:rFonts w:ascii="Arial" w:hAnsi="Arial" w:cs="Arial"/>
                <w:b/>
                <w:bCs/>
                <w:sz w:val="22"/>
                <w:szCs w:val="22"/>
              </w:rPr>
              <w:t>Viridian</w:t>
            </w:r>
            <w:proofErr w:type="spellEnd"/>
            <w:r w:rsidRPr="00D13BB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 o.</w:t>
            </w:r>
          </w:p>
          <w:p w14:paraId="50415E0C" w14:textId="77777777" w:rsidR="00D13BB7" w:rsidRPr="007D7932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ul. Morgowa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13BB7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6C1DAF5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04224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13BB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D8BA" w14:textId="77777777" w:rsidR="00D13BB7" w:rsidRPr="00D13BB7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CFC0473" w14:textId="5DA17F19" w:rsidR="00D13BB7" w:rsidRPr="00D13BB7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4B43A869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AEEA" w14:textId="77777777" w:rsidR="00D13BB7" w:rsidRPr="007D7932" w:rsidRDefault="00D13BB7" w:rsidP="00EA097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D13BB7" w14:paraId="42FBB25E" w14:textId="77777777" w:rsidTr="003B14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1F06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13BB7">
              <w:rPr>
                <w:rFonts w:ascii="Arial" w:hAnsi="Arial" w:cs="Arial"/>
                <w:sz w:val="22"/>
                <w:szCs w:val="22"/>
              </w:rPr>
              <w:t>echokardiograf z głowicą przezprzełykową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FFF59" w14:textId="77777777" w:rsidR="00D13BB7" w:rsidRPr="007D7932" w:rsidRDefault="00D13BB7" w:rsidP="00EA09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13BB7">
              <w:rPr>
                <w:rFonts w:ascii="Arial" w:hAnsi="Arial" w:cs="Arial"/>
                <w:b/>
                <w:bCs/>
                <w:sz w:val="22"/>
                <w:szCs w:val="22"/>
              </w:rPr>
              <w:t>Medinco</w:t>
            </w:r>
            <w:proofErr w:type="spellEnd"/>
            <w:r w:rsidRPr="00D13BB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783CED4" w14:textId="77777777" w:rsidR="00D13BB7" w:rsidRPr="007D7932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Rondo ONZ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13BB7">
              <w:rPr>
                <w:rFonts w:ascii="Arial" w:hAnsi="Arial" w:cs="Arial"/>
                <w:sz w:val="22"/>
                <w:szCs w:val="22"/>
              </w:rPr>
              <w:t>1/piętro 12</w:t>
            </w:r>
          </w:p>
          <w:p w14:paraId="66A25828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00-124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13BB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CD8C2" w14:textId="77777777" w:rsidR="00D13BB7" w:rsidRPr="00D13BB7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B48FB3" w14:textId="1795B7CE" w:rsidR="00D13BB7" w:rsidRPr="00D13BB7" w:rsidRDefault="00D13BB7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67F99E5E" w14:textId="77777777" w:rsidR="00D13BB7" w:rsidRPr="007D7932" w:rsidRDefault="00D13BB7" w:rsidP="00EA097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5BE8" w14:textId="77777777" w:rsidR="00D13BB7" w:rsidRPr="007D7932" w:rsidRDefault="00D13BB7" w:rsidP="00EA097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13BB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4CF686F5" w14:textId="77777777" w:rsidR="00A02E94" w:rsidRDefault="00A02E94" w:rsidP="00EA0978">
      <w:pPr>
        <w:jc w:val="both"/>
        <w:rPr>
          <w:rFonts w:ascii="Arial" w:hAnsi="Arial" w:cs="Arial"/>
          <w:color w:val="000000"/>
        </w:rPr>
      </w:pPr>
    </w:p>
    <w:p w14:paraId="28A4316F" w14:textId="77777777" w:rsidR="00A02E94" w:rsidRDefault="00A02E94" w:rsidP="00EA097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483DEDF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E092D4A" w14:textId="77777777" w:rsidR="00A02E94" w:rsidRPr="007D7932" w:rsidRDefault="00A02E94" w:rsidP="00EA097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11B520B" w14:textId="77777777" w:rsidR="00A02E94" w:rsidRPr="007D7932" w:rsidRDefault="00A02E94" w:rsidP="00EA097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0272187" w14:textId="77777777" w:rsidR="00A02E94" w:rsidRPr="007D7932" w:rsidRDefault="00A02E94" w:rsidP="00EA097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B8598F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E0063A" w14:textId="77777777" w:rsidR="00A02E94" w:rsidRPr="007D7932" w:rsidRDefault="00A02E94" w:rsidP="00EA09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5B8BE0" w14:textId="77777777" w:rsidR="00A02E94" w:rsidRPr="007D7932" w:rsidRDefault="00A02E94" w:rsidP="00EA09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12020C" w14:textId="77777777" w:rsidR="00A02E94" w:rsidRPr="007D7932" w:rsidRDefault="00A02E94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BE52886" w14:textId="77777777" w:rsidR="00A02E94" w:rsidRPr="007D7932" w:rsidRDefault="00A02E94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50964A" w14:textId="77777777" w:rsidR="00A02E94" w:rsidRDefault="00A02E94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2BA2673B" w14:textId="77777777" w:rsidR="0013621B" w:rsidRPr="0013621B" w:rsidRDefault="0013621B" w:rsidP="00EA0978">
            <w:pPr>
              <w:rPr>
                <w:rFonts w:ascii="Arial" w:hAnsi="Arial" w:cs="Arial"/>
                <w:sz w:val="12"/>
                <w:szCs w:val="12"/>
              </w:rPr>
            </w:pPr>
          </w:p>
          <w:p w14:paraId="105F0DD1" w14:textId="77777777" w:rsidR="00A02E94" w:rsidRPr="007D7932" w:rsidRDefault="00A02E94" w:rsidP="00EA097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9A1B410" w14:textId="77777777" w:rsidR="00A02E94" w:rsidRPr="007D7932" w:rsidRDefault="00A02E94" w:rsidP="00EA09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4901D6" w14:textId="77777777" w:rsidR="00A02E94" w:rsidRDefault="00A02E94" w:rsidP="00EA097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ED82FA0" w14:textId="77777777" w:rsidR="00A02E94" w:rsidRDefault="00A02E94" w:rsidP="00EA0978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6A818DE" w14:textId="77777777" w:rsidR="00A02E94" w:rsidRDefault="00A02E94" w:rsidP="00EA09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D13BB7">
        <w:rPr>
          <w:rFonts w:ascii="Arial" w:hAnsi="Arial" w:cs="Arial"/>
        </w:rPr>
        <w:t>nie krótszym niż 5 dni od dnia przesłania niniejszej informacji o wyborze najkorzystniejszej oferty.</w:t>
      </w:r>
    </w:p>
    <w:p w14:paraId="39CECD59" w14:textId="77777777" w:rsidR="00A02E94" w:rsidRDefault="00A02E94" w:rsidP="00EA09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4DA89ADC" w14:textId="77777777" w:rsidR="0013621B" w:rsidRPr="00C6247D" w:rsidRDefault="0013621B" w:rsidP="00EA097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849C75B" w14:textId="77777777" w:rsidR="0013621B" w:rsidRPr="00D50535" w:rsidRDefault="0013621B" w:rsidP="00EA097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742FDFEC" w14:textId="77777777" w:rsidR="00EA0978" w:rsidRDefault="00EA0978" w:rsidP="00EA0978">
      <w:pPr>
        <w:ind w:left="3119" w:firstLine="425"/>
        <w:jc w:val="right"/>
        <w:rPr>
          <w:rFonts w:ascii="Arial" w:hAnsi="Arial" w:cs="Arial"/>
          <w:i/>
        </w:rPr>
      </w:pPr>
    </w:p>
    <w:p w14:paraId="2171DB4E" w14:textId="2238B2CB" w:rsidR="0013621B" w:rsidRDefault="0013621B" w:rsidP="00EA097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7E5875E" w14:textId="77777777" w:rsidR="00006725" w:rsidRDefault="00006725" w:rsidP="00EA0978">
      <w:pPr>
        <w:ind w:left="3119" w:firstLine="425"/>
        <w:jc w:val="right"/>
        <w:rPr>
          <w:rFonts w:ascii="Arial" w:hAnsi="Arial" w:cs="Arial"/>
          <w:i/>
        </w:rPr>
      </w:pPr>
    </w:p>
    <w:p w14:paraId="7FA8C26F" w14:textId="77777777" w:rsidR="00006725" w:rsidRPr="00006725" w:rsidRDefault="00006725" w:rsidP="00006725">
      <w:pPr>
        <w:ind w:firstLine="425"/>
        <w:jc w:val="right"/>
        <w:rPr>
          <w:sz w:val="22"/>
          <w:szCs w:val="22"/>
        </w:rPr>
      </w:pPr>
      <w:r w:rsidRPr="00006725">
        <w:rPr>
          <w:sz w:val="22"/>
          <w:szCs w:val="22"/>
        </w:rPr>
        <w:t xml:space="preserve">/-/ Dyrektor Szpitala Wojewódzkiego </w:t>
      </w:r>
    </w:p>
    <w:p w14:paraId="083821B3" w14:textId="3DA5C4AC" w:rsidR="00006725" w:rsidRPr="00006725" w:rsidRDefault="00006725" w:rsidP="00006725">
      <w:pPr>
        <w:ind w:firstLine="425"/>
        <w:jc w:val="center"/>
        <w:rPr>
          <w:sz w:val="22"/>
          <w:szCs w:val="22"/>
        </w:rPr>
      </w:pPr>
      <w:r w:rsidRPr="00006725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 w:rsidRPr="00006725">
        <w:rPr>
          <w:sz w:val="22"/>
          <w:szCs w:val="22"/>
        </w:rPr>
        <w:t>w Poznaniu</w:t>
      </w:r>
    </w:p>
    <w:p w14:paraId="6C718FCA" w14:textId="1143B4BE" w:rsidR="00006725" w:rsidRPr="00006725" w:rsidRDefault="00006725" w:rsidP="00006725">
      <w:pPr>
        <w:ind w:firstLine="425"/>
        <w:jc w:val="both"/>
        <w:rPr>
          <w:i/>
          <w:sz w:val="22"/>
          <w:szCs w:val="22"/>
        </w:rPr>
      </w:pPr>
      <w:r w:rsidRPr="00006725"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Pr="00006725">
        <w:rPr>
          <w:sz w:val="22"/>
          <w:szCs w:val="22"/>
        </w:rPr>
        <w:t xml:space="preserve"> Piotr Nowicki</w:t>
      </w:r>
    </w:p>
    <w:p w14:paraId="37809974" w14:textId="77777777" w:rsidR="00006725" w:rsidRPr="004B39E0" w:rsidRDefault="00006725" w:rsidP="00EA097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06725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B91EA" w14:textId="77777777" w:rsidR="00833FFD" w:rsidRDefault="00833FFD">
      <w:r>
        <w:separator/>
      </w:r>
    </w:p>
  </w:endnote>
  <w:endnote w:type="continuationSeparator" w:id="0">
    <w:p w14:paraId="272223F1" w14:textId="77777777" w:rsidR="00833FFD" w:rsidRDefault="00833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42945" w14:textId="77777777" w:rsidR="00D13BB7" w:rsidRDefault="00D13B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63A1D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5045A5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38CC65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C334A" w14:textId="77777777" w:rsidR="00D13BB7" w:rsidRDefault="00D13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4EEDC" w14:textId="77777777" w:rsidR="00833FFD" w:rsidRDefault="00833FFD">
      <w:r>
        <w:separator/>
      </w:r>
    </w:p>
  </w:footnote>
  <w:footnote w:type="continuationSeparator" w:id="0">
    <w:p w14:paraId="0DF430BB" w14:textId="77777777" w:rsidR="00833FFD" w:rsidRDefault="00833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78BC2" w14:textId="77777777" w:rsidR="00D13BB7" w:rsidRDefault="00D13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4F762" w14:textId="77777777" w:rsidR="00D13BB7" w:rsidRDefault="00D13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AE4ED" w14:textId="77777777" w:rsidR="00D13BB7" w:rsidRDefault="00D13B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FD"/>
    <w:rsid w:val="00006725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2E48EB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33FFD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3BB7"/>
    <w:rsid w:val="00D26ED6"/>
    <w:rsid w:val="00D30F1F"/>
    <w:rsid w:val="00D42C90"/>
    <w:rsid w:val="00D8427E"/>
    <w:rsid w:val="00E23743"/>
    <w:rsid w:val="00E30B2D"/>
    <w:rsid w:val="00E62859"/>
    <w:rsid w:val="00E85D70"/>
    <w:rsid w:val="00EA0978"/>
    <w:rsid w:val="00ED7A18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8A913"/>
  <w15:chartTrackingRefBased/>
  <w15:docId w15:val="{C1EBEFBF-642B-4B4E-B585-4BC1B044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2024-05-29T05:58:00Z</cp:lastPrinted>
  <dcterms:created xsi:type="dcterms:W3CDTF">2024-05-29T05:58:00Z</dcterms:created>
  <dcterms:modified xsi:type="dcterms:W3CDTF">2024-05-29T05:58:00Z</dcterms:modified>
</cp:coreProperties>
</file>