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Default="00657A47" w:rsidP="00DF17EA">
      <w:pPr>
        <w:pStyle w:val="Nagwek4"/>
        <w:spacing w:after="480" w:line="240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DF17EA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212" w:type="dxa"/>
        <w:tblLook w:val="04A0" w:firstRow="1" w:lastRow="0" w:firstColumn="1" w:lastColumn="0" w:noHBand="0" w:noVBand="1"/>
      </w:tblPr>
      <w:tblGrid>
        <w:gridCol w:w="108"/>
        <w:gridCol w:w="2800"/>
        <w:gridCol w:w="6272"/>
        <w:gridCol w:w="32"/>
      </w:tblGrid>
      <w:tr w:rsidR="00D520D3" w:rsidRPr="00A2540E" w:rsidTr="00DF17EA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:rsidR="00D520D3" w:rsidRPr="00A2540E" w:rsidRDefault="00D520D3" w:rsidP="00DF17EA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DF17E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DF17E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F17EA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520D3" w:rsidRPr="00A2540E" w:rsidTr="00DF17EA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:rsidR="00D520D3" w:rsidRPr="00A2540E" w:rsidRDefault="00D520D3" w:rsidP="00DF17EA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DF17E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DF17E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Default="00D520D3" w:rsidP="00DF17EA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  <w:p w:rsidR="00DF17EA" w:rsidRPr="00A2540E" w:rsidRDefault="00DF17EA" w:rsidP="00DF17EA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</w:p>
        </w:tc>
      </w:tr>
      <w:tr w:rsidR="00053927" w:rsidTr="00DF17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DF17EA">
            <w:pPr>
              <w:spacing w:before="240" w:after="12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DF17EA">
            <w:pPr>
              <w:spacing w:before="120" w:after="120" w:line="240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DF17EA" w:rsidRDefault="00DF17EA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DF17EA" w:rsidRDefault="0071340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75347F" w:rsidRPr="0075347F">
        <w:rPr>
          <w:rFonts w:ascii="Arial" w:hAnsi="Arial" w:cs="Arial"/>
          <w:sz w:val="24"/>
          <w:szCs w:val="24"/>
        </w:rPr>
        <w:t>(</w:t>
      </w:r>
      <w:proofErr w:type="spellStart"/>
      <w:r w:rsidR="0075347F" w:rsidRPr="0075347F">
        <w:rPr>
          <w:rFonts w:ascii="Arial" w:hAnsi="Arial" w:cs="Arial"/>
          <w:sz w:val="24"/>
          <w:szCs w:val="24"/>
        </w:rPr>
        <w:t>t.j</w:t>
      </w:r>
      <w:proofErr w:type="spellEnd"/>
      <w:r w:rsidR="0075347F" w:rsidRPr="0075347F">
        <w:rPr>
          <w:rFonts w:ascii="Arial" w:hAnsi="Arial" w:cs="Arial"/>
          <w:sz w:val="24"/>
          <w:szCs w:val="24"/>
        </w:rPr>
        <w:t>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</w:t>
      </w:r>
      <w:r w:rsidR="00DF17EA">
        <w:rPr>
          <w:rFonts w:ascii="Arial" w:eastAsia="Times New Roman" w:hAnsi="Arial" w:cs="Arial"/>
          <w:sz w:val="24"/>
          <w:szCs w:val="24"/>
          <w:lang w:eastAsia="pl-PL"/>
        </w:rPr>
        <w:t xml:space="preserve"> pn. </w:t>
      </w:r>
    </w:p>
    <w:p w:rsidR="0071340C" w:rsidRPr="00053927" w:rsidRDefault="007E4E73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E4E73">
        <w:rPr>
          <w:rFonts w:ascii="Arial" w:eastAsia="Times New Roman" w:hAnsi="Arial" w:cs="Arial"/>
          <w:b/>
          <w:sz w:val="24"/>
          <w:szCs w:val="24"/>
          <w:lang w:eastAsia="pl-PL"/>
        </w:rPr>
        <w:t>Roboty remontowe w budynku DS-3 (21-3) Politechniki Krakowskiej przy ul. Skarżyńskiego 5 w Krakowie</w:t>
      </w:r>
      <w:bookmarkStart w:id="1" w:name="_GoBack"/>
      <w:bookmarkEnd w:id="1"/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75347F" w:rsidRPr="00A2540E" w:rsidTr="006E0500">
        <w:tc>
          <w:tcPr>
            <w:tcW w:w="2269" w:type="dxa"/>
            <w:shd w:val="clear" w:color="auto" w:fill="auto"/>
          </w:tcPr>
          <w:p w:rsidR="0075347F" w:rsidRPr="00A2540E" w:rsidRDefault="0075347F" w:rsidP="00DF17EA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5347F" w:rsidRPr="00A2540E" w:rsidRDefault="0075347F" w:rsidP="00DF17EA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5347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KA-2/0</w:t>
            </w:r>
            <w:r w:rsidR="007E4E7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46</w:t>
            </w:r>
            <w:r w:rsidRPr="0075347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/2024</w:t>
            </w:r>
          </w:p>
        </w:tc>
      </w:tr>
    </w:tbl>
    <w:p w:rsidR="00DF17EA" w:rsidRDefault="0075347F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DC652A" w:rsidRPr="00053927" w:rsidRDefault="00DC652A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F17E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F17E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F17E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F17E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Default="00D520D3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F17EA" w:rsidRDefault="00DF17EA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F17EA" w:rsidRPr="008B745A" w:rsidRDefault="00DF17EA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DF17EA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Default="00D520D3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F17EA" w:rsidRDefault="00DF17EA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F17EA" w:rsidRPr="008B745A" w:rsidRDefault="00DF17EA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5347F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4946" w:rsidRDefault="00674946" w:rsidP="00025386">
      <w:pPr>
        <w:spacing w:after="0" w:line="240" w:lineRule="auto"/>
      </w:pPr>
      <w:r>
        <w:separator/>
      </w:r>
    </w:p>
  </w:endnote>
  <w:endnote w:type="continuationSeparator" w:id="0">
    <w:p w:rsidR="00674946" w:rsidRDefault="0067494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347F" w:rsidRDefault="0075347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837CAD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73C9A73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347F" w:rsidRDefault="007534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4946" w:rsidRDefault="00674946" w:rsidP="00025386">
      <w:pPr>
        <w:spacing w:after="0" w:line="240" w:lineRule="auto"/>
      </w:pPr>
      <w:r>
        <w:separator/>
      </w:r>
    </w:p>
  </w:footnote>
  <w:footnote w:type="continuationSeparator" w:id="0">
    <w:p w:rsidR="00674946" w:rsidRDefault="0067494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347F" w:rsidRDefault="007534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347F" w:rsidRDefault="007534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347F" w:rsidRDefault="007534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463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33463"/>
    <w:rsid w:val="0055145C"/>
    <w:rsid w:val="005624D8"/>
    <w:rsid w:val="00620476"/>
    <w:rsid w:val="00657A47"/>
    <w:rsid w:val="00674946"/>
    <w:rsid w:val="0071340C"/>
    <w:rsid w:val="00745A44"/>
    <w:rsid w:val="0075347F"/>
    <w:rsid w:val="007666D6"/>
    <w:rsid w:val="007D6755"/>
    <w:rsid w:val="007E4E73"/>
    <w:rsid w:val="007F49C7"/>
    <w:rsid w:val="00824D73"/>
    <w:rsid w:val="00830970"/>
    <w:rsid w:val="00837CAD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DF17EA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2C23299"/>
  <w15:chartTrackingRefBased/>
  <w15:docId w15:val="{6592F8BB-7B83-43E4-82DB-EF1E12888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295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Sylwia Banach</cp:lastModifiedBy>
  <cp:revision>3</cp:revision>
  <dcterms:created xsi:type="dcterms:W3CDTF">2024-05-22T08:32:00Z</dcterms:created>
  <dcterms:modified xsi:type="dcterms:W3CDTF">2024-05-22T09:14:00Z</dcterms:modified>
</cp:coreProperties>
</file>