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728BA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728BA">
        <w:rPr>
          <w:bCs/>
          <w:sz w:val="24"/>
          <w:szCs w:val="24"/>
        </w:rPr>
        <w:t>Znak sprawy:</w:t>
      </w:r>
      <w:r w:rsidRPr="007728BA">
        <w:rPr>
          <w:b/>
          <w:bCs/>
          <w:sz w:val="24"/>
          <w:szCs w:val="24"/>
        </w:rPr>
        <w:t xml:space="preserve"> </w:t>
      </w:r>
      <w:r w:rsidR="00AC76F5" w:rsidRPr="00AC76F5">
        <w:rPr>
          <w:b/>
          <w:bCs/>
          <w:sz w:val="24"/>
          <w:szCs w:val="24"/>
        </w:rPr>
        <w:t>KA-2/0</w:t>
      </w:r>
      <w:r w:rsidR="00432381">
        <w:rPr>
          <w:b/>
          <w:bCs/>
          <w:sz w:val="24"/>
          <w:szCs w:val="24"/>
        </w:rPr>
        <w:t>46</w:t>
      </w:r>
      <w:r w:rsidR="00AC76F5" w:rsidRPr="00AC76F5">
        <w:rPr>
          <w:b/>
          <w:bCs/>
          <w:sz w:val="24"/>
          <w:szCs w:val="24"/>
        </w:rPr>
        <w:t>/2024</w:t>
      </w:r>
    </w:p>
    <w:p w:rsidR="00B639E0" w:rsidRPr="007728BA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7728BA" w:rsidRDefault="00B639E0" w:rsidP="00B639E0">
      <w:pPr>
        <w:pStyle w:val="Nagwek4"/>
        <w:rPr>
          <w:b/>
          <w:bCs/>
          <w:i w:val="0"/>
          <w:szCs w:val="24"/>
        </w:rPr>
      </w:pPr>
      <w:r w:rsidRPr="007728BA">
        <w:rPr>
          <w:bCs/>
          <w:i w:val="0"/>
          <w:szCs w:val="24"/>
        </w:rPr>
        <w:t>Załącznik nr</w:t>
      </w:r>
      <w:r w:rsidRPr="007728BA">
        <w:rPr>
          <w:b/>
          <w:bCs/>
          <w:i w:val="0"/>
          <w:szCs w:val="24"/>
        </w:rPr>
        <w:t xml:space="preserve"> </w:t>
      </w:r>
      <w:r w:rsidR="00D12FFD">
        <w:rPr>
          <w:b/>
          <w:bCs/>
          <w:i w:val="0"/>
          <w:szCs w:val="24"/>
        </w:rPr>
        <w:t xml:space="preserve">2 </w:t>
      </w:r>
      <w:r w:rsidRPr="007728BA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</w:p>
    <w:p w:rsidR="00902B46" w:rsidRPr="007728B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 xml:space="preserve">na który zamawiający </w:t>
      </w:r>
      <w:r w:rsidR="002B4016">
        <w:rPr>
          <w:rFonts w:ascii="Times New Roman" w:hAnsi="Times New Roman" w:cs="Times New Roman"/>
        </w:rPr>
        <w:t>może</w:t>
      </w:r>
      <w:r w:rsidR="00902B46" w:rsidRPr="007728BA">
        <w:rPr>
          <w:rFonts w:ascii="Times New Roman" w:hAnsi="Times New Roman" w:cs="Times New Roman"/>
        </w:rPr>
        <w:t xml:space="preserve"> przesyłać korespondencję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AC76F5" w:rsidRPr="00AC76F5">
        <w:rPr>
          <w:sz w:val="24"/>
          <w:szCs w:val="24"/>
        </w:rPr>
        <w:t>podstawowy</w:t>
      </w:r>
      <w:r w:rsidR="00D12FFD">
        <w:rPr>
          <w:sz w:val="24"/>
          <w:szCs w:val="24"/>
        </w:rPr>
        <w:t xml:space="preserve">m           </w:t>
      </w:r>
      <w:r w:rsidR="00AC76F5" w:rsidRPr="00AC76F5">
        <w:rPr>
          <w:sz w:val="24"/>
          <w:szCs w:val="24"/>
        </w:rPr>
        <w:t xml:space="preserve"> z możliwością negocjacji - art. 275 pkt. 2 ustawy </w:t>
      </w:r>
      <w:proofErr w:type="spellStart"/>
      <w:r w:rsidR="00AC76F5" w:rsidRPr="00AC76F5">
        <w:rPr>
          <w:sz w:val="24"/>
          <w:szCs w:val="24"/>
        </w:rPr>
        <w:t>Pzp</w:t>
      </w:r>
      <w:proofErr w:type="spellEnd"/>
      <w:r w:rsidR="00040674" w:rsidRPr="007728BA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„</w:t>
      </w:r>
      <w:r w:rsidR="00930F5C" w:rsidRPr="007728BA">
        <w:rPr>
          <w:b/>
          <w:sz w:val="24"/>
          <w:szCs w:val="24"/>
        </w:rPr>
        <w:t xml:space="preserve"> </w:t>
      </w:r>
      <w:r w:rsidR="00B765A8" w:rsidRPr="00B765A8">
        <w:rPr>
          <w:b/>
          <w:sz w:val="24"/>
          <w:szCs w:val="24"/>
        </w:rPr>
        <w:t>Roboty remontowe w budynku DS-3 (21-3) Politechniki Krakowskiej przy ul. Skarżyńskiego 5 w Krakowie</w:t>
      </w:r>
      <w:bookmarkStart w:id="0" w:name="_GoBack"/>
      <w:bookmarkEnd w:id="0"/>
      <w:r w:rsidR="00B04206" w:rsidRPr="007728BA">
        <w:rPr>
          <w:b/>
          <w:sz w:val="24"/>
          <w:szCs w:val="24"/>
        </w:rPr>
        <w:t>”</w:t>
      </w:r>
      <w:r w:rsidR="00930F5C" w:rsidRPr="007728BA">
        <w:rPr>
          <w:b/>
          <w:sz w:val="24"/>
          <w:szCs w:val="24"/>
        </w:rPr>
        <w:t xml:space="preserve">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D12FFD" w:rsidRPr="007728BA" w:rsidRDefault="00D12FFD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7"/>
        <w:gridCol w:w="2552"/>
        <w:gridCol w:w="1275"/>
        <w:gridCol w:w="3469"/>
      </w:tblGrid>
      <w:tr w:rsidR="00D12FFD" w:rsidRPr="007728BA" w:rsidTr="00671DC6">
        <w:trPr>
          <w:trHeight w:val="1064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Temat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12FFD" w:rsidRPr="007728BA" w:rsidTr="00BD1FD1">
        <w:trPr>
          <w:trHeight w:val="1836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163470015"/>
            <w:r w:rsidRPr="00D12FFD">
              <w:rPr>
                <w:rFonts w:ascii="Times New Roman" w:hAnsi="Times New Roman" w:cs="Times New Roman"/>
                <w:b/>
              </w:rPr>
              <w:t>Temat nr 1</w:t>
            </w:r>
            <w:r w:rsidRPr="00D12FF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 zł</w:t>
            </w: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D12FFD" w:rsidRPr="007728BA" w:rsidRDefault="00D12FFD" w:rsidP="00D12F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D12F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D12F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8 %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D12FFD" w:rsidRDefault="00D12FFD" w:rsidP="00D12FFD">
            <w:pPr>
              <w:rPr>
                <w:rFonts w:ascii="Times New Roman" w:hAnsi="Times New Roman" w:cs="Times New Roman"/>
              </w:rPr>
            </w:pP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……………………………………zł</w:t>
            </w:r>
          </w:p>
          <w:p w:rsidR="00D12FFD" w:rsidRPr="007728BA" w:rsidRDefault="00D12FFD" w:rsidP="00D12FFD">
            <w:pPr>
              <w:rPr>
                <w:rFonts w:ascii="Times New Roman" w:hAnsi="Times New Roman" w:cs="Times New Roman"/>
              </w:rPr>
            </w:pPr>
          </w:p>
        </w:tc>
      </w:tr>
      <w:bookmarkEnd w:id="1"/>
      <w:tr w:rsidR="00E27EA1" w:rsidRPr="007728BA" w:rsidTr="00BD1FD1">
        <w:trPr>
          <w:trHeight w:val="1836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:rsidR="00E27EA1" w:rsidRPr="00D12FFD" w:rsidRDefault="00E27EA1" w:rsidP="00E27EA1">
            <w:pPr>
              <w:rPr>
                <w:rFonts w:ascii="Times New Roman" w:hAnsi="Times New Roman" w:cs="Times New Roman"/>
                <w:b/>
              </w:rPr>
            </w:pPr>
            <w:r w:rsidRPr="00D12FFD">
              <w:rPr>
                <w:rFonts w:ascii="Times New Roman" w:hAnsi="Times New Roman" w:cs="Times New Roman"/>
                <w:b/>
              </w:rPr>
              <w:t xml:space="preserve">Temat nr 2 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 zł</w:t>
            </w: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:rsidR="00E27EA1" w:rsidRPr="007728BA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27EA1" w:rsidRPr="007728BA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27EA1" w:rsidRPr="007728BA" w:rsidRDefault="00E27EA1" w:rsidP="00E27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8 %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:rsidR="00E27EA1" w:rsidRDefault="00E27EA1" w:rsidP="00E27EA1">
            <w:pPr>
              <w:rPr>
                <w:rFonts w:ascii="Times New Roman" w:hAnsi="Times New Roman" w:cs="Times New Roman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……………………………………zł</w:t>
            </w:r>
          </w:p>
          <w:p w:rsidR="00E27EA1" w:rsidRPr="007728BA" w:rsidRDefault="00E27EA1" w:rsidP="00E27EA1">
            <w:pPr>
              <w:rPr>
                <w:rFonts w:ascii="Times New Roman" w:hAnsi="Times New Roman" w:cs="Times New Roman"/>
              </w:rPr>
            </w:pPr>
          </w:p>
        </w:tc>
      </w:tr>
      <w:tr w:rsidR="00C567F1" w:rsidRPr="007728BA" w:rsidTr="00BD1FD1">
        <w:trPr>
          <w:trHeight w:val="1836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C567F1" w:rsidRPr="00D12FFD" w:rsidRDefault="00C567F1" w:rsidP="00C567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Temat nr 3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 zł</w:t>
            </w: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C567F1" w:rsidRPr="007728BA" w:rsidRDefault="00C567F1" w:rsidP="00C567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567F1" w:rsidRPr="007728BA" w:rsidRDefault="00C567F1" w:rsidP="00C567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567F1" w:rsidRPr="007728BA" w:rsidRDefault="00C567F1" w:rsidP="00C567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8 %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C567F1" w:rsidRDefault="00C567F1" w:rsidP="00C567F1">
            <w:pPr>
              <w:rPr>
                <w:rFonts w:ascii="Times New Roman" w:hAnsi="Times New Roman" w:cs="Times New Roman"/>
              </w:rPr>
            </w:pP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……………………………………zł</w:t>
            </w:r>
          </w:p>
          <w:p w:rsidR="00C567F1" w:rsidRPr="007728BA" w:rsidRDefault="00C567F1" w:rsidP="00C567F1">
            <w:pPr>
              <w:rPr>
                <w:rFonts w:ascii="Times New Roman" w:hAnsi="Times New Roman" w:cs="Times New Roman"/>
              </w:rPr>
            </w:pPr>
          </w:p>
        </w:tc>
      </w:tr>
      <w:tr w:rsidR="00C567F1" w:rsidRPr="007728BA" w:rsidTr="00BD1FD1">
        <w:trPr>
          <w:trHeight w:val="1836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C567F1" w:rsidRPr="00D12FFD" w:rsidRDefault="00C567F1" w:rsidP="00C567F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Temat nr 4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 zł</w:t>
            </w: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C567F1" w:rsidRPr="007728BA" w:rsidRDefault="00C567F1" w:rsidP="00C567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567F1" w:rsidRPr="007728BA" w:rsidRDefault="00C567F1" w:rsidP="00C567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567F1" w:rsidRPr="007728BA" w:rsidRDefault="00C567F1" w:rsidP="00C567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8 %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C567F1" w:rsidRDefault="00C567F1" w:rsidP="00C567F1">
            <w:pPr>
              <w:rPr>
                <w:rFonts w:ascii="Times New Roman" w:hAnsi="Times New Roman" w:cs="Times New Roman"/>
              </w:rPr>
            </w:pP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……………………………………zł</w:t>
            </w:r>
          </w:p>
          <w:p w:rsidR="00C567F1" w:rsidRPr="007728BA" w:rsidRDefault="00C567F1" w:rsidP="00C567F1">
            <w:pPr>
              <w:rPr>
                <w:rFonts w:ascii="Times New Roman" w:hAnsi="Times New Roman" w:cs="Times New Roman"/>
              </w:rPr>
            </w:pPr>
          </w:p>
        </w:tc>
      </w:tr>
      <w:tr w:rsidR="00C567F1" w:rsidRPr="007728BA" w:rsidTr="004C1991">
        <w:trPr>
          <w:trHeight w:val="985"/>
        </w:trPr>
        <w:tc>
          <w:tcPr>
            <w:tcW w:w="30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C567F1" w:rsidRDefault="00C567F1" w:rsidP="00C567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C4666" w:rsidRDefault="00C567F1" w:rsidP="00C567F1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3C4666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                                                                      </w:t>
            </w:r>
            <w:r w:rsidR="003C4666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 </w:t>
            </w:r>
          </w:p>
          <w:p w:rsidR="00C567F1" w:rsidRPr="003C4666" w:rsidRDefault="003C4666" w:rsidP="00634C5D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                              </w:t>
            </w:r>
            <w:r w:rsidR="00C567F1" w:rsidRPr="003C4666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RAZEM </w:t>
            </w:r>
          </w:p>
          <w:p w:rsidR="003C4666" w:rsidRDefault="00C567F1" w:rsidP="00634C5D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3C4666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                                                                       </w:t>
            </w:r>
            <w:r w:rsidR="003C4666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</w:t>
            </w:r>
          </w:p>
          <w:p w:rsidR="00C567F1" w:rsidRPr="007728BA" w:rsidRDefault="003C4666" w:rsidP="00634C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                                </w:t>
            </w:r>
            <w:r w:rsidR="00C567F1" w:rsidRPr="003C4666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(cena oferty)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C567F1" w:rsidRDefault="00C567F1" w:rsidP="00C567F1">
            <w:pPr>
              <w:rPr>
                <w:rFonts w:ascii="Times New Roman" w:hAnsi="Times New Roman" w:cs="Times New Roman"/>
              </w:rPr>
            </w:pPr>
          </w:p>
          <w:p w:rsidR="00C567F1" w:rsidRPr="00D12FFD" w:rsidRDefault="00C567F1" w:rsidP="00C56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……………………………………zł</w:t>
            </w:r>
          </w:p>
          <w:p w:rsidR="00C567F1" w:rsidRDefault="00C567F1" w:rsidP="00C567F1">
            <w:pPr>
              <w:rPr>
                <w:rFonts w:ascii="Times New Roman" w:hAnsi="Times New Roman" w:cs="Times New Roman"/>
              </w:rPr>
            </w:pPr>
          </w:p>
        </w:tc>
      </w:tr>
    </w:tbl>
    <w:p w:rsidR="00E27EA1" w:rsidRDefault="00E27EA1" w:rsidP="00D31A71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Times New Roman" w:hAnsi="Times New Roman"/>
          <w:sz w:val="18"/>
          <w:szCs w:val="18"/>
        </w:rPr>
      </w:pPr>
    </w:p>
    <w:p w:rsidR="00E27EA1" w:rsidRPr="00E27EA1" w:rsidRDefault="00E27EA1" w:rsidP="00E27EA1">
      <w:pPr>
        <w:jc w:val="center"/>
        <w:rPr>
          <w:rFonts w:ascii="Times New Roman" w:hAnsi="Times New Roman" w:cs="Times New Roman"/>
          <w:b/>
        </w:rPr>
      </w:pPr>
      <w:r w:rsidRPr="00BE40FE">
        <w:rPr>
          <w:rFonts w:ascii="Times New Roman" w:hAnsi="Times New Roman" w:cs="Times New Roman"/>
          <w:b/>
        </w:rPr>
        <w:t>Dane do obliczenia punktacji w kryterium :</w:t>
      </w:r>
    </w:p>
    <w:p w:rsidR="00E27EA1" w:rsidRPr="00E27EA1" w:rsidRDefault="00E27EA1" w:rsidP="00E27EA1">
      <w:pPr>
        <w:jc w:val="center"/>
        <w:rPr>
          <w:rFonts w:ascii="Times New Roman" w:hAnsi="Times New Roman" w:cs="Times New Roman"/>
          <w:b/>
        </w:rPr>
      </w:pPr>
    </w:p>
    <w:p w:rsidR="00792229" w:rsidRDefault="00E27EA1" w:rsidP="00E27EA1">
      <w:pPr>
        <w:jc w:val="center"/>
        <w:rPr>
          <w:rFonts w:ascii="Times New Roman" w:hAnsi="Times New Roman" w:cs="Times New Roman"/>
          <w:b/>
        </w:rPr>
      </w:pPr>
      <w:r w:rsidRPr="00E27EA1">
        <w:rPr>
          <w:rFonts w:ascii="Times New Roman" w:hAnsi="Times New Roman" w:cs="Times New Roman"/>
          <w:b/>
        </w:rPr>
        <w:t>Okres udzielonej rękojmi na roboty budowlane  wynosi</w:t>
      </w:r>
      <w:r w:rsidRPr="00E27EA1">
        <w:rPr>
          <w:rFonts w:ascii="Times New Roman" w:hAnsi="Times New Roman" w:cs="Times New Roman"/>
        </w:rPr>
        <w:t xml:space="preserve"> </w:t>
      </w:r>
      <w:r w:rsidRPr="00CF18DF">
        <w:rPr>
          <w:rFonts w:ascii="Times New Roman" w:hAnsi="Times New Roman" w:cs="Times New Roman"/>
          <w:b/>
          <w:color w:val="FF0000"/>
        </w:rPr>
        <w:t>…………... lat</w:t>
      </w:r>
    </w:p>
    <w:p w:rsidR="00E27EA1" w:rsidRPr="007728BA" w:rsidRDefault="00E27EA1" w:rsidP="00E27EA1">
      <w:pPr>
        <w:rPr>
          <w:rFonts w:ascii="Times New Roman" w:hAnsi="Times New Roman" w:cs="Times New Roman"/>
        </w:rPr>
      </w:pPr>
    </w:p>
    <w:p w:rsidR="00F53FFB" w:rsidRPr="00417599" w:rsidRDefault="00F53FFB" w:rsidP="00F53FFB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F53FFB" w:rsidRPr="007E6965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E27EA1" w:rsidRPr="00E27EA1" w:rsidRDefault="00E27EA1" w:rsidP="00E27EA1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 w:rsidRPr="00E27E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Udzielamy Zamawiającemu gwarancji na warunkach i na okres: </w:t>
      </w:r>
      <w:r w:rsidRPr="00E27EA1">
        <w:rPr>
          <w:rFonts w:ascii="Times New Roman" w:hAnsi="Times New Roman" w:cs="Times New Roman"/>
          <w:b/>
          <w:color w:val="000000"/>
          <w:sz w:val="23"/>
          <w:szCs w:val="23"/>
          <w:lang w:eastAsia="ar-SA"/>
        </w:rPr>
        <w:t>zgodnie z SWZ.</w:t>
      </w:r>
    </w:p>
    <w:p w:rsidR="000A0908" w:rsidRPr="000A0908" w:rsidRDefault="000A0908" w:rsidP="000A0908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Oświadczam, że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posiada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polisę lub inny dokument ubezpieczenia potwierdzający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ubezpiecz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enie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od odpowiedzialności cywilnej w zakresie prowadzonej działalności gospodarczej i oka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żę go na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żądanie Zamawiającego.</w:t>
      </w:r>
    </w:p>
    <w:p w:rsidR="00F53FFB" w:rsidRPr="00417599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F53FFB" w:rsidRPr="00417599" w:rsidRDefault="00F53FFB" w:rsidP="00F53FFB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0A0908" w:rsidRDefault="000A0908" w:rsidP="000A0908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.* *</w:t>
      </w:r>
    </w:p>
    <w:p w:rsidR="000A0908" w:rsidRPr="000A0908" w:rsidRDefault="000A0908" w:rsidP="000A0908">
      <w:pPr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A0908" w:rsidRPr="000A0908" w:rsidRDefault="000A0908" w:rsidP="000A0908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A0908" w:rsidRDefault="000A0908" w:rsidP="000A0908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0A0908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A0908" w:rsidRPr="000A0908" w:rsidRDefault="000A0908" w:rsidP="000A0908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</w:p>
    <w:p w:rsidR="00E27EA1" w:rsidRDefault="00E27EA1" w:rsidP="00E27EA1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E27EA1">
        <w:rPr>
          <w:rFonts w:ascii="Times New Roman" w:hAnsi="Times New Roman" w:cs="Times New Roman"/>
          <w:lang w:eastAsia="zh-CN"/>
        </w:rPr>
        <w:t xml:space="preserve">Oświadczamy, że jesteśmy mikro / małym / średnim / dużym przedsiębiorstwem </w:t>
      </w:r>
    </w:p>
    <w:p w:rsidR="000A0908" w:rsidRPr="000A0908" w:rsidRDefault="000A0908" w:rsidP="000A0908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i/>
          <w:lang w:eastAsia="zh-CN"/>
        </w:rPr>
      </w:pPr>
      <w:r w:rsidRPr="000A0908">
        <w:rPr>
          <w:rFonts w:ascii="Times New Roman" w:hAnsi="Times New Roman" w:cs="Times New Roman"/>
          <w:i/>
          <w:lang w:eastAsia="zh-CN"/>
        </w:rPr>
        <w:t xml:space="preserve">                                          (podkreślić właściwe)</w:t>
      </w:r>
    </w:p>
    <w:p w:rsidR="000A0908" w:rsidRPr="00074CE0" w:rsidRDefault="000A0908" w:rsidP="000A0908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0A0908" w:rsidRPr="00E27EA1" w:rsidRDefault="000A0908" w:rsidP="000A0908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lang w:eastAsia="zh-CN"/>
        </w:rPr>
      </w:pPr>
    </w:p>
    <w:p w:rsidR="00F53FFB" w:rsidRPr="00417599" w:rsidRDefault="00F53FFB" w:rsidP="00F53FFB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0A0908" w:rsidRPr="007E140C" w:rsidRDefault="000A0908" w:rsidP="007E140C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0A0908">
        <w:rPr>
          <w:rFonts w:ascii="Times New Roman" w:hAnsi="Times New Roman" w:cs="Times New Roman"/>
          <w:sz w:val="22"/>
          <w:szCs w:val="22"/>
        </w:rPr>
        <w:lastRenderedPageBreak/>
        <w:t>Oświadczam/y, że warunki udziału w postępowaniu określone w pkt. 8 SWZ spełniamy              osobiście / powołujemy się na zasoby podmiotu trzeciego ..…………………………………………………………… (podać nazwę i siedzibę) w następującym zakresie: ………………………………………………………………</w:t>
      </w:r>
    </w:p>
    <w:p w:rsidR="009268D8" w:rsidRPr="007728BA" w:rsidRDefault="009268D8" w:rsidP="009268D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7728B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</w:t>
      </w:r>
      <w:r w:rsidR="007E140C">
        <w:rPr>
          <w:rFonts w:ascii="Times New Roman" w:hAnsi="Times New Roman" w:cs="Times New Roman"/>
          <w:sz w:val="22"/>
          <w:szCs w:val="22"/>
        </w:rPr>
        <w:t xml:space="preserve"> </w:t>
      </w:r>
      <w:r w:rsidRPr="007728BA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87135" w:rsidRPr="007728BA" w:rsidRDefault="00687135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7E140C" w:rsidRPr="007E140C" w:rsidRDefault="007E140C" w:rsidP="007E140C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Wykaz osób uprawnionych do podpisywania dokumentów  i podejmowania zobowiązań w imieniu Wykonawcy:</w:t>
      </w:r>
    </w:p>
    <w:p w:rsid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Imię i nazwisko ..................................................................................................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</w:p>
    <w:p w:rsidR="007E140C" w:rsidRDefault="007E140C" w:rsidP="007E140C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Upoważnienie dla powyżej wskazanych osób wynika z następującego (</w:t>
      </w:r>
      <w:proofErr w:type="spellStart"/>
      <w:r w:rsidRPr="007E140C">
        <w:rPr>
          <w:rFonts w:ascii="Times New Roman" w:hAnsi="Times New Roman" w:cs="Times New Roman"/>
        </w:rPr>
        <w:t>ych</w:t>
      </w:r>
      <w:proofErr w:type="spellEnd"/>
      <w:r w:rsidRPr="007E140C">
        <w:rPr>
          <w:rFonts w:ascii="Times New Roman" w:hAnsi="Times New Roman" w:cs="Times New Roman"/>
        </w:rPr>
        <w:t>) dokumentu(ów) …………………………………………………...........................…… które dołączamy do oferty.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</w:p>
    <w:p w:rsidR="007E140C" w:rsidRPr="007E140C" w:rsidRDefault="007E140C" w:rsidP="007E140C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Załącznikami do niniejszej oferty są: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……………………………………………..……………………………………………</w:t>
      </w:r>
    </w:p>
    <w:p w:rsid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</w:p>
    <w:p w:rsidR="00B04206" w:rsidRPr="007728BA" w:rsidRDefault="00B04206" w:rsidP="007E140C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7728BA" w:rsidRDefault="00B04206" w:rsidP="007E140C">
      <w:pPr>
        <w:rPr>
          <w:rFonts w:ascii="Times New Roman" w:hAnsi="Times New Roman" w:cs="Times New Roman"/>
        </w:rPr>
      </w:pPr>
    </w:p>
    <w:p w:rsidR="00B04206" w:rsidRPr="007728BA" w:rsidRDefault="00B04206" w:rsidP="007E140C">
      <w:pPr>
        <w:rPr>
          <w:rFonts w:ascii="Times New Roman" w:hAnsi="Times New Roman" w:cs="Times New Roman"/>
        </w:rPr>
      </w:pPr>
    </w:p>
    <w:p w:rsidR="00B04206" w:rsidRPr="007728BA" w:rsidRDefault="00B04206" w:rsidP="007E140C">
      <w:pPr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7728BA" w:rsidRDefault="00B04206" w:rsidP="007E140C">
      <w:pPr>
        <w:ind w:left="2124" w:firstLine="708"/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7728BA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7E140C" w:rsidRDefault="007E140C" w:rsidP="007E140C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7E140C" w:rsidRPr="00074CE0" w:rsidRDefault="007E140C" w:rsidP="007E140C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7E140C" w:rsidRPr="00074CE0" w:rsidRDefault="007E140C" w:rsidP="007E140C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B04206" w:rsidRPr="007728BA" w:rsidRDefault="00B04206">
      <w:pPr>
        <w:rPr>
          <w:rFonts w:ascii="Times New Roman" w:hAnsi="Times New Roman" w:cs="Times New Roman"/>
        </w:rPr>
      </w:pPr>
    </w:p>
    <w:sectPr w:rsidR="00B04206" w:rsidRPr="007728BA" w:rsidSect="00E27E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FDC" w:rsidRDefault="00145FDC">
      <w:r>
        <w:separator/>
      </w:r>
    </w:p>
  </w:endnote>
  <w:endnote w:type="continuationSeparator" w:id="0">
    <w:p w:rsidR="00145FDC" w:rsidRDefault="00145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FDC" w:rsidRDefault="00145FDC">
      <w:r>
        <w:separator/>
      </w:r>
    </w:p>
  </w:footnote>
  <w:footnote w:type="continuationSeparator" w:id="0">
    <w:p w:rsidR="00145FDC" w:rsidRDefault="00145FDC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42"/>
    <w:rsid w:val="0002404E"/>
    <w:rsid w:val="0003050D"/>
    <w:rsid w:val="00040674"/>
    <w:rsid w:val="000A0908"/>
    <w:rsid w:val="000D401E"/>
    <w:rsid w:val="000F42F4"/>
    <w:rsid w:val="000F7132"/>
    <w:rsid w:val="00124B57"/>
    <w:rsid w:val="00142716"/>
    <w:rsid w:val="00145FDC"/>
    <w:rsid w:val="0019679F"/>
    <w:rsid w:val="001A30F2"/>
    <w:rsid w:val="001A7714"/>
    <w:rsid w:val="001C18B2"/>
    <w:rsid w:val="001C6B7C"/>
    <w:rsid w:val="0020004E"/>
    <w:rsid w:val="00257D3C"/>
    <w:rsid w:val="002855DD"/>
    <w:rsid w:val="002B4016"/>
    <w:rsid w:val="002C5543"/>
    <w:rsid w:val="002D4A6C"/>
    <w:rsid w:val="002D6B17"/>
    <w:rsid w:val="0033695E"/>
    <w:rsid w:val="0035159A"/>
    <w:rsid w:val="00363F21"/>
    <w:rsid w:val="00382993"/>
    <w:rsid w:val="00394D2A"/>
    <w:rsid w:val="003A2773"/>
    <w:rsid w:val="003B310D"/>
    <w:rsid w:val="003C4666"/>
    <w:rsid w:val="003C5A1A"/>
    <w:rsid w:val="003D05D2"/>
    <w:rsid w:val="00417B4B"/>
    <w:rsid w:val="00432381"/>
    <w:rsid w:val="004C1991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6063C6"/>
    <w:rsid w:val="006249FA"/>
    <w:rsid w:val="00634C5D"/>
    <w:rsid w:val="00641579"/>
    <w:rsid w:val="00647A8A"/>
    <w:rsid w:val="00671DC6"/>
    <w:rsid w:val="00680C05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E140C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778A8"/>
    <w:rsid w:val="009A3137"/>
    <w:rsid w:val="009B5029"/>
    <w:rsid w:val="009C2BDB"/>
    <w:rsid w:val="009D5C1C"/>
    <w:rsid w:val="00A23458"/>
    <w:rsid w:val="00A51F42"/>
    <w:rsid w:val="00AC76F5"/>
    <w:rsid w:val="00AD5E04"/>
    <w:rsid w:val="00AE61AA"/>
    <w:rsid w:val="00B04206"/>
    <w:rsid w:val="00B11E95"/>
    <w:rsid w:val="00B12D3B"/>
    <w:rsid w:val="00B639E0"/>
    <w:rsid w:val="00B765A8"/>
    <w:rsid w:val="00B9752F"/>
    <w:rsid w:val="00BC1E84"/>
    <w:rsid w:val="00BD1FD1"/>
    <w:rsid w:val="00BE2535"/>
    <w:rsid w:val="00BE40FE"/>
    <w:rsid w:val="00BE6C62"/>
    <w:rsid w:val="00BE751B"/>
    <w:rsid w:val="00C166E0"/>
    <w:rsid w:val="00C567F1"/>
    <w:rsid w:val="00C70E06"/>
    <w:rsid w:val="00CA56B7"/>
    <w:rsid w:val="00CA6A4D"/>
    <w:rsid w:val="00CB7259"/>
    <w:rsid w:val="00CB7BDD"/>
    <w:rsid w:val="00CD6B90"/>
    <w:rsid w:val="00CF18DF"/>
    <w:rsid w:val="00D12FFD"/>
    <w:rsid w:val="00D24480"/>
    <w:rsid w:val="00D31A71"/>
    <w:rsid w:val="00D32490"/>
    <w:rsid w:val="00DC034D"/>
    <w:rsid w:val="00DF26B7"/>
    <w:rsid w:val="00E26FD6"/>
    <w:rsid w:val="00E27EA1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C45591"/>
  <w15:chartTrackingRefBased/>
  <w15:docId w15:val="{19879C08-73FB-477B-996B-B772A60F8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EB1A7-7023-47D7-89B3-B2BA7CB01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705</Words>
  <Characters>5751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18</cp:revision>
  <cp:lastPrinted>2024-04-23T08:10:00Z</cp:lastPrinted>
  <dcterms:created xsi:type="dcterms:W3CDTF">2024-05-22T08:32:00Z</dcterms:created>
  <dcterms:modified xsi:type="dcterms:W3CDTF">2024-05-22T09:22:00Z</dcterms:modified>
</cp:coreProperties>
</file>