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71E193" w14:textId="71126C6D" w:rsidR="00D64136" w:rsidRPr="001848C0" w:rsidRDefault="002B0398" w:rsidP="001848C0">
      <w:pPr>
        <w:spacing w:after="600"/>
        <w:jc w:val="right"/>
      </w:pPr>
      <w:bookmarkStart w:id="0" w:name="_Hlk53520193"/>
      <w:r w:rsidRPr="001848C0">
        <w:t>Poznań</w:t>
      </w:r>
      <w:r w:rsidR="00D64136" w:rsidRPr="001848C0">
        <w:t xml:space="preserve"> dnia: </w:t>
      </w:r>
      <w:r w:rsidRPr="001848C0">
        <w:t>2024-05-</w:t>
      </w:r>
      <w:r w:rsidR="00CA51B6">
        <w:t>29</w:t>
      </w:r>
    </w:p>
    <w:p w14:paraId="38E7C6A1" w14:textId="77777777" w:rsidR="002B0398" w:rsidRPr="001848C0" w:rsidRDefault="002B0398" w:rsidP="001848C0">
      <w:pPr>
        <w:ind w:right="3969"/>
        <w:rPr>
          <w:b/>
          <w:bCs/>
        </w:rPr>
      </w:pPr>
      <w:r w:rsidRPr="001848C0">
        <w:rPr>
          <w:b/>
          <w:bCs/>
        </w:rPr>
        <w:t>Szpital Wojewódzki w Poznaniu</w:t>
      </w:r>
    </w:p>
    <w:p w14:paraId="2EBBDCA4" w14:textId="77777777" w:rsidR="00D64136" w:rsidRPr="001848C0" w:rsidRDefault="002B0398" w:rsidP="001848C0">
      <w:pPr>
        <w:ind w:right="3969"/>
        <w:rPr>
          <w:b/>
          <w:bCs/>
        </w:rPr>
      </w:pPr>
      <w:r w:rsidRPr="001848C0">
        <w:rPr>
          <w:b/>
          <w:bCs/>
        </w:rPr>
        <w:t>Dział Zamówień Publicznych</w:t>
      </w:r>
    </w:p>
    <w:p w14:paraId="780C445C" w14:textId="77777777" w:rsidR="00D64136" w:rsidRPr="001848C0" w:rsidRDefault="002B0398" w:rsidP="001848C0">
      <w:pPr>
        <w:ind w:right="3969"/>
      </w:pPr>
      <w:r w:rsidRPr="001848C0">
        <w:t>Juraszów</w:t>
      </w:r>
      <w:r w:rsidR="00D64136" w:rsidRPr="001848C0">
        <w:t xml:space="preserve"> </w:t>
      </w:r>
      <w:r w:rsidRPr="001848C0">
        <w:t>7/19</w:t>
      </w:r>
    </w:p>
    <w:p w14:paraId="09A773E3" w14:textId="77777777" w:rsidR="00D64136" w:rsidRPr="001848C0" w:rsidRDefault="002B0398" w:rsidP="001848C0">
      <w:pPr>
        <w:ind w:right="3969"/>
      </w:pPr>
      <w:r w:rsidRPr="001848C0">
        <w:t>60-479</w:t>
      </w:r>
      <w:r w:rsidR="00D64136" w:rsidRPr="001848C0">
        <w:t xml:space="preserve"> </w:t>
      </w:r>
      <w:r w:rsidRPr="001848C0">
        <w:t>Poznań</w:t>
      </w:r>
    </w:p>
    <w:p w14:paraId="2CFD5F42" w14:textId="77777777" w:rsidR="009F463B" w:rsidRPr="001848C0" w:rsidRDefault="009F463B" w:rsidP="001848C0">
      <w:pPr>
        <w:tabs>
          <w:tab w:val="right" w:pos="9072"/>
        </w:tabs>
        <w:ind w:left="5670"/>
        <w:jc w:val="both"/>
        <w:rPr>
          <w:b/>
        </w:rPr>
      </w:pPr>
      <w:r w:rsidRPr="001848C0">
        <w:rPr>
          <w:b/>
        </w:rPr>
        <w:t>WYKONAWCY</w:t>
      </w:r>
    </w:p>
    <w:p w14:paraId="0F3C30A2" w14:textId="77777777" w:rsidR="00D64136" w:rsidRPr="001848C0" w:rsidRDefault="009F463B" w:rsidP="001848C0">
      <w:pPr>
        <w:tabs>
          <w:tab w:val="right" w:pos="9072"/>
        </w:tabs>
        <w:spacing w:after="600"/>
        <w:ind w:left="5670"/>
        <w:jc w:val="both"/>
        <w:rPr>
          <w:b/>
        </w:rPr>
      </w:pPr>
      <w:r w:rsidRPr="001848C0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805"/>
      </w:tblGrid>
      <w:tr w:rsidR="00D64136" w:rsidRPr="001848C0" w14:paraId="24DD1BE3" w14:textId="77777777" w:rsidTr="005E0D0A">
        <w:tc>
          <w:tcPr>
            <w:tcW w:w="10065" w:type="dxa"/>
            <w:shd w:val="clear" w:color="auto" w:fill="F2F2F2"/>
            <w:hideMark/>
          </w:tcPr>
          <w:p w14:paraId="13227F89" w14:textId="77777777" w:rsidR="00D64136" w:rsidRPr="001848C0" w:rsidRDefault="00D64136" w:rsidP="001848C0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 w:rsidRPr="001848C0">
              <w:rPr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D836597" w14:textId="77777777" w:rsidR="00D64136" w:rsidRPr="001848C0" w:rsidRDefault="00D64136" w:rsidP="001848C0">
            <w:pPr>
              <w:keepNext/>
              <w:jc w:val="center"/>
              <w:outlineLvl w:val="0"/>
              <w:rPr>
                <w:b/>
                <w:spacing w:val="50"/>
                <w:kern w:val="28"/>
                <w:sz w:val="32"/>
                <w:szCs w:val="32"/>
              </w:rPr>
            </w:pPr>
            <w:r w:rsidRPr="001848C0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5183989F" w14:textId="77777777" w:rsidR="00D64136" w:rsidRPr="001848C0" w:rsidRDefault="00D64136" w:rsidP="001848C0">
      <w:pPr>
        <w:keepNext/>
        <w:spacing w:after="240"/>
        <w:outlineLvl w:val="0"/>
        <w:rPr>
          <w:b/>
        </w:rPr>
      </w:pPr>
    </w:p>
    <w:p w14:paraId="4082FEB4" w14:textId="77777777" w:rsidR="00D64136" w:rsidRPr="001848C0" w:rsidRDefault="00D64136" w:rsidP="001848C0">
      <w:pPr>
        <w:spacing w:after="120"/>
        <w:jc w:val="both"/>
        <w:rPr>
          <w:rFonts w:eastAsia="Calibri"/>
          <w:lang w:eastAsia="en-US"/>
        </w:rPr>
      </w:pPr>
      <w:r w:rsidRPr="001848C0">
        <w:rPr>
          <w:rFonts w:eastAsia="Calibri"/>
          <w:lang w:eastAsia="en-US"/>
        </w:rPr>
        <w:t xml:space="preserve">Dotyczy </w:t>
      </w:r>
      <w:r w:rsidRPr="001848C0">
        <w:t>postępowania o udzielenie zamówienia publicznego</w:t>
      </w:r>
      <w:r w:rsidRPr="001848C0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4136" w:rsidRPr="001848C0" w14:paraId="22E6FB89" w14:textId="77777777" w:rsidTr="005E0D0A">
        <w:tc>
          <w:tcPr>
            <w:tcW w:w="2269" w:type="dxa"/>
            <w:shd w:val="clear" w:color="auto" w:fill="auto"/>
          </w:tcPr>
          <w:p w14:paraId="7C720B4A" w14:textId="77777777" w:rsidR="00D64136" w:rsidRPr="001848C0" w:rsidRDefault="00D64136" w:rsidP="001848C0">
            <w:pPr>
              <w:tabs>
                <w:tab w:val="center" w:pos="4536"/>
                <w:tab w:val="right" w:pos="9072"/>
              </w:tabs>
              <w:ind w:left="-105"/>
              <w:jc w:val="both"/>
            </w:pPr>
            <w:r w:rsidRPr="001848C0"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3E281629" w14:textId="77777777" w:rsidR="00D64136" w:rsidRPr="001848C0" w:rsidRDefault="002B0398" w:rsidP="001848C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848C0">
              <w:rPr>
                <w:bCs/>
              </w:rPr>
              <w:t>Dostawa produktów leczniczych do Szpitala Wojewódzkiego w Poznaniu - część 4</w:t>
            </w:r>
          </w:p>
        </w:tc>
      </w:tr>
      <w:tr w:rsidR="002B0398" w:rsidRPr="001848C0" w14:paraId="64520807" w14:textId="77777777" w:rsidTr="0024303B">
        <w:tc>
          <w:tcPr>
            <w:tcW w:w="2269" w:type="dxa"/>
            <w:shd w:val="clear" w:color="auto" w:fill="auto"/>
          </w:tcPr>
          <w:p w14:paraId="124C8C0B" w14:textId="77777777" w:rsidR="002B0398" w:rsidRPr="001848C0" w:rsidRDefault="002B0398" w:rsidP="001848C0">
            <w:pPr>
              <w:tabs>
                <w:tab w:val="center" w:pos="4536"/>
                <w:tab w:val="right" w:pos="9072"/>
              </w:tabs>
              <w:ind w:left="-105" w:right="-115"/>
              <w:jc w:val="both"/>
            </w:pPr>
            <w:r w:rsidRPr="001848C0"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DA52A3C" w14:textId="77777777" w:rsidR="002B0398" w:rsidRPr="001848C0" w:rsidRDefault="002B0398" w:rsidP="001848C0">
            <w:pPr>
              <w:tabs>
                <w:tab w:val="center" w:pos="4536"/>
                <w:tab w:val="right" w:pos="9072"/>
              </w:tabs>
              <w:jc w:val="both"/>
              <w:rPr>
                <w:bCs/>
              </w:rPr>
            </w:pPr>
            <w:r w:rsidRPr="001848C0">
              <w:rPr>
                <w:bCs/>
              </w:rPr>
              <w:t>SZW/DZP/133/2023</w:t>
            </w:r>
          </w:p>
        </w:tc>
      </w:tr>
    </w:tbl>
    <w:p w14:paraId="3A0AD247" w14:textId="77777777" w:rsidR="00D64136" w:rsidRPr="001848C0" w:rsidRDefault="00D64136" w:rsidP="001848C0">
      <w:pPr>
        <w:tabs>
          <w:tab w:val="left" w:pos="708"/>
          <w:tab w:val="center" w:pos="4536"/>
          <w:tab w:val="right" w:pos="9072"/>
        </w:tabs>
      </w:pPr>
    </w:p>
    <w:p w14:paraId="4C31D08C" w14:textId="77777777" w:rsidR="002B0398" w:rsidRPr="001848C0" w:rsidRDefault="00D64136" w:rsidP="001848C0">
      <w:pPr>
        <w:pStyle w:val="Nagwek"/>
        <w:tabs>
          <w:tab w:val="left" w:pos="708"/>
        </w:tabs>
        <w:spacing w:after="120"/>
        <w:jc w:val="both"/>
        <w:rPr>
          <w:b/>
        </w:rPr>
      </w:pPr>
      <w:r w:rsidRPr="001848C0">
        <w:t xml:space="preserve">Zamawiający, </w:t>
      </w:r>
      <w:r w:rsidR="002B0398" w:rsidRPr="001848C0">
        <w:rPr>
          <w:b/>
        </w:rPr>
        <w:t>Szpital Wojewódzki w Poznaniu</w:t>
      </w:r>
    </w:p>
    <w:p w14:paraId="2E1A7423" w14:textId="77777777" w:rsidR="00D64136" w:rsidRPr="001848C0" w:rsidRDefault="002B0398" w:rsidP="001848C0">
      <w:pPr>
        <w:pStyle w:val="Nagwek"/>
        <w:tabs>
          <w:tab w:val="left" w:pos="708"/>
        </w:tabs>
        <w:spacing w:after="120"/>
        <w:jc w:val="both"/>
        <w:rPr>
          <w:bCs/>
        </w:rPr>
      </w:pPr>
      <w:r w:rsidRPr="001848C0">
        <w:rPr>
          <w:b/>
        </w:rPr>
        <w:t>Dział Zamówień Publicznych</w:t>
      </w:r>
      <w:r w:rsidR="00D64136" w:rsidRPr="001848C0">
        <w:t xml:space="preserve">, działając na podstawie art. 253 ust. 1 ustawy z dnia 11 września 2019r. Prawo zamówień publicznych </w:t>
      </w:r>
      <w:r w:rsidRPr="001848C0">
        <w:t>(</w:t>
      </w:r>
      <w:proofErr w:type="spellStart"/>
      <w:r w:rsidRPr="001848C0">
        <w:t>t.j</w:t>
      </w:r>
      <w:proofErr w:type="spellEnd"/>
      <w:r w:rsidRPr="001848C0">
        <w:t>. Dz. U. z 2023r. poz. 1605)</w:t>
      </w:r>
      <w:r w:rsidR="00D64136" w:rsidRPr="001848C0">
        <w:t xml:space="preserve">, zwanej dalej „ustawą </w:t>
      </w:r>
      <w:proofErr w:type="spellStart"/>
      <w:r w:rsidR="00D64136" w:rsidRPr="001848C0">
        <w:t>Pzp</w:t>
      </w:r>
      <w:proofErr w:type="spellEnd"/>
      <w:r w:rsidR="00D64136" w:rsidRPr="001848C0">
        <w:t>”, informuje, że w toczącym się postępowaniu o udzielenie zamówienia publicznego, jako najkorzystniejsza wybrana została oferta złożona przez wykonawcę: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2B0398" w:rsidRPr="001848C0" w14:paraId="1DA62086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61E0F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1</w:t>
            </w:r>
            <w:r w:rsidRPr="001848C0">
              <w:t>: Pakiet nr 1</w:t>
            </w:r>
          </w:p>
          <w:p w14:paraId="621BF9E4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Neuca S.A.</w:t>
            </w:r>
          </w:p>
          <w:p w14:paraId="664E94DD" w14:textId="12E56123" w:rsidR="002B0398" w:rsidRPr="001848C0" w:rsidRDefault="001848C0" w:rsidP="001848C0">
            <w:pPr>
              <w:jc w:val="both"/>
              <w:rPr>
                <w:bCs/>
              </w:rPr>
            </w:pPr>
            <w:r>
              <w:rPr>
                <w:bCs/>
              </w:rPr>
              <w:t>ul. Forteczna 35-37</w:t>
            </w:r>
            <w:r w:rsidR="002B0398" w:rsidRPr="001848C0">
              <w:rPr>
                <w:bCs/>
              </w:rPr>
              <w:t xml:space="preserve"> </w:t>
            </w:r>
          </w:p>
          <w:p w14:paraId="6FB1D7D8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87-100 Toruń</w:t>
            </w:r>
          </w:p>
          <w:p w14:paraId="14B27973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32 192.17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1DE9ED8C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7B970B59" w14:textId="3BC697E8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6C9B5203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2A5EE9CB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3A69A8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2</w:t>
            </w:r>
            <w:r w:rsidRPr="001848C0">
              <w:t>: Pakiet nr 2</w:t>
            </w:r>
          </w:p>
          <w:p w14:paraId="20F4159E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Bialmed Sp. z o.o.</w:t>
            </w:r>
          </w:p>
          <w:p w14:paraId="4EEE2218" w14:textId="6AE57E77" w:rsidR="002B0398" w:rsidRPr="001848C0" w:rsidRDefault="006315BF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Kazimierzowska 46/48/35 </w:t>
            </w:r>
          </w:p>
          <w:p w14:paraId="209EC870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02-546 Warszawa</w:t>
            </w:r>
          </w:p>
          <w:p w14:paraId="067C42BD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34 108.49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6818FC2A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7B189325" w14:textId="12436BEA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78D1F989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0B1432DF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3BCF50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3</w:t>
            </w:r>
            <w:r w:rsidRPr="001848C0">
              <w:t>: Pakiet nr 3</w:t>
            </w:r>
          </w:p>
          <w:p w14:paraId="0F8CFD3E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2EDBEA72" w14:textId="5D378A3A" w:rsidR="002B0398" w:rsidRPr="001848C0" w:rsidRDefault="008156BB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="002B0398" w:rsidRPr="001848C0">
              <w:rPr>
                <w:bCs/>
              </w:rPr>
              <w:t xml:space="preserve">Pułaskiego 9 </w:t>
            </w:r>
          </w:p>
          <w:p w14:paraId="45BDF6B9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23AEF2D9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6 828.36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09A727EE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40F4D5B4" w14:textId="36EA79EB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BB71E5B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3CDE503C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05620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4</w:t>
            </w:r>
            <w:r w:rsidRPr="001848C0">
              <w:t>: Pakiet nr 4</w:t>
            </w:r>
          </w:p>
          <w:p w14:paraId="3F24DD8C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 xml:space="preserve">Fresenius </w:t>
            </w:r>
            <w:proofErr w:type="spellStart"/>
            <w:r w:rsidRPr="001848C0">
              <w:rPr>
                <w:b/>
              </w:rPr>
              <w:t>Kabi</w:t>
            </w:r>
            <w:proofErr w:type="spellEnd"/>
            <w:r w:rsidRPr="001848C0">
              <w:rPr>
                <w:b/>
              </w:rPr>
              <w:t xml:space="preserve"> Polska Sp.  z o.o.</w:t>
            </w:r>
          </w:p>
          <w:p w14:paraId="0454081F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rPr>
                <w:bCs/>
              </w:rPr>
              <w:t xml:space="preserve">Al. Jerozolimskie 134 </w:t>
            </w:r>
          </w:p>
          <w:p w14:paraId="26C852F2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02-305 Warszawa</w:t>
            </w:r>
          </w:p>
          <w:p w14:paraId="6E22E4E7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53 362.50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4BB46DB3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4A9A2AA" w14:textId="5C53F581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AD2323F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3508078B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8F43A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6</w:t>
            </w:r>
            <w:r w:rsidRPr="001848C0">
              <w:t>: Pakiet nr 6</w:t>
            </w:r>
          </w:p>
          <w:p w14:paraId="4D7E1429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Asclepios S.A.</w:t>
            </w:r>
          </w:p>
          <w:p w14:paraId="78D8407C" w14:textId="0A30F4C9" w:rsidR="002B0398" w:rsidRPr="001848C0" w:rsidRDefault="00C66C22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Hubska 44 </w:t>
            </w:r>
          </w:p>
          <w:p w14:paraId="1B2EBBDA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50-502 Wrocław</w:t>
            </w:r>
          </w:p>
          <w:p w14:paraId="6AE955C3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5 423.15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148C0331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2A65B59A" w14:textId="1BFE2B22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1AF49BC1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34A0C145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161D77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7</w:t>
            </w:r>
            <w:r w:rsidRPr="001848C0">
              <w:t>: Pakiet nr 7</w:t>
            </w:r>
          </w:p>
          <w:p w14:paraId="3B751A06" w14:textId="7AAD5F10" w:rsidR="002B0398" w:rsidRPr="001848C0" w:rsidRDefault="00C66C22" w:rsidP="001848C0">
            <w:pPr>
              <w:spacing w:before="60"/>
              <w:jc w:val="both"/>
              <w:rPr>
                <w:b/>
              </w:rPr>
            </w:pPr>
            <w:r>
              <w:rPr>
                <w:b/>
              </w:rPr>
              <w:t xml:space="preserve">Centrala Farmaceutyczna </w:t>
            </w:r>
            <w:r w:rsidR="002B0398" w:rsidRPr="001848C0">
              <w:rPr>
                <w:b/>
              </w:rPr>
              <w:t>CEFARM SA</w:t>
            </w:r>
          </w:p>
          <w:p w14:paraId="16743013" w14:textId="6947D92D" w:rsidR="002B0398" w:rsidRPr="001848C0" w:rsidRDefault="00C66C22" w:rsidP="001848C0">
            <w:pPr>
              <w:jc w:val="both"/>
              <w:rPr>
                <w:bCs/>
              </w:rPr>
            </w:pPr>
            <w:r>
              <w:rPr>
                <w:bCs/>
              </w:rPr>
              <w:t>ul. Jana Kazimierza</w:t>
            </w:r>
            <w:r w:rsidR="002B0398" w:rsidRPr="001848C0">
              <w:rPr>
                <w:bCs/>
              </w:rPr>
              <w:t xml:space="preserve"> 16 </w:t>
            </w:r>
          </w:p>
          <w:p w14:paraId="0264FEDB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01-248 Warszawa</w:t>
            </w:r>
          </w:p>
          <w:p w14:paraId="7791C2A4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1 609.20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2DE4F86E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69227C3B" w14:textId="00C985F5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6B04DD0A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2156E859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2338A1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8</w:t>
            </w:r>
            <w:r w:rsidRPr="001848C0">
              <w:t>: Pakiet nr 8</w:t>
            </w:r>
          </w:p>
          <w:p w14:paraId="04A4BF69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3F4FDFE2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764CB88A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7E10544E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56 936.62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537F3B5B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66821304" w14:textId="4E24A9DF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7206888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256F72D8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1C67FD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9</w:t>
            </w:r>
            <w:r w:rsidRPr="001848C0">
              <w:t>: Pakiet nr 9</w:t>
            </w:r>
          </w:p>
          <w:p w14:paraId="42CE1D97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Urtica Sp. z o.o.</w:t>
            </w:r>
          </w:p>
          <w:p w14:paraId="78520B09" w14:textId="61D83064" w:rsidR="002B0398" w:rsidRPr="001848C0" w:rsidRDefault="004936C4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Krzemieniecka 120 </w:t>
            </w:r>
          </w:p>
          <w:p w14:paraId="7E7E48A9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54-640 Wrocław</w:t>
            </w:r>
          </w:p>
          <w:p w14:paraId="4DB666EB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1 174.74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69971205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6681F84" w14:textId="6F95ADBF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738DE3F7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00C8AB0D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5828A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10</w:t>
            </w:r>
            <w:r w:rsidRPr="001848C0">
              <w:t>: Pakiet nr 10</w:t>
            </w:r>
          </w:p>
          <w:p w14:paraId="65BDB934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Urtica Sp. z o.o.</w:t>
            </w:r>
          </w:p>
          <w:p w14:paraId="3A76EE43" w14:textId="13FD697B" w:rsidR="002B0398" w:rsidRPr="001848C0" w:rsidRDefault="004936C4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Krzemieniecka 120 </w:t>
            </w:r>
          </w:p>
          <w:p w14:paraId="7F9F492B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54-640 Wrocław</w:t>
            </w:r>
          </w:p>
          <w:p w14:paraId="1CC6E5BE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21 409.80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15686BE3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291CE162" w14:textId="5C37669B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3FF3608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2FAA93FA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56B28B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11</w:t>
            </w:r>
            <w:r w:rsidRPr="001848C0">
              <w:t>: Pakiet nr 11</w:t>
            </w:r>
          </w:p>
          <w:p w14:paraId="720C4766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Asclepios S.A.</w:t>
            </w:r>
          </w:p>
          <w:p w14:paraId="5C1C15A4" w14:textId="7B633BD3" w:rsidR="002B0398" w:rsidRPr="001848C0" w:rsidRDefault="004936C4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Hubska 44 </w:t>
            </w:r>
          </w:p>
          <w:p w14:paraId="3C77274B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50-502 Wrocław</w:t>
            </w:r>
          </w:p>
          <w:p w14:paraId="422B459B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2 014.88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111A3197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07CB6F90" w14:textId="546829A4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283A701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3B047771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FBA3A7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12</w:t>
            </w:r>
            <w:r w:rsidRPr="001848C0">
              <w:t>: Pakiet nr 12</w:t>
            </w:r>
          </w:p>
          <w:p w14:paraId="79C22298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GENESIS PHARM Sp. z o. o. Sp. K.</w:t>
            </w:r>
          </w:p>
          <w:p w14:paraId="27B614C3" w14:textId="3B8891D6" w:rsidR="002B0398" w:rsidRPr="001848C0" w:rsidRDefault="000530B8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Obywatelska 128/152 </w:t>
            </w:r>
          </w:p>
          <w:p w14:paraId="0F4733EA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94-104 Łódź</w:t>
            </w:r>
          </w:p>
          <w:p w14:paraId="399F5EE4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3 402.00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2082439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46ABB98A" w14:textId="3B12508B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4F9B794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64FD95B0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6F940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13</w:t>
            </w:r>
            <w:r w:rsidRPr="001848C0">
              <w:t>: Pakiet nr 13</w:t>
            </w:r>
          </w:p>
          <w:p w14:paraId="7850855C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441904BF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0ED7E3A3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4D47C171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37 481.40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54D4EDFB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1D870D15" w14:textId="48A8C7C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610DAEF3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77493A7A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472FA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14</w:t>
            </w:r>
            <w:r w:rsidRPr="001848C0">
              <w:t>: Pakiet nr 14</w:t>
            </w:r>
          </w:p>
          <w:p w14:paraId="7B9BCC30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Urtica Sp. z o.o.</w:t>
            </w:r>
          </w:p>
          <w:p w14:paraId="22F558E2" w14:textId="148D6971" w:rsidR="002B0398" w:rsidRPr="001848C0" w:rsidRDefault="000530B8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Krzemieniecka 120 </w:t>
            </w:r>
          </w:p>
          <w:p w14:paraId="395F8AED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54-640 Wrocław</w:t>
            </w:r>
          </w:p>
          <w:p w14:paraId="2161821D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49 068.17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4C9481C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3B7D512B" w14:textId="0E04EA9F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19FB756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78EA6925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554B29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15</w:t>
            </w:r>
            <w:r w:rsidRPr="001848C0">
              <w:t>: Pakiet nr 15</w:t>
            </w:r>
          </w:p>
          <w:p w14:paraId="16315304" w14:textId="1B2EDA9D" w:rsidR="002B0398" w:rsidRPr="001848C0" w:rsidRDefault="000530B8" w:rsidP="001848C0">
            <w:pPr>
              <w:spacing w:before="60"/>
              <w:jc w:val="both"/>
              <w:rPr>
                <w:b/>
              </w:rPr>
            </w:pPr>
            <w:r>
              <w:rPr>
                <w:b/>
              </w:rPr>
              <w:t>Centrala Farmaceutyczna</w:t>
            </w:r>
            <w:r w:rsidR="002B0398" w:rsidRPr="001848C0">
              <w:rPr>
                <w:b/>
              </w:rPr>
              <w:t xml:space="preserve"> CEFARM SA</w:t>
            </w:r>
          </w:p>
          <w:p w14:paraId="7D4A823D" w14:textId="1A0F8E56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Jana Kazimierza </w:t>
            </w:r>
            <w:r w:rsidR="002B0398" w:rsidRPr="001848C0">
              <w:rPr>
                <w:bCs/>
              </w:rPr>
              <w:t xml:space="preserve">16 </w:t>
            </w:r>
          </w:p>
          <w:p w14:paraId="2E734A6F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01-248 Warszawa</w:t>
            </w:r>
          </w:p>
          <w:p w14:paraId="17FB49EF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11 731.50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1E5025DA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49C84BAC" w14:textId="6DA99A9E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40BEF5C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6C1D52E9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D0B0A5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16</w:t>
            </w:r>
            <w:r w:rsidRPr="001848C0">
              <w:t>: Pakiet nr 16</w:t>
            </w:r>
          </w:p>
          <w:p w14:paraId="08157BB1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 xml:space="preserve">Fresenius </w:t>
            </w:r>
            <w:proofErr w:type="spellStart"/>
            <w:r w:rsidRPr="001848C0">
              <w:rPr>
                <w:b/>
              </w:rPr>
              <w:t>Kabi</w:t>
            </w:r>
            <w:proofErr w:type="spellEnd"/>
            <w:r w:rsidRPr="001848C0">
              <w:rPr>
                <w:b/>
              </w:rPr>
              <w:t xml:space="preserve"> Polska Sp.  z o.o.</w:t>
            </w:r>
          </w:p>
          <w:p w14:paraId="3B36EF4C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rPr>
                <w:bCs/>
              </w:rPr>
              <w:t xml:space="preserve">Al. Jerozolimskie 134 </w:t>
            </w:r>
          </w:p>
          <w:p w14:paraId="458700B7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02-305 Warszawa</w:t>
            </w:r>
          </w:p>
          <w:p w14:paraId="6733389B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18 252.00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30F8121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B265618" w14:textId="1E9D9CD5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68C1C131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4679EF40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93E1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18</w:t>
            </w:r>
            <w:r w:rsidRPr="001848C0">
              <w:t>: Pakiet nr 18</w:t>
            </w:r>
          </w:p>
          <w:p w14:paraId="0B44AC4D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6492AF68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6A6013C7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33C768B4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28 043.20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04089670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419B8432" w14:textId="1F964D8E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62B4EC7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1058D33D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DC449D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19</w:t>
            </w:r>
            <w:r w:rsidRPr="001848C0">
              <w:t>: Pakiet nr 19</w:t>
            </w:r>
          </w:p>
          <w:p w14:paraId="02E3A1D2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71C3B7AC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7C6A3F23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06530A10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10 621.75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AB5B6A5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12F296C2" w14:textId="642A0093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7F8E4778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52D481D1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AC7C64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20</w:t>
            </w:r>
            <w:r w:rsidRPr="001848C0">
              <w:t>: Pakiet nr 20</w:t>
            </w:r>
          </w:p>
          <w:p w14:paraId="2B2B4907" w14:textId="77777777" w:rsidR="001848C0" w:rsidRPr="001848C0" w:rsidRDefault="001848C0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Neuca S.A.</w:t>
            </w:r>
          </w:p>
          <w:p w14:paraId="369D54E8" w14:textId="77777777" w:rsidR="001848C0" w:rsidRPr="001848C0" w:rsidRDefault="001848C0" w:rsidP="001848C0">
            <w:pPr>
              <w:jc w:val="both"/>
              <w:rPr>
                <w:bCs/>
              </w:rPr>
            </w:pPr>
            <w:r>
              <w:rPr>
                <w:bCs/>
              </w:rPr>
              <w:t>ul. Forteczna 35-37</w:t>
            </w:r>
            <w:r w:rsidRPr="001848C0">
              <w:rPr>
                <w:bCs/>
              </w:rPr>
              <w:t xml:space="preserve"> </w:t>
            </w:r>
          </w:p>
          <w:p w14:paraId="4CCF0712" w14:textId="77777777" w:rsidR="001848C0" w:rsidRPr="001848C0" w:rsidRDefault="001848C0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87-100 Toruń</w:t>
            </w:r>
          </w:p>
          <w:p w14:paraId="152209DB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46 953.65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55E0CE74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0C6D3A7E" w14:textId="3A64E5E3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569B1BD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28614F06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506D1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21</w:t>
            </w:r>
            <w:r w:rsidRPr="001848C0">
              <w:t>: Pakiet nr 21</w:t>
            </w:r>
          </w:p>
          <w:p w14:paraId="33635C3D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Urtica Sp. z o.o.</w:t>
            </w:r>
          </w:p>
          <w:p w14:paraId="05D6619C" w14:textId="1678301F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Krzemieniecka 120 </w:t>
            </w:r>
          </w:p>
          <w:p w14:paraId="0C6B6229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54-640 Wrocław</w:t>
            </w:r>
          </w:p>
          <w:p w14:paraId="0EA1731F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3 130.15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62CA36E3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19F6D17C" w14:textId="4BD4112D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CCF50F3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4993A0B9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215D5E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22</w:t>
            </w:r>
            <w:r w:rsidRPr="001848C0">
              <w:t>: Pakiet nr 22</w:t>
            </w:r>
          </w:p>
          <w:p w14:paraId="13052A03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48297827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79F33972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48771724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4 797.02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1BBF94AD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9FAF10A" w14:textId="21A3D1C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AFDE700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10118710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89BC1D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24</w:t>
            </w:r>
            <w:r w:rsidRPr="001848C0">
              <w:t>: Pakiet nr 24</w:t>
            </w:r>
          </w:p>
          <w:p w14:paraId="02EFBCFC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4231B8AF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0886E0B4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104F1B25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14 735.98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45D126CB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7AE54D15" w14:textId="24B37E62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9CB1C82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1A782E4E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73081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26</w:t>
            </w:r>
            <w:r w:rsidRPr="001848C0">
              <w:t>: Pakiet nr 26</w:t>
            </w:r>
          </w:p>
          <w:p w14:paraId="768C8779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Servier Polska Services Sp. z o.o.</w:t>
            </w:r>
          </w:p>
          <w:p w14:paraId="08361928" w14:textId="54A8574A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Burakowska 14 </w:t>
            </w:r>
          </w:p>
          <w:p w14:paraId="1E6FD219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01-066 Warszawa</w:t>
            </w:r>
          </w:p>
          <w:p w14:paraId="42DBD642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998.92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06B77F44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8E417F1" w14:textId="15044D32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1775802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32227A9A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51731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27</w:t>
            </w:r>
            <w:r w:rsidRPr="001848C0">
              <w:t>: Pakiet nr 27</w:t>
            </w:r>
          </w:p>
          <w:p w14:paraId="65A776C2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Bialmed Sp. z o.o.</w:t>
            </w:r>
          </w:p>
          <w:p w14:paraId="6483E703" w14:textId="4BB94AE7" w:rsidR="002B0398" w:rsidRPr="001848C0" w:rsidRDefault="00675341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Kazimierzowska 46/48/35 </w:t>
            </w:r>
          </w:p>
          <w:p w14:paraId="33424591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02-546 Warszawa</w:t>
            </w:r>
          </w:p>
          <w:p w14:paraId="10739F99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32 140.80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EBE74D8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18FDD72A" w14:textId="6112379A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D341550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4BA7C618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C625EE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28</w:t>
            </w:r>
            <w:r w:rsidRPr="001848C0">
              <w:t>: Pakiet nr 28</w:t>
            </w:r>
          </w:p>
          <w:p w14:paraId="43E054E8" w14:textId="77777777" w:rsidR="009D3FDA" w:rsidRPr="001848C0" w:rsidRDefault="009D3FDA" w:rsidP="009D3FDA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Neuca S.A.</w:t>
            </w:r>
          </w:p>
          <w:p w14:paraId="10260E31" w14:textId="77777777" w:rsidR="009D3FDA" w:rsidRPr="001848C0" w:rsidRDefault="009D3FDA" w:rsidP="009D3FDA">
            <w:pPr>
              <w:jc w:val="both"/>
              <w:rPr>
                <w:bCs/>
              </w:rPr>
            </w:pPr>
            <w:r>
              <w:rPr>
                <w:bCs/>
              </w:rPr>
              <w:t>ul. Forteczna 35-37</w:t>
            </w:r>
            <w:r w:rsidRPr="001848C0">
              <w:rPr>
                <w:bCs/>
              </w:rPr>
              <w:t xml:space="preserve"> </w:t>
            </w:r>
          </w:p>
          <w:p w14:paraId="1EFB3356" w14:textId="77777777" w:rsidR="009D3FDA" w:rsidRPr="001848C0" w:rsidRDefault="009D3FDA" w:rsidP="009D3FDA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87-100 Toruń</w:t>
            </w:r>
          </w:p>
          <w:p w14:paraId="59FC6C62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28 472.80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43D6C3A4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6EF1238" w14:textId="12EBF0E1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C9AD9F1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710F8442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6774DC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30</w:t>
            </w:r>
            <w:r w:rsidRPr="001848C0">
              <w:t>: Pakiet nr 30</w:t>
            </w:r>
          </w:p>
          <w:p w14:paraId="61FB1C92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proofErr w:type="spellStart"/>
            <w:r w:rsidRPr="001848C0">
              <w:rPr>
                <w:b/>
              </w:rPr>
              <w:t>Inpharm</w:t>
            </w:r>
            <w:proofErr w:type="spellEnd"/>
            <w:r w:rsidRPr="001848C0">
              <w:rPr>
                <w:b/>
              </w:rPr>
              <w:t xml:space="preserve"> Sp. z o.o.</w:t>
            </w:r>
          </w:p>
          <w:p w14:paraId="79840898" w14:textId="32D03516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>Strumykowa 28 /11</w:t>
            </w:r>
          </w:p>
          <w:p w14:paraId="594A9D36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03-138 Warszawa</w:t>
            </w:r>
          </w:p>
          <w:p w14:paraId="1E7E1356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4 907.52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65B8813D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0BB58B35" w14:textId="0084AABA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EAA29B9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25D0E1CC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51C0F3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31</w:t>
            </w:r>
            <w:r w:rsidRPr="001848C0">
              <w:t>: Pakiet nr 31</w:t>
            </w:r>
          </w:p>
          <w:p w14:paraId="25ED334D" w14:textId="77777777" w:rsidR="009D3FDA" w:rsidRPr="001848C0" w:rsidRDefault="009D3FDA" w:rsidP="009D3FDA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Neuca S.A.</w:t>
            </w:r>
          </w:p>
          <w:p w14:paraId="17D5C846" w14:textId="77777777" w:rsidR="009D3FDA" w:rsidRPr="001848C0" w:rsidRDefault="009D3FDA" w:rsidP="009D3FDA">
            <w:pPr>
              <w:jc w:val="both"/>
              <w:rPr>
                <w:bCs/>
              </w:rPr>
            </w:pPr>
            <w:r>
              <w:rPr>
                <w:bCs/>
              </w:rPr>
              <w:t>ul. Forteczna 35-37</w:t>
            </w:r>
            <w:r w:rsidRPr="001848C0">
              <w:rPr>
                <w:bCs/>
              </w:rPr>
              <w:t xml:space="preserve"> </w:t>
            </w:r>
          </w:p>
          <w:p w14:paraId="7F70DADA" w14:textId="77777777" w:rsidR="009D3FDA" w:rsidRPr="001848C0" w:rsidRDefault="009D3FDA" w:rsidP="009D3FDA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87-100 Toruń</w:t>
            </w:r>
          </w:p>
          <w:p w14:paraId="13AE3BF6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30 583.25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1E3F023E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7B2321F7" w14:textId="7C9663E1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DDB0163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45B783CE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7316BD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32</w:t>
            </w:r>
            <w:r w:rsidRPr="001848C0">
              <w:t>: Pakiet nr 32</w:t>
            </w:r>
          </w:p>
          <w:p w14:paraId="2F3C4360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Bialmed Sp. z o.o.</w:t>
            </w:r>
          </w:p>
          <w:p w14:paraId="35F1973D" w14:textId="67AC0E0D" w:rsidR="002B0398" w:rsidRPr="001848C0" w:rsidRDefault="00257AAA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Kazimierzowska 46/48/35 </w:t>
            </w:r>
          </w:p>
          <w:p w14:paraId="1043BF14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02-546 Warszawa</w:t>
            </w:r>
          </w:p>
          <w:p w14:paraId="1206136C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122 032.95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0E23CFB5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EA46206" w14:textId="3082A56D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63516C60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4A9BF198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484303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33</w:t>
            </w:r>
            <w:r w:rsidRPr="001848C0">
              <w:t>: Pakiet nr 33</w:t>
            </w:r>
          </w:p>
          <w:p w14:paraId="39671CAD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43C3F708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4FE8D41C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035DC894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34 887.00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FE498FA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054A47B2" w14:textId="1F112130" w:rsidR="001A7BCC" w:rsidRPr="001848C0" w:rsidRDefault="001A7BCC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FCD860A" w14:textId="0DAD399B" w:rsidR="002B0398" w:rsidRPr="001848C0" w:rsidRDefault="001A7BCC" w:rsidP="000343AC">
            <w:pPr>
              <w:pStyle w:val="Nagwek"/>
              <w:tabs>
                <w:tab w:val="left" w:pos="708"/>
              </w:tabs>
              <w:jc w:val="both"/>
              <w:rPr>
                <w:highlight w:val="darkGray"/>
              </w:rPr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4A00B0D2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902464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34</w:t>
            </w:r>
            <w:r w:rsidRPr="001848C0">
              <w:t>: Pakiet nr 34</w:t>
            </w:r>
          </w:p>
          <w:p w14:paraId="321E06B9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44F4A4CC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78630BC9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3DE56B58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14 871.48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2553E5F6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7694728E" w14:textId="6F32F910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7FB97F0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4C32BF1A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8C51F1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35</w:t>
            </w:r>
            <w:r w:rsidRPr="001848C0">
              <w:t>: Pakiet nr 35</w:t>
            </w:r>
          </w:p>
          <w:p w14:paraId="7D30425E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Asclepios S.A.</w:t>
            </w:r>
          </w:p>
          <w:p w14:paraId="3F6F1CB7" w14:textId="64875C6A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Hubska 44 </w:t>
            </w:r>
          </w:p>
          <w:p w14:paraId="24AD6908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50-502 Wrocław</w:t>
            </w:r>
          </w:p>
          <w:p w14:paraId="2BA31580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10 580.30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2A7C8ED1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48454FE3" w14:textId="1189D7B9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6169A86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3D938C28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A19AB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36</w:t>
            </w:r>
            <w:r w:rsidRPr="001848C0">
              <w:t>: Pakiet nr 36</w:t>
            </w:r>
          </w:p>
          <w:p w14:paraId="0AC80A85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37484464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6A749362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0294EBDD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2 452.59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26294059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7EDEED3D" w14:textId="70257FE3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94029E2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68C4039A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4B831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37</w:t>
            </w:r>
            <w:r w:rsidRPr="001848C0">
              <w:t>: Pakiet nr 37</w:t>
            </w:r>
          </w:p>
          <w:p w14:paraId="78CB0B96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Urtica Sp. z o.o.</w:t>
            </w:r>
          </w:p>
          <w:p w14:paraId="208866E4" w14:textId="66DB3867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Krzemieniecka 120 </w:t>
            </w:r>
          </w:p>
          <w:p w14:paraId="2BDFF3CC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54-640 Wrocław</w:t>
            </w:r>
          </w:p>
          <w:p w14:paraId="4998B113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34 830.00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01CE0930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21CBBD48" w14:textId="69A823B2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0293ADD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7B34926D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B2A8C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38</w:t>
            </w:r>
            <w:r w:rsidRPr="001848C0">
              <w:t>: Pakiet nr 38</w:t>
            </w:r>
          </w:p>
          <w:p w14:paraId="072C2384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Farmacol Logistyka Sp. z o.o.</w:t>
            </w:r>
          </w:p>
          <w:p w14:paraId="435B2C96" w14:textId="04A3FBBB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Szopienicka 77 </w:t>
            </w:r>
          </w:p>
          <w:p w14:paraId="1BCA41B9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40-431 Katowice</w:t>
            </w:r>
          </w:p>
          <w:p w14:paraId="394817C5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11 975.91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1DC4B7EF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76E0A23" w14:textId="726E43CB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3387C8F1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12913676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24760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39</w:t>
            </w:r>
            <w:r w:rsidRPr="001848C0">
              <w:t>: Pakiet nr 39</w:t>
            </w:r>
          </w:p>
          <w:p w14:paraId="1546F564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5E40A830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71810F61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624A0DF8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12 484.80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4E06D5A9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AB0D772" w14:textId="0B2BC4AD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D460741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07ED3494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30B48" w14:textId="77777777" w:rsidR="002B0398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40</w:t>
            </w:r>
            <w:r w:rsidRPr="001848C0">
              <w:t>: Pakiet nr 40</w:t>
            </w:r>
          </w:p>
          <w:p w14:paraId="513FDC1B" w14:textId="77777777" w:rsidR="00466533" w:rsidRPr="001848C0" w:rsidRDefault="00466533" w:rsidP="00466533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Farmacol Logistyka Sp. z o.o.</w:t>
            </w:r>
          </w:p>
          <w:p w14:paraId="19EBD6E5" w14:textId="77777777" w:rsidR="00466533" w:rsidRPr="001848C0" w:rsidRDefault="00466533" w:rsidP="00466533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Pr="001848C0">
              <w:rPr>
                <w:bCs/>
              </w:rPr>
              <w:t xml:space="preserve">Szopienicka 77 </w:t>
            </w:r>
          </w:p>
          <w:p w14:paraId="079FD5ED" w14:textId="77777777" w:rsidR="00466533" w:rsidRPr="001848C0" w:rsidRDefault="00466533" w:rsidP="00466533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40-431 Katowice</w:t>
            </w:r>
          </w:p>
          <w:p w14:paraId="19DEAA8F" w14:textId="7AF74DB1" w:rsidR="00466533" w:rsidRPr="001848C0" w:rsidRDefault="00466533" w:rsidP="00466533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>
              <w:rPr>
                <w:b/>
              </w:rPr>
              <w:t>190 123,82</w:t>
            </w:r>
            <w:r w:rsidRPr="001848C0">
              <w:rPr>
                <w:b/>
              </w:rPr>
              <w:t xml:space="preserve">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07DD562E" w14:textId="77777777" w:rsidR="00466533" w:rsidRPr="001848C0" w:rsidRDefault="00466533" w:rsidP="001848C0">
            <w:pPr>
              <w:spacing w:before="120" w:after="240"/>
              <w:jc w:val="both"/>
            </w:pPr>
          </w:p>
          <w:p w14:paraId="1CE60EE4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6DE16549" w14:textId="2924D320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7AF79A73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171ACCCE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06BC8D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42</w:t>
            </w:r>
            <w:r w:rsidRPr="001848C0">
              <w:t>: Pakiet nr 42</w:t>
            </w:r>
          </w:p>
          <w:p w14:paraId="477C3C32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GENESIS PHARM Sp. z o. o. Sp. K.</w:t>
            </w:r>
          </w:p>
          <w:p w14:paraId="041E353E" w14:textId="09AC6871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Obywatelska 128/152 </w:t>
            </w:r>
          </w:p>
          <w:p w14:paraId="15ED2E4B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94-104 Łódź</w:t>
            </w:r>
          </w:p>
          <w:p w14:paraId="4715B183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10 368.00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2647C642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1542226A" w14:textId="04C447E6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52EFFDF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299453D9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FB68D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43</w:t>
            </w:r>
            <w:r w:rsidRPr="001848C0">
              <w:t>: Pakiet nr 43</w:t>
            </w:r>
          </w:p>
          <w:p w14:paraId="7F37E330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1E139875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70CC8942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5B8058C0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72 165.21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65D99484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5F917EA" w14:textId="7906EACA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017513C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031F7EAF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178A2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45</w:t>
            </w:r>
            <w:r w:rsidRPr="001848C0">
              <w:t>: Pakiet nr 45</w:t>
            </w:r>
          </w:p>
          <w:p w14:paraId="485DBFA9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Farmacol Logistyka Sp. z o.o.</w:t>
            </w:r>
          </w:p>
          <w:p w14:paraId="4F8E83F2" w14:textId="1F4D572C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Szopienicka 77 </w:t>
            </w:r>
          </w:p>
          <w:p w14:paraId="2968B4AE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40-431 Katowice</w:t>
            </w:r>
          </w:p>
          <w:p w14:paraId="30E841EA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25 391.80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59358B84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1988AFE6" w14:textId="196A35FB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BD0C4ED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5BD4FDEA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4BB718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46</w:t>
            </w:r>
            <w:r w:rsidRPr="001848C0">
              <w:t>: Pakiet nr 46</w:t>
            </w:r>
          </w:p>
          <w:p w14:paraId="75BC0469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Farmacol Logistyka Sp. z o.o.</w:t>
            </w:r>
          </w:p>
          <w:p w14:paraId="4902282E" w14:textId="07482052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Szopienicka 77 </w:t>
            </w:r>
          </w:p>
          <w:p w14:paraId="72CC463F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40-431 Katowice</w:t>
            </w:r>
          </w:p>
          <w:p w14:paraId="21AFE16A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94 432.80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7367632A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1BA61945" w14:textId="1AA5958F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E24260F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4DB112FD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1DEC80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47</w:t>
            </w:r>
            <w:r w:rsidRPr="001848C0">
              <w:t>: Pakiet nr 47</w:t>
            </w:r>
          </w:p>
          <w:p w14:paraId="71BA9120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1D5E650C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495750E7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223F5A56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40 555.25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73794CFC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71B4112F" w14:textId="5D674B5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40422A0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24636FF0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325CF6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48</w:t>
            </w:r>
            <w:r w:rsidRPr="001848C0">
              <w:t>: Pakiet nr 48</w:t>
            </w:r>
          </w:p>
          <w:p w14:paraId="35C79C10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45BAEC1A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2F007691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0D38D05B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9 058.00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579DFDC3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6A7CED8B" w14:textId="5EC231E1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5B1E322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353E0B3A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CA02D6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49</w:t>
            </w:r>
            <w:r w:rsidRPr="001848C0">
              <w:t>: Pakiet nr 49</w:t>
            </w:r>
          </w:p>
          <w:p w14:paraId="01DB8B83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Urtica Sp. z o.o.</w:t>
            </w:r>
          </w:p>
          <w:p w14:paraId="5E83C3CE" w14:textId="0C225979" w:rsidR="002B0398" w:rsidRPr="001848C0" w:rsidRDefault="001A7BC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Krzemieniecka 120 </w:t>
            </w:r>
          </w:p>
          <w:p w14:paraId="7FFB9DE9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54-640 Wrocław</w:t>
            </w:r>
          </w:p>
          <w:p w14:paraId="72E5EFF3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392.00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7A33244D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25D08622" w14:textId="5B006672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BB68CA2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4519C5CE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418AE3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50</w:t>
            </w:r>
            <w:r w:rsidRPr="001848C0">
              <w:t>: Pakiet nr 50</w:t>
            </w:r>
          </w:p>
          <w:p w14:paraId="3FD15957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5D5D2F14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5AE3EF40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3C235476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15 158.00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26BF747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036CDB43" w14:textId="3966F7DC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02244939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155B890C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64F3A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52</w:t>
            </w:r>
            <w:r w:rsidRPr="001848C0">
              <w:t>: Pakiet nr 52</w:t>
            </w:r>
          </w:p>
          <w:p w14:paraId="3ADA10F4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Bialmed Sp. z o.o.</w:t>
            </w:r>
          </w:p>
          <w:p w14:paraId="5AC932E9" w14:textId="3CBC726C" w:rsidR="002B0398" w:rsidRPr="001848C0" w:rsidRDefault="007D4015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Kazimierzowska 46/48/35 </w:t>
            </w:r>
          </w:p>
          <w:p w14:paraId="73B2FF6A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02-546 Warszawa</w:t>
            </w:r>
          </w:p>
          <w:p w14:paraId="34FD7F7E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126 667.60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7C10D385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1ADB077A" w14:textId="3E3F8199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FBA9E66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1D2F0612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A54A9A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53</w:t>
            </w:r>
            <w:r w:rsidRPr="001848C0">
              <w:t>: Pakiet nr 53</w:t>
            </w:r>
          </w:p>
          <w:p w14:paraId="272BED75" w14:textId="051F4A04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 xml:space="preserve">NEOSET PROFI </w:t>
            </w:r>
            <w:r w:rsidR="001A7BCC">
              <w:rPr>
                <w:b/>
              </w:rPr>
              <w:t xml:space="preserve">Sp. z o.o. </w:t>
            </w:r>
          </w:p>
          <w:p w14:paraId="5B41708D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rPr>
                <w:bCs/>
              </w:rPr>
              <w:t xml:space="preserve">Szymanów 9E </w:t>
            </w:r>
          </w:p>
          <w:p w14:paraId="7887C343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05-532 Góra Kalwaria</w:t>
            </w:r>
          </w:p>
          <w:p w14:paraId="0B5ACCB7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15 093.00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56C4732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2208CD6" w14:textId="255B99C8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45C7CDCD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2C218838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896CA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54</w:t>
            </w:r>
            <w:r w:rsidRPr="001848C0">
              <w:t>: Pakiet nr 54</w:t>
            </w:r>
          </w:p>
          <w:p w14:paraId="2788CA98" w14:textId="77777777" w:rsidR="009D3FDA" w:rsidRPr="001848C0" w:rsidRDefault="009D3FDA" w:rsidP="009D3FDA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Neuca S.A.</w:t>
            </w:r>
          </w:p>
          <w:p w14:paraId="45D0E430" w14:textId="77777777" w:rsidR="009D3FDA" w:rsidRPr="001848C0" w:rsidRDefault="009D3FDA" w:rsidP="009D3FDA">
            <w:pPr>
              <w:jc w:val="both"/>
              <w:rPr>
                <w:bCs/>
              </w:rPr>
            </w:pPr>
            <w:r>
              <w:rPr>
                <w:bCs/>
              </w:rPr>
              <w:t>ul. Forteczna 35-37</w:t>
            </w:r>
            <w:r w:rsidRPr="001848C0">
              <w:rPr>
                <w:bCs/>
              </w:rPr>
              <w:t xml:space="preserve"> </w:t>
            </w:r>
          </w:p>
          <w:p w14:paraId="79CEDD66" w14:textId="77777777" w:rsidR="009D3FDA" w:rsidRPr="001848C0" w:rsidRDefault="009D3FDA" w:rsidP="009D3FDA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87-100 Toruń</w:t>
            </w:r>
          </w:p>
          <w:p w14:paraId="22A1E29E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29 709.50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77F983F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6F958BE3" w14:textId="46276745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7247175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56482EE0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73A9B5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55</w:t>
            </w:r>
            <w:r w:rsidRPr="001848C0">
              <w:t>: Pakiet nr 55</w:t>
            </w:r>
          </w:p>
          <w:p w14:paraId="252DC710" w14:textId="77777777" w:rsidR="009D3FDA" w:rsidRPr="001848C0" w:rsidRDefault="009D3FDA" w:rsidP="009D3FDA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Neuca S.A.</w:t>
            </w:r>
          </w:p>
          <w:p w14:paraId="683A6749" w14:textId="77777777" w:rsidR="009D3FDA" w:rsidRPr="001848C0" w:rsidRDefault="009D3FDA" w:rsidP="009D3FDA">
            <w:pPr>
              <w:jc w:val="both"/>
              <w:rPr>
                <w:bCs/>
              </w:rPr>
            </w:pPr>
            <w:r>
              <w:rPr>
                <w:bCs/>
              </w:rPr>
              <w:t>ul. Forteczna 35-37</w:t>
            </w:r>
            <w:r w:rsidRPr="001848C0">
              <w:rPr>
                <w:bCs/>
              </w:rPr>
              <w:t xml:space="preserve"> </w:t>
            </w:r>
          </w:p>
          <w:p w14:paraId="23993762" w14:textId="77777777" w:rsidR="009D3FDA" w:rsidRPr="001848C0" w:rsidRDefault="009D3FDA" w:rsidP="009D3FDA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87-100 Toruń</w:t>
            </w:r>
          </w:p>
          <w:p w14:paraId="30836E7D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95 453.95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D327AFE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E625FD9" w14:textId="70B1A532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7F03F7D9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002F2276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B28B5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58</w:t>
            </w:r>
            <w:r w:rsidRPr="001848C0">
              <w:t>: Pakiet nr 58</w:t>
            </w:r>
          </w:p>
          <w:p w14:paraId="755E540C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3ECB3C7B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15DC18B9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662BAE7F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32 248.65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34D23B91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4CA96C3A" w14:textId="6A1B54EA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1AA9D3CD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00C6ACC7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49CB2E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59</w:t>
            </w:r>
            <w:r w:rsidRPr="001848C0">
              <w:t>: Pakiet nr 59</w:t>
            </w:r>
          </w:p>
          <w:p w14:paraId="37AD231C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0828C1F7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1EA5DD93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6E84789C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65 455.49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6B13D8E1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46EDB583" w14:textId="359588A0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8593157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68247FBB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DEFD6C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60</w:t>
            </w:r>
            <w:r w:rsidRPr="001848C0">
              <w:t>: Pakiet nr 60</w:t>
            </w:r>
          </w:p>
          <w:p w14:paraId="5C3216C2" w14:textId="77777777" w:rsidR="008156BB" w:rsidRPr="001848C0" w:rsidRDefault="008156BB" w:rsidP="008156BB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Salus International Sp. z o.o.</w:t>
            </w:r>
          </w:p>
          <w:p w14:paraId="089FFFD3" w14:textId="77777777" w:rsidR="008156BB" w:rsidRPr="001848C0" w:rsidRDefault="008156BB" w:rsidP="008156BB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Gen. Kazimierza </w:t>
            </w:r>
            <w:r w:rsidRPr="001848C0">
              <w:rPr>
                <w:bCs/>
              </w:rPr>
              <w:t xml:space="preserve">Pułaskiego 9 </w:t>
            </w:r>
          </w:p>
          <w:p w14:paraId="7D25F1FA" w14:textId="77777777" w:rsidR="008156BB" w:rsidRPr="001848C0" w:rsidRDefault="008156BB" w:rsidP="008156BB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40-273 Katowice</w:t>
            </w:r>
          </w:p>
          <w:p w14:paraId="6ADF8166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17 799.36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1B740AD6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50DACC95" w14:textId="44A72004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74E74A90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595134F1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507DE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lastRenderedPageBreak/>
              <w:t>Część nr 61</w:t>
            </w:r>
            <w:r w:rsidRPr="001848C0">
              <w:t>: Pakiet nr 61</w:t>
            </w:r>
          </w:p>
          <w:p w14:paraId="024BAED0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Farmacol Logistyka Sp. z o.o.</w:t>
            </w:r>
          </w:p>
          <w:p w14:paraId="2C7E08E7" w14:textId="71FB1982" w:rsidR="002B0398" w:rsidRPr="001848C0" w:rsidRDefault="000343A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Szopienicka 77 </w:t>
            </w:r>
          </w:p>
          <w:p w14:paraId="7A284741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40-431 Katowice</w:t>
            </w:r>
          </w:p>
          <w:p w14:paraId="76428870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6 982.52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71792C64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7CB25264" w14:textId="5A8414A4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600FCDA6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1045BC2A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8E103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62</w:t>
            </w:r>
            <w:r w:rsidRPr="001848C0">
              <w:t>: Pakiet nr 62</w:t>
            </w:r>
          </w:p>
          <w:p w14:paraId="218CF34D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Urtica Sp. z o.o.</w:t>
            </w:r>
          </w:p>
          <w:p w14:paraId="375EA831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rPr>
                <w:bCs/>
              </w:rPr>
              <w:t xml:space="preserve">Krzemieniecka 120 </w:t>
            </w:r>
          </w:p>
          <w:p w14:paraId="456723C3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54-640 Wrocław</w:t>
            </w:r>
          </w:p>
          <w:p w14:paraId="20D3C004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156 800.40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767A1A90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28D5B1D8" w14:textId="1818B398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29147127" w14:textId="77777777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0AF97885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04650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63</w:t>
            </w:r>
            <w:r w:rsidRPr="001848C0">
              <w:t>: Pakiet nr 63</w:t>
            </w:r>
          </w:p>
          <w:p w14:paraId="48A64799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Urtica Sp. z o.o.</w:t>
            </w:r>
          </w:p>
          <w:p w14:paraId="2E159EEF" w14:textId="6B54A60A" w:rsidR="002B0398" w:rsidRPr="001848C0" w:rsidRDefault="000343A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Krzemieniecka 120 </w:t>
            </w:r>
          </w:p>
          <w:p w14:paraId="0E7F1550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54-640 Wrocław</w:t>
            </w:r>
          </w:p>
          <w:p w14:paraId="3C615369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5 673.00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7CC9C991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27F70AB8" w14:textId="06AE83CC" w:rsidR="000343AC" w:rsidRPr="001848C0" w:rsidRDefault="000343AC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6446CB7D" w14:textId="4B63023F" w:rsidR="002B0398" w:rsidRPr="001848C0" w:rsidRDefault="000343AC" w:rsidP="000343AC">
            <w:pPr>
              <w:pStyle w:val="Nagwek"/>
              <w:tabs>
                <w:tab w:val="left" w:pos="708"/>
              </w:tabs>
              <w:jc w:val="both"/>
              <w:rPr>
                <w:highlight w:val="darkGray"/>
              </w:rPr>
            </w:pPr>
            <w:r w:rsidRPr="001848C0">
              <w:t>Oferta spełnia wszystkie wymagania formalno - prawne i jest zgodna z zapisami SWZ.</w:t>
            </w:r>
          </w:p>
        </w:tc>
      </w:tr>
      <w:tr w:rsidR="002B0398" w:rsidRPr="001848C0" w14:paraId="2B65D7E4" w14:textId="77777777" w:rsidTr="0024303B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912E55" w14:textId="77777777" w:rsidR="002B0398" w:rsidRPr="001848C0" w:rsidRDefault="002B0398" w:rsidP="001848C0">
            <w:pPr>
              <w:spacing w:before="120" w:after="240"/>
              <w:jc w:val="both"/>
            </w:pPr>
            <w:r w:rsidRPr="001848C0">
              <w:rPr>
                <w:b/>
                <w:bCs/>
              </w:rPr>
              <w:t>Część nr 64</w:t>
            </w:r>
            <w:r w:rsidRPr="001848C0">
              <w:t>: Pakiet nr 64</w:t>
            </w:r>
          </w:p>
          <w:p w14:paraId="1FAB2635" w14:textId="77777777" w:rsidR="002B0398" w:rsidRPr="001848C0" w:rsidRDefault="002B0398" w:rsidP="001848C0">
            <w:pPr>
              <w:spacing w:before="60"/>
              <w:jc w:val="both"/>
              <w:rPr>
                <w:b/>
              </w:rPr>
            </w:pPr>
            <w:r w:rsidRPr="001848C0">
              <w:rPr>
                <w:b/>
              </w:rPr>
              <w:t>Asclepios S.A.</w:t>
            </w:r>
          </w:p>
          <w:p w14:paraId="03E582FE" w14:textId="10A17F81" w:rsidR="002B0398" w:rsidRPr="001848C0" w:rsidRDefault="000343AC" w:rsidP="001848C0">
            <w:pPr>
              <w:jc w:val="both"/>
              <w:rPr>
                <w:bCs/>
              </w:rPr>
            </w:pPr>
            <w:r>
              <w:rPr>
                <w:bCs/>
              </w:rPr>
              <w:t xml:space="preserve">ul. </w:t>
            </w:r>
            <w:r w:rsidR="002B0398" w:rsidRPr="001848C0">
              <w:rPr>
                <w:bCs/>
              </w:rPr>
              <w:t xml:space="preserve">Hubska 44 </w:t>
            </w:r>
          </w:p>
          <w:p w14:paraId="16DF058B" w14:textId="77777777" w:rsidR="002B0398" w:rsidRPr="001848C0" w:rsidRDefault="002B0398" w:rsidP="001848C0">
            <w:pPr>
              <w:spacing w:after="120"/>
              <w:jc w:val="both"/>
              <w:rPr>
                <w:bCs/>
              </w:rPr>
            </w:pPr>
            <w:r w:rsidRPr="001848C0">
              <w:rPr>
                <w:bCs/>
              </w:rPr>
              <w:t>50-502 Wrocław</w:t>
            </w:r>
          </w:p>
          <w:p w14:paraId="04E472FA" w14:textId="77777777" w:rsidR="002B0398" w:rsidRPr="001848C0" w:rsidRDefault="002B0398" w:rsidP="001848C0">
            <w:pPr>
              <w:jc w:val="both"/>
              <w:rPr>
                <w:bCs/>
              </w:rPr>
            </w:pPr>
            <w:r w:rsidRPr="001848C0">
              <w:t xml:space="preserve">za cenę wykonania przedmiotu zamówienia w wysokości </w:t>
            </w:r>
            <w:r w:rsidRPr="001848C0">
              <w:rPr>
                <w:b/>
              </w:rPr>
              <w:t>5 096.62 zł</w:t>
            </w:r>
            <w:r w:rsidRPr="001848C0">
              <w:t xml:space="preserve"> </w:t>
            </w:r>
            <w:r w:rsidRPr="001848C0">
              <w:rPr>
                <w:b/>
                <w:bCs/>
              </w:rPr>
              <w:t>brutto</w:t>
            </w:r>
            <w:r w:rsidRPr="001848C0">
              <w:rPr>
                <w:bCs/>
              </w:rPr>
              <w:t>.</w:t>
            </w:r>
          </w:p>
          <w:p w14:paraId="4B1B8D41" w14:textId="77777777" w:rsidR="002B0398" w:rsidRPr="001848C0" w:rsidRDefault="002B0398" w:rsidP="000343AC">
            <w:pPr>
              <w:jc w:val="both"/>
              <w:rPr>
                <w:color w:val="000000"/>
              </w:rPr>
            </w:pPr>
            <w:r w:rsidRPr="001848C0">
              <w:rPr>
                <w:color w:val="000000"/>
                <w:u w:val="single"/>
              </w:rPr>
              <w:t>Uzasadnienie wyboru</w:t>
            </w:r>
            <w:r w:rsidRPr="001848C0">
              <w:rPr>
                <w:color w:val="000000"/>
              </w:rPr>
              <w:t>:</w:t>
            </w:r>
          </w:p>
          <w:p w14:paraId="4DD136D3" w14:textId="7002D7B6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 xml:space="preserve">Oferta otrzymała największą ilość punktów - łącznie 100,00 - w oparciu o określone przez Zamawiającego w SWZ kryteria oceny ofert tj. przyznano: Cena oferty brutto - 100,00 pkt. </w:t>
            </w:r>
          </w:p>
          <w:p w14:paraId="5731C52B" w14:textId="452B4FDC" w:rsidR="002B0398" w:rsidRPr="001848C0" w:rsidRDefault="002B0398" w:rsidP="000343AC">
            <w:pPr>
              <w:pStyle w:val="Nagwek"/>
              <w:tabs>
                <w:tab w:val="left" w:pos="708"/>
              </w:tabs>
              <w:jc w:val="both"/>
            </w:pPr>
            <w:r w:rsidRPr="001848C0">
              <w:t>Oferta spełnia wszystkie wymagania formalno - prawne i jest zgodna z zapisami SWZ.</w:t>
            </w:r>
          </w:p>
        </w:tc>
      </w:tr>
    </w:tbl>
    <w:p w14:paraId="7D18146D" w14:textId="77777777" w:rsidR="00D64136" w:rsidRPr="001848C0" w:rsidRDefault="00D64136" w:rsidP="001848C0">
      <w:pPr>
        <w:spacing w:before="360" w:after="120"/>
        <w:jc w:val="both"/>
        <w:rPr>
          <w:color w:val="000000"/>
        </w:rPr>
      </w:pPr>
      <w:r w:rsidRPr="001848C0">
        <w:rPr>
          <w:b/>
          <w:bCs/>
          <w:color w:val="000000"/>
        </w:rPr>
        <w:t>Punktacja przyznana ofertom w każdym kryterium oceny ofert wraz z łączną punktacją</w:t>
      </w:r>
      <w:r w:rsidRPr="001848C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014"/>
        <w:gridCol w:w="3231"/>
        <w:gridCol w:w="3119"/>
        <w:gridCol w:w="1559"/>
      </w:tblGrid>
      <w:tr w:rsidR="00D64136" w:rsidRPr="001848C0" w14:paraId="6941A658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D48832" w14:textId="77777777" w:rsidR="00D64136" w:rsidRPr="001848C0" w:rsidRDefault="00D64136" w:rsidP="001848C0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848C0">
              <w:rPr>
                <w:bCs/>
              </w:rPr>
              <w:t>Część zamówienia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799D89" w14:textId="77777777" w:rsidR="00D64136" w:rsidRPr="001848C0" w:rsidRDefault="00D64136" w:rsidP="001848C0">
            <w:pPr>
              <w:spacing w:before="120" w:after="120"/>
              <w:jc w:val="center"/>
              <w:rPr>
                <w:bCs/>
              </w:rPr>
            </w:pPr>
            <w:r w:rsidRPr="001848C0">
              <w:rPr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F9D7386" w14:textId="77777777" w:rsidR="00D64136" w:rsidRPr="001848C0" w:rsidRDefault="00D64136" w:rsidP="001848C0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848C0">
              <w:rPr>
                <w:bCs/>
                <w:color w:val="000000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665C4F4" w14:textId="77777777" w:rsidR="00D64136" w:rsidRPr="001848C0" w:rsidRDefault="00D64136" w:rsidP="001848C0">
            <w:pPr>
              <w:spacing w:before="120" w:after="120"/>
              <w:jc w:val="center"/>
              <w:rPr>
                <w:bCs/>
                <w:color w:val="000000"/>
              </w:rPr>
            </w:pPr>
            <w:r w:rsidRPr="001848C0">
              <w:rPr>
                <w:bCs/>
                <w:color w:val="000000"/>
              </w:rPr>
              <w:t>Razem</w:t>
            </w:r>
          </w:p>
        </w:tc>
      </w:tr>
      <w:tr w:rsidR="002B0398" w:rsidRPr="001848C0" w14:paraId="76280F6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778C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Pakiet nr 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58929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5DBB9BDF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428283DC" w14:textId="18B2F9A7" w:rsidR="002B0398" w:rsidRPr="009D3FDA" w:rsidRDefault="009D3FDA" w:rsidP="009D3FDA">
            <w:pPr>
              <w:spacing w:after="120"/>
              <w:jc w:val="both"/>
              <w:rPr>
                <w:bCs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09720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9427A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1C2FF9F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4788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1 - Pakiet nr 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19CA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6C138E01" w14:textId="0C47AFDD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453BA650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681EE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68DEF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98,17</w:t>
            </w:r>
          </w:p>
        </w:tc>
      </w:tr>
      <w:tr w:rsidR="002B0398" w:rsidRPr="001848C0" w14:paraId="66FF72CE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65BE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Pakiet nr 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AD0161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7B1AA4BA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482E6024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59842651" w14:textId="33C10A18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BEDD6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- 96.61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406214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96,61</w:t>
            </w:r>
          </w:p>
        </w:tc>
      </w:tr>
      <w:tr w:rsidR="002B0398" w:rsidRPr="001848C0" w14:paraId="615033B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24F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Pakiet nr 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6C3482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01275265" w14:textId="6A13D5B7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5C90A736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6B972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- 93.09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91FAD3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93,09</w:t>
            </w:r>
          </w:p>
        </w:tc>
      </w:tr>
      <w:tr w:rsidR="002B0398" w:rsidRPr="001848C0" w14:paraId="66E5D31E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CBCC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Pakiet nr 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42510B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5A2BE26B" w14:textId="15FAC18C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609A1163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9A001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- 40.08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27F9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40,08</w:t>
            </w:r>
          </w:p>
        </w:tc>
      </w:tr>
      <w:tr w:rsidR="002B0398" w:rsidRPr="001848C0" w14:paraId="1018A92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10B2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2 - Pakiet nr 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74B3AC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Bialmed Sp. z o.o.</w:t>
            </w:r>
          </w:p>
          <w:p w14:paraId="3D1DC0A6" w14:textId="0501228B" w:rsidR="002B0398" w:rsidRPr="001848C0" w:rsidRDefault="007D4015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Kazimierzowska 46/48/35</w:t>
            </w:r>
          </w:p>
          <w:p w14:paraId="3974811D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A031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A53CC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33F9D89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F273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2 - Pakiet nr 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30838F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1333D43A" w14:textId="4FDFD932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46616F4A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F748E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B438F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98,36</w:t>
            </w:r>
          </w:p>
        </w:tc>
      </w:tr>
      <w:tr w:rsidR="002B0398" w:rsidRPr="001848C0" w14:paraId="20015AD0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6B43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2 - Pakiet nr 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E9098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77FDDBB3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44B3BFF8" w14:textId="60E262FA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D86E4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- 96.94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0B63D3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96,94</w:t>
            </w:r>
          </w:p>
        </w:tc>
      </w:tr>
      <w:tr w:rsidR="002B0398" w:rsidRPr="001848C0" w14:paraId="72309D55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5AA2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2 - Pakiet nr 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07437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13174ACF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2EB6B498" w14:textId="5CED48E3" w:rsidR="002B0398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3AFC5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- 79.18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0712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79,18</w:t>
            </w:r>
          </w:p>
        </w:tc>
      </w:tr>
      <w:tr w:rsidR="002B0398" w:rsidRPr="001848C0" w14:paraId="60D5AE4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10B55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2 - Pakiet nr 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0AE223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269256BF" w14:textId="599C3BFD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5716A4F1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C29D4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- 78.63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94E1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78,63</w:t>
            </w:r>
          </w:p>
        </w:tc>
      </w:tr>
      <w:tr w:rsidR="002B0398" w:rsidRPr="001848C0" w14:paraId="0794398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8AF50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2 - Pakiet nr 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6688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3B44E739" w14:textId="59B6372B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5D67558A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49752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- 72.48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1750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72,48</w:t>
            </w:r>
          </w:p>
        </w:tc>
      </w:tr>
      <w:tr w:rsidR="002B0398" w:rsidRPr="001848C0" w14:paraId="4EFCEFF4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0E18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3 - Pakiet nr 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E74E71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FB92C3B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0BDBF1D1" w14:textId="070DC26E" w:rsidR="002B0398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D89B2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59BF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6BEC6C9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8E375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4 - Pakiet nr 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EDB3F5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 xml:space="preserve">Fresenius </w:t>
            </w:r>
            <w:proofErr w:type="spellStart"/>
            <w:r w:rsidRPr="001848C0">
              <w:rPr>
                <w:b/>
                <w:bCs/>
                <w:sz w:val="22"/>
                <w:szCs w:val="22"/>
              </w:rPr>
              <w:t>Kabi</w:t>
            </w:r>
            <w:proofErr w:type="spellEnd"/>
            <w:r w:rsidRPr="001848C0">
              <w:rPr>
                <w:b/>
                <w:bCs/>
                <w:sz w:val="22"/>
                <w:szCs w:val="22"/>
              </w:rPr>
              <w:t xml:space="preserve"> Polska Sp.  z o.o.</w:t>
            </w:r>
          </w:p>
          <w:p w14:paraId="541DB66A" w14:textId="77777777" w:rsidR="002B0398" w:rsidRPr="001848C0" w:rsidRDefault="002B0398" w:rsidP="001848C0">
            <w:pPr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Al. Jerozolimskie 134</w:t>
            </w:r>
          </w:p>
          <w:p w14:paraId="12EBD661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8C00D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9C58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36A56CE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EC9C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4 - Pakiet nr 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609B83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848C0">
              <w:rPr>
                <w:b/>
                <w:bCs/>
                <w:sz w:val="22"/>
                <w:szCs w:val="22"/>
              </w:rPr>
              <w:t>Tramco</w:t>
            </w:r>
            <w:proofErr w:type="spellEnd"/>
            <w:r w:rsidRPr="001848C0">
              <w:rPr>
                <w:b/>
                <w:bCs/>
                <w:sz w:val="22"/>
                <w:szCs w:val="22"/>
              </w:rPr>
              <w:t xml:space="preserve"> Sp z o. o.</w:t>
            </w:r>
          </w:p>
          <w:p w14:paraId="073AA27F" w14:textId="4972B73C" w:rsidR="002B0398" w:rsidRPr="001848C0" w:rsidRDefault="002B0398" w:rsidP="001848C0">
            <w:pPr>
              <w:rPr>
                <w:sz w:val="22"/>
                <w:szCs w:val="22"/>
              </w:rPr>
            </w:pPr>
            <w:proofErr w:type="spellStart"/>
            <w:r w:rsidRPr="001848C0">
              <w:rPr>
                <w:sz w:val="22"/>
                <w:szCs w:val="22"/>
              </w:rPr>
              <w:t>ul.Wolska</w:t>
            </w:r>
            <w:proofErr w:type="spellEnd"/>
            <w:r w:rsidRPr="001848C0">
              <w:rPr>
                <w:sz w:val="22"/>
                <w:szCs w:val="22"/>
              </w:rPr>
              <w:t xml:space="preserve"> 14</w:t>
            </w:r>
          </w:p>
          <w:p w14:paraId="6F789490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05-860 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E83B8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- 95.70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4023A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95,70</w:t>
            </w:r>
          </w:p>
        </w:tc>
      </w:tr>
      <w:tr w:rsidR="002B0398" w:rsidRPr="001848C0" w14:paraId="3619AC5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B79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4 - Pakiet nr 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42848E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26E4029F" w14:textId="50EC448C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14455FBC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67E3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- 87.79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42845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87,79</w:t>
            </w:r>
          </w:p>
        </w:tc>
      </w:tr>
      <w:tr w:rsidR="002B0398" w:rsidRPr="001848C0" w14:paraId="13D2755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483A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4 - Pakiet nr 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6C8565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1A467612" w14:textId="130EA134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1C2C461E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8A9B8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- 85.57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C7CF5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85,57</w:t>
            </w:r>
          </w:p>
        </w:tc>
      </w:tr>
      <w:tr w:rsidR="002B0398" w:rsidRPr="001848C0" w14:paraId="7758B8A5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D004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4 - Pakiet nr 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0285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187F836F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2E45E795" w14:textId="6B8E4E6B" w:rsidR="002B0398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D20D4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- 85.26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447F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85,26</w:t>
            </w:r>
          </w:p>
        </w:tc>
      </w:tr>
      <w:tr w:rsidR="002B0398" w:rsidRPr="001848C0" w14:paraId="63BA2EA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098E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4 - Pakiet nr 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E61B8D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2CBBB6F5" w14:textId="334B0269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38669A77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40895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1 - Cena - 31.87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0CA34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31,87</w:t>
            </w:r>
          </w:p>
        </w:tc>
      </w:tr>
      <w:tr w:rsidR="002B0398" w:rsidRPr="001848C0" w14:paraId="15AE067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9D20A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6 - Pakiet nr 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FB5C6C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4C15717A" w14:textId="5FA84AA9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6DAF31C8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5A50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9535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320B4B9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3A09D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6 - Pakiet nr 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9899C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4250603A" w14:textId="56453166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2088715B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71733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- 94.96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D1569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94,96</w:t>
            </w:r>
          </w:p>
        </w:tc>
      </w:tr>
      <w:tr w:rsidR="002B0398" w:rsidRPr="001848C0" w14:paraId="6A1564F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FAFC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6 - Pakiet nr 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7FB671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7986F918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4A0F0B39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2181510E" w14:textId="4D6359FA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0F4E1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- 93.59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33B78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93,59</w:t>
            </w:r>
          </w:p>
        </w:tc>
      </w:tr>
      <w:tr w:rsidR="002B0398" w:rsidRPr="001848C0" w14:paraId="6B2BCA40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FB2F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7 - Pakiet nr 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11C05E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848C0">
              <w:rPr>
                <w:b/>
                <w:bCs/>
                <w:sz w:val="22"/>
                <w:szCs w:val="22"/>
              </w:rPr>
              <w:t>Inpharm</w:t>
            </w:r>
            <w:proofErr w:type="spellEnd"/>
            <w:r w:rsidRPr="001848C0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4C0D9BAE" w14:textId="3785077F" w:rsidR="002B0398" w:rsidRPr="001848C0" w:rsidRDefault="007D425A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Strumykowa 28/11</w:t>
            </w:r>
          </w:p>
          <w:p w14:paraId="411A51A1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03-138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A6B2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- 95.51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D6C97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95,51</w:t>
            </w:r>
          </w:p>
        </w:tc>
      </w:tr>
      <w:tr w:rsidR="002B0398" w:rsidRPr="001848C0" w14:paraId="52E14840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FADA9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7 - Pakiet nr 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F44F5" w14:textId="77777777" w:rsidR="007D425A" w:rsidRPr="007D425A" w:rsidRDefault="007D425A" w:rsidP="007D425A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7D425A">
              <w:rPr>
                <w:b/>
                <w:bCs/>
                <w:sz w:val="22"/>
                <w:szCs w:val="22"/>
              </w:rPr>
              <w:t>Centrala Farmaceutyczna CEFARM SA</w:t>
            </w:r>
          </w:p>
          <w:p w14:paraId="1E952E24" w14:textId="77777777" w:rsidR="007D425A" w:rsidRPr="007D425A" w:rsidRDefault="007D425A" w:rsidP="007D425A">
            <w:pPr>
              <w:rPr>
                <w:sz w:val="22"/>
                <w:szCs w:val="22"/>
              </w:rPr>
            </w:pPr>
            <w:r w:rsidRPr="007D425A">
              <w:rPr>
                <w:sz w:val="22"/>
                <w:szCs w:val="22"/>
              </w:rPr>
              <w:t xml:space="preserve">ul.  Jana Kazimierza 16 </w:t>
            </w:r>
          </w:p>
          <w:p w14:paraId="4508115E" w14:textId="5C17EB53" w:rsidR="002B0398" w:rsidRPr="001848C0" w:rsidRDefault="007D425A" w:rsidP="007D425A">
            <w:pPr>
              <w:spacing w:after="40"/>
              <w:rPr>
                <w:color w:val="000000"/>
                <w:sz w:val="22"/>
                <w:szCs w:val="22"/>
              </w:rPr>
            </w:pPr>
            <w:r w:rsidRPr="007D425A">
              <w:rPr>
                <w:sz w:val="22"/>
                <w:szCs w:val="22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F165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581317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246A9E0D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D927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7 - Pakiet nr 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9E468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0D8C548F" w14:textId="316E73AD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5B949F34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C830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- 47.90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2A938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47,90</w:t>
            </w:r>
          </w:p>
        </w:tc>
      </w:tr>
      <w:tr w:rsidR="002B0398" w:rsidRPr="001848C0" w14:paraId="09D319E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E23C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7 - Pakiet nr 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04976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503F137A" w14:textId="755892EE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1EDB0078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DCA9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- 46.59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07BF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46,59</w:t>
            </w:r>
          </w:p>
        </w:tc>
      </w:tr>
      <w:tr w:rsidR="002B0398" w:rsidRPr="001848C0" w14:paraId="5EC3D130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B15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7 - Pakiet nr 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DB2FB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C6803CE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0D66A74B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1C2150B2" w14:textId="3E2E6D23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176F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- 45.92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D7AF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45,92</w:t>
            </w:r>
          </w:p>
        </w:tc>
      </w:tr>
      <w:tr w:rsidR="002B0398" w:rsidRPr="001848C0" w14:paraId="79B52583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D0EC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8 - Pakiet nr 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261A3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415894B0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7E4D020B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4A4889D1" w14:textId="362C973A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DBF45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A5AAB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68199B3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6D192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8 - Pakiet nr 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13EFA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6139CAAB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31A4D2CD" w14:textId="0120F7C3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37D5C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- 97.43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11A5F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97,43</w:t>
            </w:r>
          </w:p>
        </w:tc>
      </w:tr>
      <w:tr w:rsidR="002B0398" w:rsidRPr="001848C0" w14:paraId="76F1EA60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3C78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8 - Pakiet nr 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EA2AE8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097CEE36" w14:textId="66B353D1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18CB3E9F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2E2BA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- 95.79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DBA54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95,79</w:t>
            </w:r>
          </w:p>
        </w:tc>
      </w:tr>
      <w:tr w:rsidR="002B0398" w:rsidRPr="001848C0" w14:paraId="4838D25E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9581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8 - Pakiet nr 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6387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5060DE3C" w14:textId="08A354CB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2F3A75B2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C1F59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- 91.95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7B07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91,95</w:t>
            </w:r>
          </w:p>
        </w:tc>
      </w:tr>
      <w:tr w:rsidR="002B0398" w:rsidRPr="001848C0" w14:paraId="6E775DF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EB288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9 - Pakiet nr 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7EAEB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05017CFF" w14:textId="7CF89761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2525064D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F6C4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98B0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6CFBF755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5C9F1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10 - Pakiet nr 10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4F8DB8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26FCA263" w14:textId="67D467CF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44EE81F0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FBA31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C6719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0E9BC864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C5C2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10 - Pakiet nr 10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A4CF7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2EF763FE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63C3CCF4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1626F42A" w14:textId="6B54659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719EA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- 99.31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19EF3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99,31</w:t>
            </w:r>
          </w:p>
        </w:tc>
      </w:tr>
      <w:tr w:rsidR="002B0398" w:rsidRPr="001848C0" w14:paraId="630608F4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35E6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10 - Pakiet nr 10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294021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7D8DF9FE" w14:textId="5A9F6EE7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4ABC7477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CCE85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- 96.50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A867B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96,50</w:t>
            </w:r>
          </w:p>
        </w:tc>
      </w:tr>
      <w:tr w:rsidR="002B0398" w:rsidRPr="001848C0" w14:paraId="4A704B5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2648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11 - Pakiet nr 11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27CB31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11AACE2D" w14:textId="6209A18E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60B450BD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8A5A4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B720C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2B48E25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07ACB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11 - Pakiet nr 11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78B27B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6763EAA7" w14:textId="2687B069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7F2DFDED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73779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- 95.73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EC2E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95,73</w:t>
            </w:r>
          </w:p>
        </w:tc>
      </w:tr>
      <w:tr w:rsidR="002B0398" w:rsidRPr="001848C0" w14:paraId="0B0FD86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71E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11 - Pakiet nr 11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9B5476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2303FE19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550319ED" w14:textId="6B37C6A4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06722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- 94.34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77427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94,34</w:t>
            </w:r>
          </w:p>
        </w:tc>
      </w:tr>
      <w:tr w:rsidR="002B0398" w:rsidRPr="001848C0" w14:paraId="60DDCE7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EDD84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11 - Pakiet nr 11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78710D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4096029F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55EF7430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4CBAA002" w14:textId="699AA9FE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9953C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- 94.34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EE39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94,34</w:t>
            </w:r>
          </w:p>
        </w:tc>
      </w:tr>
      <w:tr w:rsidR="002B0398" w:rsidRPr="001848C0" w14:paraId="55F3752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47081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11 - Pakiet nr 11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0F5306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1EF0C4C7" w14:textId="3E876E3B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15B9D798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098C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- 93.44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17A0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93,44</w:t>
            </w:r>
          </w:p>
        </w:tc>
      </w:tr>
      <w:tr w:rsidR="002B0398" w:rsidRPr="001848C0" w14:paraId="22F2DC15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2106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11 - Pakiet nr 11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BA126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Egis Polska Dystrybucja Sp. z o.o.</w:t>
            </w:r>
          </w:p>
          <w:p w14:paraId="0B81F9F6" w14:textId="6C9CAF36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Komitetu Obrony Robotników 45 D</w:t>
            </w:r>
          </w:p>
          <w:p w14:paraId="145F0CF7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02-146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114D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- 90.04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9E714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90,04</w:t>
            </w:r>
          </w:p>
        </w:tc>
      </w:tr>
      <w:tr w:rsidR="002B0398" w:rsidRPr="001848C0" w14:paraId="518B802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F1E82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12 - Pakiet nr 12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64B1F5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GENESIS PHARM Sp. z o. o. Sp. K.</w:t>
            </w:r>
          </w:p>
          <w:p w14:paraId="220BD2E8" w14:textId="51FAAC64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Obywatelska 128/152</w:t>
            </w:r>
          </w:p>
          <w:p w14:paraId="3AA6CC06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94-104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EDCF6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B9337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D8326E" w:rsidRPr="001848C0" w14:paraId="6F3F629D" w14:textId="77777777" w:rsidTr="00464EA0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0CDA1" w14:textId="77777777" w:rsidR="00D8326E" w:rsidRPr="001848C0" w:rsidRDefault="00D8326E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12 - Pakiet nr 12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26C6D" w14:textId="77777777" w:rsidR="00D8326E" w:rsidRPr="001848C0" w:rsidRDefault="00D8326E" w:rsidP="00534462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Bialmed Sp. z o.o.</w:t>
            </w:r>
          </w:p>
          <w:p w14:paraId="72366D62" w14:textId="77777777" w:rsidR="00D8326E" w:rsidRPr="001848C0" w:rsidRDefault="00D8326E" w:rsidP="005344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848C0">
              <w:rPr>
                <w:sz w:val="22"/>
                <w:szCs w:val="22"/>
              </w:rPr>
              <w:t>Kazimierzowska 46/48/35</w:t>
            </w:r>
          </w:p>
          <w:p w14:paraId="3DCF5AA8" w14:textId="2D0F3600" w:rsidR="00D8326E" w:rsidRPr="001848C0" w:rsidRDefault="00D8326E" w:rsidP="00534462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02-546 Warszawa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DB64B8" w14:textId="77777777" w:rsidR="00D8326E" w:rsidRDefault="00D8326E" w:rsidP="001848C0">
            <w:pPr>
              <w:jc w:val="center"/>
              <w:rPr>
                <w:sz w:val="22"/>
                <w:szCs w:val="22"/>
              </w:rPr>
            </w:pPr>
          </w:p>
          <w:p w14:paraId="5F58DDBC" w14:textId="6AA7364F" w:rsidR="00D8326E" w:rsidRPr="001848C0" w:rsidRDefault="00D8326E" w:rsidP="001848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nie podlega punktacji </w:t>
            </w:r>
          </w:p>
        </w:tc>
      </w:tr>
      <w:tr w:rsidR="002B0398" w:rsidRPr="001848C0" w14:paraId="0366757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B721C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13 - Pakiet nr 13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65146C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52CD33AC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25442F6B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41A56EDD" w14:textId="5E493AE4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9AEA6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E59C4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7E830BFD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B54F1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14 - Pakiet nr 14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7A2B0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14190682" w14:textId="18B4693F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1F1B65E2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20573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EE5C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76551A60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6FE84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14 - Pakiet nr 14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F30A1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316970D9" w14:textId="5C366576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351AFEF0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B3095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- 93.45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930E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93,45</w:t>
            </w:r>
          </w:p>
        </w:tc>
      </w:tr>
      <w:tr w:rsidR="002B0398" w:rsidRPr="001848C0" w14:paraId="1E10D301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1D1A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14 - Pakiet nr 14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01603B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0D5AE20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2085AA50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4C1A058E" w14:textId="43DBDEDB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53ED4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- 92.49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1BA32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92,49</w:t>
            </w:r>
          </w:p>
        </w:tc>
      </w:tr>
      <w:tr w:rsidR="002B0398" w:rsidRPr="001848C0" w14:paraId="2F3D4F1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B81B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15 - Pakiet nr 15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C063E9" w14:textId="77777777" w:rsidR="007D425A" w:rsidRPr="007D425A" w:rsidRDefault="007D425A" w:rsidP="007D425A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7D425A">
              <w:rPr>
                <w:b/>
                <w:bCs/>
                <w:sz w:val="22"/>
                <w:szCs w:val="22"/>
              </w:rPr>
              <w:t>Centrala Farmaceutyczna CEFARM SA</w:t>
            </w:r>
          </w:p>
          <w:p w14:paraId="7DC5C825" w14:textId="77777777" w:rsidR="007D425A" w:rsidRPr="007D425A" w:rsidRDefault="007D425A" w:rsidP="007D425A">
            <w:pPr>
              <w:rPr>
                <w:sz w:val="22"/>
                <w:szCs w:val="22"/>
              </w:rPr>
            </w:pPr>
            <w:r w:rsidRPr="007D425A">
              <w:rPr>
                <w:sz w:val="22"/>
                <w:szCs w:val="22"/>
              </w:rPr>
              <w:t xml:space="preserve">ul.  Jana Kazimierza 16 </w:t>
            </w:r>
          </w:p>
          <w:p w14:paraId="60077A3B" w14:textId="279C1FDD" w:rsidR="002B0398" w:rsidRPr="001848C0" w:rsidRDefault="007D425A" w:rsidP="007D425A">
            <w:pPr>
              <w:spacing w:after="40"/>
              <w:rPr>
                <w:color w:val="000000"/>
                <w:sz w:val="22"/>
                <w:szCs w:val="22"/>
              </w:rPr>
            </w:pPr>
            <w:r w:rsidRPr="007D425A">
              <w:rPr>
                <w:sz w:val="22"/>
                <w:szCs w:val="22"/>
              </w:rPr>
              <w:t>01-248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E917A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D42E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76E1BF3D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10331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16 - Pakiet nr 16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5F93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 xml:space="preserve">Fresenius </w:t>
            </w:r>
            <w:proofErr w:type="spellStart"/>
            <w:r w:rsidRPr="001848C0">
              <w:rPr>
                <w:b/>
                <w:bCs/>
                <w:sz w:val="22"/>
                <w:szCs w:val="22"/>
              </w:rPr>
              <w:t>Kabi</w:t>
            </w:r>
            <w:proofErr w:type="spellEnd"/>
            <w:r w:rsidRPr="001848C0">
              <w:rPr>
                <w:b/>
                <w:bCs/>
                <w:sz w:val="22"/>
                <w:szCs w:val="22"/>
              </w:rPr>
              <w:t xml:space="preserve"> Polska Sp.  z o.o.</w:t>
            </w:r>
          </w:p>
          <w:p w14:paraId="64B67B5C" w14:textId="77777777" w:rsidR="002B0398" w:rsidRPr="001848C0" w:rsidRDefault="002B0398" w:rsidP="001848C0">
            <w:pPr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Al. Jerozolimskie 134</w:t>
            </w:r>
          </w:p>
          <w:p w14:paraId="47A76418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02-305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B7C73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30C75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1DBA9384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72861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16 - Pakiet nr 16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8EEECE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2F6C357F" w14:textId="2DDF35F6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654D08C0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558FC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- 97.28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78CF6F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97,28</w:t>
            </w:r>
          </w:p>
        </w:tc>
      </w:tr>
      <w:tr w:rsidR="002B0398" w:rsidRPr="001848C0" w14:paraId="03B6413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9FFA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16 - Pakiet nr 16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17533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5A49DC99" w14:textId="6725ECE4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5EA0C6D3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F8866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1 - Cena - 96.90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94A5A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96,90</w:t>
            </w:r>
          </w:p>
        </w:tc>
      </w:tr>
      <w:tr w:rsidR="002B0398" w:rsidRPr="001848C0" w14:paraId="1073A0F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1227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16 - Pakiet nr 16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4E6B89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11803419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7E5B67F0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2759435B" w14:textId="42E38ABE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9B14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- 95.95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92EBFA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95,95</w:t>
            </w:r>
          </w:p>
        </w:tc>
      </w:tr>
      <w:tr w:rsidR="002B0398" w:rsidRPr="001848C0" w14:paraId="5422586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F3516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18 - Pakiet nr 18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F40CEF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32A1132D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686983D5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28EED259" w14:textId="13AF5F9F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0876C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26179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75BE6B9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6C54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18 - Pakiet nr 18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B2EC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756E570A" w14:textId="34FDCE74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250E172A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9B7BE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- 98.87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ED17F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98,87</w:t>
            </w:r>
          </w:p>
        </w:tc>
      </w:tr>
      <w:tr w:rsidR="002B0398" w:rsidRPr="001848C0" w14:paraId="6659C10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33B8C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18 - Pakiet nr 18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45B564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294C8F27" w14:textId="07E61A00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791C8C21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8BA5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- 98.52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141E5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98,52</w:t>
            </w:r>
          </w:p>
        </w:tc>
      </w:tr>
      <w:tr w:rsidR="002B0398" w:rsidRPr="001848C0" w14:paraId="7B563C3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0589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19 - Pakiet nr 19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6D7EC8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2CA5A41C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69959DC3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2BAD97EA" w14:textId="32F35E18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A9B61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42AA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720E91A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0D64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19 - Pakiet nr 19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387885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4F74584A" w14:textId="21802E05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3D6BDDC8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2825C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3D771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99,35</w:t>
            </w:r>
          </w:p>
        </w:tc>
      </w:tr>
      <w:tr w:rsidR="002B0398" w:rsidRPr="001848C0" w14:paraId="577F337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7C8B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19 - Pakiet nr 19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CCBBF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34613441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425867F6" w14:textId="101E819A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990DA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- 99.11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AE805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99,11</w:t>
            </w:r>
          </w:p>
        </w:tc>
      </w:tr>
      <w:tr w:rsidR="002B0398" w:rsidRPr="001848C0" w14:paraId="74F9A64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E5771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19 - Pakiet nr 19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3CFA0F" w14:textId="77777777" w:rsidR="00534462" w:rsidRPr="001848C0" w:rsidRDefault="00534462" w:rsidP="00534462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Bialmed Sp. z o.o.</w:t>
            </w:r>
          </w:p>
          <w:p w14:paraId="1651F4BB" w14:textId="77777777" w:rsidR="00534462" w:rsidRPr="001848C0" w:rsidRDefault="00534462" w:rsidP="005344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848C0">
              <w:rPr>
                <w:sz w:val="22"/>
                <w:szCs w:val="22"/>
              </w:rPr>
              <w:t>Kazimierzowska 46/48/35</w:t>
            </w:r>
          </w:p>
          <w:p w14:paraId="1FE5C51A" w14:textId="61267742" w:rsidR="002B0398" w:rsidRPr="001848C0" w:rsidRDefault="00534462" w:rsidP="00534462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C741D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- 90.30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350B2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90,30</w:t>
            </w:r>
          </w:p>
        </w:tc>
      </w:tr>
      <w:tr w:rsidR="002B0398" w:rsidRPr="001848C0" w14:paraId="2DAFFB7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D5DE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19 - Pakiet nr 19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B7DB28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565F5383" w14:textId="4D723C40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2213BB75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0B3C7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- 89.77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A72B9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89,77</w:t>
            </w:r>
          </w:p>
        </w:tc>
      </w:tr>
      <w:tr w:rsidR="002B0398" w:rsidRPr="001848C0" w14:paraId="323053E1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4F29B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19 - Pakiet nr 19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16798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13EFF894" w14:textId="327E3333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78200EBE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E28C1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- 61.16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24BB4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61,16</w:t>
            </w:r>
          </w:p>
        </w:tc>
      </w:tr>
      <w:tr w:rsidR="002B0398" w:rsidRPr="001848C0" w14:paraId="54E34BA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0EA49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20 - Pakiet nr 20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209FD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3645F592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48B50F6B" w14:textId="34EAA088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1D600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AA6F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4D95F072" w14:textId="77777777" w:rsidTr="008156BB">
        <w:trPr>
          <w:trHeight w:val="704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DB542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20 - Pakiet nr 20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7174AB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269573C7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4E8760D9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4A11DC55" w14:textId="09E3E915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3E96B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- 99.90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932F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99,90</w:t>
            </w:r>
          </w:p>
        </w:tc>
      </w:tr>
      <w:tr w:rsidR="002B0398" w:rsidRPr="001848C0" w14:paraId="29CF3F64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62BC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21 - Pakiet nr 21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9DCB1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67D427A6" w14:textId="2E7EFE1A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5101F1BB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3786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E458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1D96CF0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BF9AE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21 - Pakiet nr 21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A62C8A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6D0792CE" w14:textId="58E6E55D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5697DF85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6E6B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E5F9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98,97</w:t>
            </w:r>
          </w:p>
        </w:tc>
      </w:tr>
      <w:tr w:rsidR="002B0398" w:rsidRPr="001848C0" w14:paraId="249D362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91BE0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21 - Pakiet nr 21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6F1F3F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90E99CB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102EB56D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378997FE" w14:textId="3A9B5094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98C36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- 97.17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8C9E2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97,17</w:t>
            </w:r>
          </w:p>
        </w:tc>
      </w:tr>
      <w:tr w:rsidR="002B0398" w:rsidRPr="001848C0" w14:paraId="1BFF6CE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33888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21 - Pakiet nr 21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88CE3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1511BA02" w14:textId="2CFA0A49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64199486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63C28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- 94.42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2B8E5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94,42</w:t>
            </w:r>
          </w:p>
        </w:tc>
      </w:tr>
      <w:tr w:rsidR="002B0398" w:rsidRPr="001848C0" w14:paraId="6B052518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01AB9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21 - Pakiet nr 21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13372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742F54FB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790D2849" w14:textId="56DC26B4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CF6AD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- 86.45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435AF5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86,45</w:t>
            </w:r>
          </w:p>
        </w:tc>
      </w:tr>
      <w:tr w:rsidR="002B0398" w:rsidRPr="001848C0" w14:paraId="26166990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CFD7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22 - Pakiet nr 22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BC0E0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FA34C09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06A8B616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4B5D3571" w14:textId="6AF2BE4F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8055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E963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7AE6D000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C70A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24 - Pakiet nr 24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CAE60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FCA836D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6720AB50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31777617" w14:textId="115E220B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A24C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629B25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0CA21FED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6900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24 - Pakiet nr 24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AF894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71DF4CB5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3C40761A" w14:textId="1E8EC134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FF969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- 97.76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41F6B3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97,76</w:t>
            </w:r>
          </w:p>
        </w:tc>
      </w:tr>
      <w:tr w:rsidR="002B0398" w:rsidRPr="001848C0" w14:paraId="45CA630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F73F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24 - Pakiet nr 24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13674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2992EAEA" w14:textId="0F6962C5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044AE6A2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7E7D3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- 97.38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976354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97,38</w:t>
            </w:r>
          </w:p>
        </w:tc>
      </w:tr>
      <w:tr w:rsidR="002B0398" w:rsidRPr="001848C0" w14:paraId="419EB643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45273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24 - Pakiet nr 24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FEE4A9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08972C9F" w14:textId="58FEE7A5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2A978FFA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B36D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- 94.88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F3F22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94,88</w:t>
            </w:r>
          </w:p>
        </w:tc>
      </w:tr>
      <w:tr w:rsidR="002B0398" w:rsidRPr="001848C0" w14:paraId="2471903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3036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26 - Pakiet nr 26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56E50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Servier Polska Services Sp. z o.o.</w:t>
            </w:r>
          </w:p>
          <w:p w14:paraId="5245D73E" w14:textId="46099B1A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Burakowska 14</w:t>
            </w:r>
          </w:p>
          <w:p w14:paraId="5C5F4535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01-066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EDA5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C395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34B6AD7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B7136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26 - Pakiet nr 26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0F4E64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193F3277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287FB46E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4494C309" w14:textId="6B58F72C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0B1A2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- 62.35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6CA2B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62,35</w:t>
            </w:r>
          </w:p>
        </w:tc>
      </w:tr>
      <w:tr w:rsidR="002B0398" w:rsidRPr="001848C0" w14:paraId="2D73D21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9598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26 - Pakiet nr 26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B8D574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2DE1A779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23026609" w14:textId="44E288C0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1334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- 61.75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7D8C4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61,75</w:t>
            </w:r>
          </w:p>
        </w:tc>
      </w:tr>
      <w:tr w:rsidR="002B0398" w:rsidRPr="001848C0" w14:paraId="5E90FB65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4F6BA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26 - Pakiet nr 26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E1174B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3A47723C" w14:textId="79901F71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61F64767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E31E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- 61.75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E466F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61,75</w:t>
            </w:r>
          </w:p>
        </w:tc>
      </w:tr>
      <w:tr w:rsidR="002B0398" w:rsidRPr="001848C0" w14:paraId="19CC8C8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9412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26 - Pakiet nr 26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68CB4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5520AD21" w14:textId="29131A94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619EBFBA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2E1C4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- 60.60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FEFA13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60,60</w:t>
            </w:r>
          </w:p>
        </w:tc>
      </w:tr>
      <w:tr w:rsidR="002B0398" w:rsidRPr="001848C0" w14:paraId="6011B2B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8313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27 - Pakiet nr 27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261D98" w14:textId="77777777" w:rsidR="00534462" w:rsidRPr="001848C0" w:rsidRDefault="00534462" w:rsidP="00534462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Bialmed Sp. z o.o.</w:t>
            </w:r>
          </w:p>
          <w:p w14:paraId="104A2C9C" w14:textId="77777777" w:rsidR="00534462" w:rsidRPr="001848C0" w:rsidRDefault="00534462" w:rsidP="005344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848C0">
              <w:rPr>
                <w:sz w:val="22"/>
                <w:szCs w:val="22"/>
              </w:rPr>
              <w:t>Kazimierzowska 46/48/35</w:t>
            </w:r>
          </w:p>
          <w:p w14:paraId="71CC9E30" w14:textId="089E0EBA" w:rsidR="002B0398" w:rsidRPr="001848C0" w:rsidRDefault="00534462" w:rsidP="00534462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D8F2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A6F04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591B49A1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02BEA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27 - Pakiet nr 27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59A74C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Takeda Pharma Sp. z o.o.</w:t>
            </w:r>
          </w:p>
          <w:p w14:paraId="3073EE25" w14:textId="5CEF623A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Prosta 68</w:t>
            </w:r>
          </w:p>
          <w:p w14:paraId="6A83CB9E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00-838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2765D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- 81.36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B6D42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81,36</w:t>
            </w:r>
          </w:p>
        </w:tc>
      </w:tr>
      <w:tr w:rsidR="002B0398" w:rsidRPr="001848C0" w14:paraId="5FB1E915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4785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27 - Pakiet nr 27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A3738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05551200" w14:textId="0240A832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2BA03563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CD0F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- 73.85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93779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73,85</w:t>
            </w:r>
          </w:p>
        </w:tc>
      </w:tr>
      <w:tr w:rsidR="002B0398" w:rsidRPr="001848C0" w14:paraId="0880A32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7B97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28 - Pakiet nr 28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D640E3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20843C47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7D70EAB7" w14:textId="0C09345B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96BF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85F9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3F8B162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001F7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28 - Pakiet nr 28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C48562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6B3DAFF4" w14:textId="05813C1E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38941C0E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50B9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- 94.55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A9D23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94,55</w:t>
            </w:r>
          </w:p>
        </w:tc>
      </w:tr>
      <w:tr w:rsidR="002B0398" w:rsidRPr="001848C0" w14:paraId="736613BD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E29E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30 - Pakiet nr 30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FADBFC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848C0">
              <w:rPr>
                <w:b/>
                <w:bCs/>
                <w:sz w:val="22"/>
                <w:szCs w:val="22"/>
              </w:rPr>
              <w:t>Inpharm</w:t>
            </w:r>
            <w:proofErr w:type="spellEnd"/>
            <w:r w:rsidRPr="001848C0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20D6348E" w14:textId="49EBF5FC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B0398" w:rsidRPr="001848C0">
              <w:rPr>
                <w:sz w:val="22"/>
                <w:szCs w:val="22"/>
              </w:rPr>
              <w:t>Strumykowa 28/11</w:t>
            </w:r>
          </w:p>
          <w:p w14:paraId="54AAF58A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03-138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9A93B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2097A2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62878925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03D7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30 - Pakiet nr 30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29ED3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848C0">
              <w:rPr>
                <w:b/>
                <w:bCs/>
                <w:sz w:val="22"/>
                <w:szCs w:val="22"/>
              </w:rPr>
              <w:t>Delfarma</w:t>
            </w:r>
            <w:proofErr w:type="spellEnd"/>
            <w:r w:rsidRPr="001848C0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2563DF05" w14:textId="7C48A006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Św. Teresy od Dzieciątka Jezus 111</w:t>
            </w:r>
          </w:p>
          <w:p w14:paraId="036F788B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91-222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70290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- 95.30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3357A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95,30</w:t>
            </w:r>
          </w:p>
        </w:tc>
      </w:tr>
      <w:tr w:rsidR="002B0398" w:rsidRPr="001848C0" w14:paraId="7A5A061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A54C2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30 - Pakiet nr 30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67235F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13C4DDFD" w14:textId="7B5B410D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0284EAA9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2B0E4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- 78.09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F1B6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78,09</w:t>
            </w:r>
          </w:p>
        </w:tc>
      </w:tr>
      <w:tr w:rsidR="002B0398" w:rsidRPr="001848C0" w14:paraId="223F362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8A6D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30 - Pakiet nr 30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15D4D5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5792CED6" w14:textId="76DB7ADE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3615D151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0BE7A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- 74.42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C268E7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74,42</w:t>
            </w:r>
          </w:p>
        </w:tc>
      </w:tr>
      <w:tr w:rsidR="002B0398" w:rsidRPr="001848C0" w14:paraId="1F97A78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DD7B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30 - Pakiet nr 30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660179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775355CC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530F60F4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41759AB8" w14:textId="4639B874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D697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- 72.56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41EA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72,56</w:t>
            </w:r>
          </w:p>
        </w:tc>
      </w:tr>
      <w:tr w:rsidR="002B0398" w:rsidRPr="001848C0" w14:paraId="2D357C9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2EA3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30 - Pakiet nr 30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E029B4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2CACC38C" w14:textId="4BFC182B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7AD68D93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237B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- 71.18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F3B5F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71,18</w:t>
            </w:r>
          </w:p>
        </w:tc>
      </w:tr>
      <w:tr w:rsidR="002B0398" w:rsidRPr="001848C0" w14:paraId="5C50DBC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F94E7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31 - Pakiet nr 31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3C7E1E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73BF422D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526AF500" w14:textId="0B5AAD2A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45ED4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C5BF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62DD549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C8BA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31 - Pakiet nr 31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6A8F38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7050E45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68012603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4C17BD3D" w14:textId="10075593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C3A52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- 50.04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29FE7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50,04</w:t>
            </w:r>
          </w:p>
        </w:tc>
      </w:tr>
      <w:tr w:rsidR="002B0398" w:rsidRPr="001848C0" w14:paraId="5657E7C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3A98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32 - Pakiet nr 32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B6CC9" w14:textId="77777777" w:rsidR="00534462" w:rsidRPr="001848C0" w:rsidRDefault="00534462" w:rsidP="00534462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Bialmed Sp. z o.o.</w:t>
            </w:r>
          </w:p>
          <w:p w14:paraId="5689487D" w14:textId="77777777" w:rsidR="00534462" w:rsidRPr="001848C0" w:rsidRDefault="00534462" w:rsidP="005344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848C0">
              <w:rPr>
                <w:sz w:val="22"/>
                <w:szCs w:val="22"/>
              </w:rPr>
              <w:t>Kazimierzowska 46/48/35</w:t>
            </w:r>
          </w:p>
          <w:p w14:paraId="31979363" w14:textId="6BAECBB5" w:rsidR="002B0398" w:rsidRPr="001848C0" w:rsidRDefault="00534462" w:rsidP="00534462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FDFD5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C5A7B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07C0D60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6418B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32 - Pakiet nr 32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3C56B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4D897D86" w14:textId="213812AC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2EA16E00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05B43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- 91.88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E8C8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91,88</w:t>
            </w:r>
          </w:p>
        </w:tc>
      </w:tr>
      <w:tr w:rsidR="002B0398" w:rsidRPr="001848C0" w14:paraId="36EFEC7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FBEF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32 - Pakiet nr 32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E875D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3F8BCF01" w14:textId="7F311D48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7191397E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5798B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- 90.99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9E3A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90,99</w:t>
            </w:r>
          </w:p>
        </w:tc>
      </w:tr>
      <w:tr w:rsidR="002B0398" w:rsidRPr="001848C0" w14:paraId="304E5433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F66C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32 - Pakiet nr 32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86EB07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6F3551F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4015371E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20388765" w14:textId="0F1C1CBB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AF025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- 89.26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A670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89,26</w:t>
            </w:r>
          </w:p>
        </w:tc>
      </w:tr>
      <w:tr w:rsidR="002B0398" w:rsidRPr="001848C0" w14:paraId="6DA7A56D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01034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32 - Pakiet nr 32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E72044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62CDC55D" w14:textId="1A3D5A54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0B1979DF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527D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- 88.42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750E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88,42</w:t>
            </w:r>
          </w:p>
        </w:tc>
      </w:tr>
      <w:tr w:rsidR="002B0398" w:rsidRPr="001848C0" w14:paraId="19E59B93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23BE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33 - Pakiet nr 33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1F119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2B0B0D32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62060B15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34532BFC" w14:textId="08F03DDD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CB3B0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4B5F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4642387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E1DE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33 - Pakiet nr 33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D4BE2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41F4DC57" w14:textId="3EBF1611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69B5DB22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485E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- 91.17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B21E53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91,17</w:t>
            </w:r>
          </w:p>
        </w:tc>
      </w:tr>
      <w:tr w:rsidR="00D8326E" w:rsidRPr="001848C0" w14:paraId="6F20828D" w14:textId="77777777" w:rsidTr="007D2FB5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CD1CB" w14:textId="77777777" w:rsidR="00D8326E" w:rsidRPr="001848C0" w:rsidRDefault="00D8326E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33 - Pakiet nr 33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94B29" w14:textId="77777777" w:rsidR="00D8326E" w:rsidRPr="001848C0" w:rsidRDefault="00D8326E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3E154BD2" w14:textId="43BE63F1" w:rsidR="00D8326E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D8326E" w:rsidRPr="001848C0">
              <w:rPr>
                <w:sz w:val="22"/>
                <w:szCs w:val="22"/>
              </w:rPr>
              <w:t>Krzemieniecka 120</w:t>
            </w:r>
          </w:p>
          <w:p w14:paraId="520A8EA8" w14:textId="77777777" w:rsidR="00D8326E" w:rsidRPr="001848C0" w:rsidRDefault="00D8326E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F8E932" w14:textId="77777777" w:rsidR="00D8326E" w:rsidRDefault="00D8326E" w:rsidP="001848C0">
            <w:pPr>
              <w:jc w:val="center"/>
              <w:rPr>
                <w:sz w:val="22"/>
                <w:szCs w:val="22"/>
              </w:rPr>
            </w:pPr>
          </w:p>
          <w:p w14:paraId="42D13664" w14:textId="103A41BF" w:rsidR="00D8326E" w:rsidRPr="001848C0" w:rsidRDefault="00D8326E" w:rsidP="001848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nie podlega punktacji </w:t>
            </w:r>
          </w:p>
        </w:tc>
      </w:tr>
      <w:tr w:rsidR="002B0398" w:rsidRPr="001848C0" w14:paraId="508130F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D4E7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34 - Pakiet nr 34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29F64B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8DA989B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451D2170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lastRenderedPageBreak/>
              <w:t>40-273 Katowice</w:t>
            </w:r>
          </w:p>
          <w:p w14:paraId="609ECD6E" w14:textId="1CE40F41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BE34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1CD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5810148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0F4F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34 - Pakiet nr 34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68D12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204EC96D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4652B46F" w14:textId="099224EE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0CF3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- 94.83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ADA2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94,83</w:t>
            </w:r>
          </w:p>
        </w:tc>
      </w:tr>
      <w:tr w:rsidR="002B0398" w:rsidRPr="001848C0" w14:paraId="57355D50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19E9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34 - Pakiet nr 34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E159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576F431B" w14:textId="7A0CDF40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626E4962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0227F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- 86.59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50AA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86,59</w:t>
            </w:r>
          </w:p>
        </w:tc>
      </w:tr>
      <w:tr w:rsidR="002B0398" w:rsidRPr="001848C0" w14:paraId="1414D7F8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9A0F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35 - Pakiet nr 35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B070C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5FE36EB6" w14:textId="5ADD9E1F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331B35F4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F1927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C4A8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21A17885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E094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36 - Pakiet nr 36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9F9F08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46A4D4C4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3C833B65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5197E39D" w14:textId="0998A932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03E0F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94E65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1225331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5BA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36 - Pakiet nr 36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E37F6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5195C2D7" w14:textId="0307FF7B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7960904A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8C4D1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- 81.41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76158B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81,41</w:t>
            </w:r>
          </w:p>
        </w:tc>
      </w:tr>
      <w:tr w:rsidR="002B0398" w:rsidRPr="001848C0" w14:paraId="41659173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5B8A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36 - Pakiet nr 36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2A649F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6762DBD6" w14:textId="64E0BA98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569883CC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507E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- 78.38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CAD6A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78,38</w:t>
            </w:r>
          </w:p>
        </w:tc>
      </w:tr>
      <w:tr w:rsidR="002B0398" w:rsidRPr="001848C0" w14:paraId="4899EC4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9CFB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36 - Pakiet nr 36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6C971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0C9AE7D2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3A512C1E" w14:textId="2DBC08D4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16470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- 28.88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FA00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28,88</w:t>
            </w:r>
          </w:p>
        </w:tc>
      </w:tr>
      <w:tr w:rsidR="002B0398" w:rsidRPr="001848C0" w14:paraId="1B18A1D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362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37 - Pakiet nr 37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D9379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379F6019" w14:textId="1C6339CE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7836826F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36D6F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2425B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6AB8F535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053D2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38 - Pakiet nr 38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06B8D0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23ECC248" w14:textId="25AD637D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4CE5F8E8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8AB15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19D3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0FE3F548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3F53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38 - Pakiet nr 38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039F64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730699B0" w14:textId="07CE691D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5F42F763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1973F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- 98.78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1E2B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98,78</w:t>
            </w:r>
          </w:p>
        </w:tc>
      </w:tr>
      <w:tr w:rsidR="002B0398" w:rsidRPr="001848C0" w14:paraId="0310FD0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457A5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38 - Pakiet nr 38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187FEB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17F0205B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72160F8F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70FF6934" w14:textId="118A6384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73EAE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84377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98,10</w:t>
            </w:r>
          </w:p>
        </w:tc>
      </w:tr>
      <w:tr w:rsidR="002B0398" w:rsidRPr="001848C0" w14:paraId="2CF52F5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6E1D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39 - Pakiet nr 39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2B6AED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25B1B800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2DECB0CB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57582E0A" w14:textId="535FCC3F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B287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7D7B7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6CCC818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6B4B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39 - Pakiet nr 39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EE9CBA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04FF6EC8" w14:textId="14A32194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56498EA6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265A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- 93.61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2680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93,61</w:t>
            </w:r>
          </w:p>
        </w:tc>
      </w:tr>
      <w:tr w:rsidR="004C22A3" w:rsidRPr="001848C0" w14:paraId="36CDC577" w14:textId="77777777" w:rsidTr="0046442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929E83" w14:textId="77777777" w:rsidR="004C22A3" w:rsidRPr="001848C0" w:rsidRDefault="004C22A3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40 - Pakiet nr 40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1A9729" w14:textId="77777777" w:rsidR="007D425A" w:rsidRPr="007D425A" w:rsidRDefault="007D425A" w:rsidP="007D425A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7D425A">
              <w:rPr>
                <w:b/>
                <w:bCs/>
                <w:sz w:val="22"/>
                <w:szCs w:val="22"/>
              </w:rPr>
              <w:t>Centrala Farmaceutyczna CEFARM SA</w:t>
            </w:r>
          </w:p>
          <w:p w14:paraId="7925DA2E" w14:textId="77777777" w:rsidR="007D425A" w:rsidRPr="007D425A" w:rsidRDefault="007D425A" w:rsidP="007D425A">
            <w:pPr>
              <w:rPr>
                <w:sz w:val="22"/>
                <w:szCs w:val="22"/>
              </w:rPr>
            </w:pPr>
            <w:r w:rsidRPr="007D425A">
              <w:rPr>
                <w:sz w:val="22"/>
                <w:szCs w:val="22"/>
              </w:rPr>
              <w:t xml:space="preserve">ul.  Jana Kazimierza 16 </w:t>
            </w:r>
          </w:p>
          <w:p w14:paraId="5C60A1F3" w14:textId="3C301231" w:rsidR="004C22A3" w:rsidRPr="001848C0" w:rsidRDefault="007D425A" w:rsidP="007D425A">
            <w:pPr>
              <w:spacing w:after="40"/>
              <w:rPr>
                <w:color w:val="000000"/>
                <w:sz w:val="22"/>
                <w:szCs w:val="22"/>
              </w:rPr>
            </w:pPr>
            <w:r w:rsidRPr="007D425A">
              <w:rPr>
                <w:sz w:val="22"/>
                <w:szCs w:val="22"/>
              </w:rPr>
              <w:t>01-248 Warszawa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3A623" w14:textId="77777777" w:rsidR="004C22A3" w:rsidRDefault="004C22A3" w:rsidP="001848C0">
            <w:pPr>
              <w:jc w:val="center"/>
              <w:rPr>
                <w:sz w:val="22"/>
                <w:szCs w:val="22"/>
              </w:rPr>
            </w:pPr>
          </w:p>
          <w:p w14:paraId="2646B7BB" w14:textId="77777777" w:rsidR="004C22A3" w:rsidRDefault="004C22A3" w:rsidP="001848C0">
            <w:pPr>
              <w:jc w:val="center"/>
              <w:rPr>
                <w:sz w:val="22"/>
                <w:szCs w:val="22"/>
              </w:rPr>
            </w:pPr>
          </w:p>
          <w:p w14:paraId="49FE2B3E" w14:textId="6696123E" w:rsidR="004C22A3" w:rsidRPr="004C22A3" w:rsidRDefault="004C22A3" w:rsidP="001848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Oferta nie podlega punktacji </w:t>
            </w:r>
          </w:p>
        </w:tc>
      </w:tr>
      <w:tr w:rsidR="00105651" w:rsidRPr="001848C0" w14:paraId="3E809094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D2BD8" w14:textId="77777777" w:rsidR="00105651" w:rsidRPr="001848C0" w:rsidRDefault="00105651" w:rsidP="0010565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40 - Pakiet nr 40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27A720" w14:textId="77777777" w:rsidR="00105651" w:rsidRPr="001848C0" w:rsidRDefault="00105651" w:rsidP="00105651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25437688" w14:textId="514BEC67" w:rsidR="00105651" w:rsidRPr="001848C0" w:rsidRDefault="006912DF" w:rsidP="00105651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105651" w:rsidRPr="001848C0">
              <w:rPr>
                <w:sz w:val="22"/>
                <w:szCs w:val="22"/>
              </w:rPr>
              <w:t>Szopienicka 77</w:t>
            </w:r>
          </w:p>
          <w:p w14:paraId="2826F548" w14:textId="77777777" w:rsidR="00105651" w:rsidRPr="001848C0" w:rsidRDefault="00105651" w:rsidP="00105651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C95A2" w14:textId="28A1ED1F" w:rsidR="00105651" w:rsidRPr="004C22A3" w:rsidRDefault="00105651" w:rsidP="0010565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C22A3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556D3" w14:textId="4D79451A" w:rsidR="00105651" w:rsidRPr="004C22A3" w:rsidRDefault="00105651" w:rsidP="00105651">
            <w:pPr>
              <w:jc w:val="center"/>
              <w:rPr>
                <w:color w:val="000000"/>
                <w:sz w:val="22"/>
                <w:szCs w:val="22"/>
              </w:rPr>
            </w:pPr>
            <w:r w:rsidRPr="004C22A3">
              <w:rPr>
                <w:sz w:val="22"/>
                <w:szCs w:val="22"/>
              </w:rPr>
              <w:t xml:space="preserve">  100,00</w:t>
            </w:r>
          </w:p>
        </w:tc>
      </w:tr>
      <w:tr w:rsidR="00105651" w:rsidRPr="001848C0" w14:paraId="42D43CA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3752E2" w14:textId="77777777" w:rsidR="00105651" w:rsidRPr="001848C0" w:rsidRDefault="00105651" w:rsidP="0010565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40 - Pakiet nr 40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738F21" w14:textId="77777777" w:rsidR="00105651" w:rsidRPr="001848C0" w:rsidRDefault="00105651" w:rsidP="00105651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6A46B576" w14:textId="68B909C0" w:rsidR="00105651" w:rsidRPr="001848C0" w:rsidRDefault="006912DF" w:rsidP="00105651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105651" w:rsidRPr="001848C0">
              <w:rPr>
                <w:sz w:val="22"/>
                <w:szCs w:val="22"/>
              </w:rPr>
              <w:t>Krzemieniecka 120</w:t>
            </w:r>
          </w:p>
          <w:p w14:paraId="35AC4CDB" w14:textId="77777777" w:rsidR="00105651" w:rsidRPr="001848C0" w:rsidRDefault="00105651" w:rsidP="00105651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0D30FF" w14:textId="4F6F8954" w:rsidR="00105651" w:rsidRPr="004C22A3" w:rsidRDefault="00105651" w:rsidP="0010565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C22A3">
              <w:rPr>
                <w:sz w:val="22"/>
                <w:szCs w:val="22"/>
              </w:rPr>
              <w:t>1 - Cena - 99.03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1D6C65" w14:textId="277ED7EE" w:rsidR="00105651" w:rsidRPr="004C22A3" w:rsidRDefault="00105651" w:rsidP="00105651">
            <w:pPr>
              <w:jc w:val="center"/>
              <w:rPr>
                <w:color w:val="000000"/>
                <w:sz w:val="22"/>
                <w:szCs w:val="22"/>
              </w:rPr>
            </w:pPr>
            <w:r w:rsidRPr="004C22A3">
              <w:rPr>
                <w:sz w:val="22"/>
                <w:szCs w:val="22"/>
              </w:rPr>
              <w:t xml:space="preserve">  99,03</w:t>
            </w:r>
          </w:p>
        </w:tc>
      </w:tr>
      <w:tr w:rsidR="00105651" w:rsidRPr="001848C0" w14:paraId="3D99EBC4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27A3F7" w14:textId="77777777" w:rsidR="00105651" w:rsidRPr="001848C0" w:rsidRDefault="00105651" w:rsidP="0010565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40 - Pakiet nr 40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871F36" w14:textId="77777777" w:rsidR="00105651" w:rsidRPr="008156BB" w:rsidRDefault="00105651" w:rsidP="00105651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20C54A0A" w14:textId="77777777" w:rsidR="00105651" w:rsidRPr="008156BB" w:rsidRDefault="00105651" w:rsidP="00105651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4BB61901" w14:textId="77777777" w:rsidR="00105651" w:rsidRPr="008156BB" w:rsidRDefault="00105651" w:rsidP="00105651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13E37307" w14:textId="6C471896" w:rsidR="00105651" w:rsidRPr="001848C0" w:rsidRDefault="00105651" w:rsidP="00105651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0A1C5" w14:textId="4DA2B0D6" w:rsidR="00105651" w:rsidRPr="004C22A3" w:rsidRDefault="00105651" w:rsidP="00105651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4C22A3">
              <w:rPr>
                <w:sz w:val="22"/>
                <w:szCs w:val="22"/>
              </w:rPr>
              <w:t>1 - Cena - 98.06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CE51" w14:textId="04C68308" w:rsidR="00105651" w:rsidRPr="004C22A3" w:rsidRDefault="00105651" w:rsidP="00105651">
            <w:pPr>
              <w:jc w:val="center"/>
              <w:rPr>
                <w:color w:val="000000"/>
                <w:sz w:val="22"/>
                <w:szCs w:val="22"/>
              </w:rPr>
            </w:pPr>
            <w:r w:rsidRPr="004C22A3">
              <w:rPr>
                <w:sz w:val="22"/>
                <w:szCs w:val="22"/>
              </w:rPr>
              <w:t xml:space="preserve">  98,06</w:t>
            </w:r>
          </w:p>
        </w:tc>
      </w:tr>
      <w:tr w:rsidR="00227697" w:rsidRPr="001848C0" w14:paraId="46C65FD7" w14:textId="77777777" w:rsidTr="00533698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F69F16" w14:textId="77777777" w:rsidR="00227697" w:rsidRPr="001848C0" w:rsidRDefault="00227697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42 - Pakiet nr 42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41E384" w14:textId="77777777" w:rsidR="00227697" w:rsidRPr="001848C0" w:rsidRDefault="00227697" w:rsidP="001848C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848C0">
              <w:rPr>
                <w:b/>
                <w:bCs/>
                <w:sz w:val="22"/>
                <w:szCs w:val="22"/>
              </w:rPr>
              <w:t>Inpharm</w:t>
            </w:r>
            <w:proofErr w:type="spellEnd"/>
            <w:r w:rsidRPr="001848C0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3EC1EE3C" w14:textId="1DB7FEE4" w:rsidR="00227697" w:rsidRPr="001848C0" w:rsidRDefault="00227697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Pr="001848C0">
              <w:rPr>
                <w:sz w:val="22"/>
                <w:szCs w:val="22"/>
              </w:rPr>
              <w:t>Strumykowa 28/11</w:t>
            </w:r>
          </w:p>
          <w:p w14:paraId="30DD3EE0" w14:textId="77777777" w:rsidR="00227697" w:rsidRPr="001848C0" w:rsidRDefault="00227697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03-138 Warszawa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AA365" w14:textId="77777777" w:rsidR="00A46D88" w:rsidRDefault="00A46D88" w:rsidP="001848C0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55555C65" w14:textId="3D775091" w:rsidR="00227697" w:rsidRPr="001848C0" w:rsidRDefault="00A46D88" w:rsidP="001848C0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 xml:space="preserve">Oferta nie podlega punktacji </w:t>
            </w:r>
          </w:p>
        </w:tc>
      </w:tr>
      <w:tr w:rsidR="002B0398" w:rsidRPr="001848C0" w14:paraId="6B5E5D7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78A1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42 - Pakiet nr 42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590C5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GENESIS PHARM Sp. z o. o. Sp. K.</w:t>
            </w:r>
          </w:p>
          <w:p w14:paraId="433B2EBC" w14:textId="36BA3923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Obywatelska 128/152</w:t>
            </w:r>
          </w:p>
          <w:p w14:paraId="507CC6ED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94-104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E849C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2AB9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5C0AA263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5216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42 - Pakiet nr 42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4F7802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848C0">
              <w:rPr>
                <w:b/>
                <w:bCs/>
                <w:sz w:val="22"/>
                <w:szCs w:val="22"/>
              </w:rPr>
              <w:t>Delfarma</w:t>
            </w:r>
            <w:proofErr w:type="spellEnd"/>
            <w:r w:rsidRPr="001848C0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3EBBCDC7" w14:textId="212EB20F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Św. Teresy od Dzieciątka Jezus 111</w:t>
            </w:r>
          </w:p>
          <w:p w14:paraId="45D2183F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91-222 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F8F145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- 96.77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CA96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96,77</w:t>
            </w:r>
          </w:p>
        </w:tc>
      </w:tr>
      <w:tr w:rsidR="002B0398" w:rsidRPr="001848C0" w14:paraId="7CC415B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99F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42 - Pakiet nr 42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924E2C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72CDCFB0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5CA58DBE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021A886D" w14:textId="23EA1E1F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F0699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- 66.10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F4482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66,10</w:t>
            </w:r>
          </w:p>
        </w:tc>
      </w:tr>
      <w:tr w:rsidR="002B0398" w:rsidRPr="001848C0" w14:paraId="32AEF5D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826CF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43 - Pakiet nr 43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87BFE2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77D91697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5E44A8B9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6D1A23FA" w14:textId="563BA723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E310E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B405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2EDD7FB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AC69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43 - Pakiet nr 43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42A977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236BFCB2" w14:textId="1771A1B9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00C9F091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E8B1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- 89.30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BF0B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89,30</w:t>
            </w:r>
          </w:p>
        </w:tc>
      </w:tr>
      <w:tr w:rsidR="002B0398" w:rsidRPr="001848C0" w14:paraId="25B35C73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A031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45 - Pakiet nr 45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D4B716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04808FE7" w14:textId="7D55F97D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531D5148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4121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7F65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6E49BE8E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EE7B9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45 - Pakiet nr 45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CFDE8D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4099790D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5AC5B98B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017FE336" w14:textId="0B09A371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3C38F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- 98.07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1B42B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98,07</w:t>
            </w:r>
          </w:p>
        </w:tc>
      </w:tr>
      <w:tr w:rsidR="002B0398" w:rsidRPr="001848C0" w14:paraId="19FCFB3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20499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45 - Pakiet nr 45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4175F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32F17878" w14:textId="665134F5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74A76F14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5D4A2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- 97.13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2859F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97,13</w:t>
            </w:r>
          </w:p>
        </w:tc>
      </w:tr>
      <w:tr w:rsidR="002B0398" w:rsidRPr="001848C0" w14:paraId="300E0448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ED17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46 - Pakiet nr 46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F588B6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7B8A6B7B" w14:textId="54698148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084A44D3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3EFEF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C6FE14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0F463D3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70EC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46 - Pakiet nr 46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ED338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1949C68A" w14:textId="6E917EAC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3E5262A4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F047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7C4A9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99,02</w:t>
            </w:r>
          </w:p>
        </w:tc>
      </w:tr>
      <w:tr w:rsidR="002B0398" w:rsidRPr="001848C0" w14:paraId="74DF6C31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7A0A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46 - Pakiet nr 46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294A3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40CFDDF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01740086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2770430B" w14:textId="6E6BF0D2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C8B92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- 98.40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454A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98,40</w:t>
            </w:r>
          </w:p>
        </w:tc>
      </w:tr>
      <w:tr w:rsidR="002B0398" w:rsidRPr="001848C0" w14:paraId="116FFEF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68D7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46 - Pakiet nr 46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64311A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3ABC87B7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0712A5FC" w14:textId="6DAF4614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76596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0F91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98,21</w:t>
            </w:r>
          </w:p>
        </w:tc>
      </w:tr>
      <w:tr w:rsidR="002B0398" w:rsidRPr="001848C0" w14:paraId="1E5E05B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5BC0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47 - Pakiet nr 47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243F31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5898F1A6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7E7B45A4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0DD88A16" w14:textId="5A44C41C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361AE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1D5A7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5BF42EE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E111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47 - Pakiet nr 47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2F832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62E889A0" w14:textId="5EB56C51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0DF4BBE2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D8912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1 - Cena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44C2D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0,00</w:t>
            </w:r>
          </w:p>
        </w:tc>
      </w:tr>
      <w:tr w:rsidR="002B0398" w:rsidRPr="001848C0" w14:paraId="736CDB2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B8A6C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48 - Pakiet nr 48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07443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3BB90302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43B5474E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18A304E8" w14:textId="5A2BAAB3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FF8C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86CA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741722E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20E9A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48 - Pakiet nr 48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0E4A9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6200E3DC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0CD01CDA" w14:textId="57325F2A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EF8B5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- 99.05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198F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99,05</w:t>
            </w:r>
          </w:p>
        </w:tc>
      </w:tr>
      <w:tr w:rsidR="002B0398" w:rsidRPr="001848C0" w14:paraId="38F55D9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422C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48 - Pakiet nr 48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D74B84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4B78E044" w14:textId="7109458D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77407E52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3B060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- 98.09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3064B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98,09</w:t>
            </w:r>
          </w:p>
        </w:tc>
      </w:tr>
      <w:tr w:rsidR="002B0398" w:rsidRPr="001848C0" w14:paraId="698C3BA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432C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48 - Pakiet nr 48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EC328F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755CA257" w14:textId="0B21A7F5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7DCCD053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60EF9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- 69.06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391C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69,06</w:t>
            </w:r>
          </w:p>
        </w:tc>
      </w:tr>
      <w:tr w:rsidR="002B0398" w:rsidRPr="001848C0" w14:paraId="19E7644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A91D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49 - Pakiet nr 49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A138A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0A6C6995" w14:textId="25352930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7C1B2170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DEBB4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25FF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1FA1CF72" w14:textId="77777777" w:rsidTr="008156BB">
        <w:trPr>
          <w:trHeight w:val="604"/>
        </w:trPr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FF262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49 - Pakiet nr 49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86B683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781471CA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435E470C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23B5487D" w14:textId="1C7D648A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AA9A2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- 76.21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9CE72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76,21</w:t>
            </w:r>
          </w:p>
        </w:tc>
      </w:tr>
      <w:tr w:rsidR="002B0398" w:rsidRPr="001848C0" w14:paraId="47EE081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A00EB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50 - Pakiet nr 50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F2F092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3903E050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64C13DA5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6FD5E9F2" w14:textId="62F0121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CD97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F30BF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5FAD414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B9727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50 - Pakiet nr 50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C25249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49DBAC09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7180A913" w14:textId="0B63B63B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E3252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- 99.17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52EB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99,17</w:t>
            </w:r>
          </w:p>
        </w:tc>
      </w:tr>
      <w:tr w:rsidR="002B0398" w:rsidRPr="001848C0" w14:paraId="5151EE38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AEEA5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50 - Pakiet nr 50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60A409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3781A8FD" w14:textId="0379DF59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043CC2D6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0B45D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20DA3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98,08</w:t>
            </w:r>
          </w:p>
        </w:tc>
      </w:tr>
      <w:tr w:rsidR="002B0398" w:rsidRPr="001848C0" w14:paraId="501BBCD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CC98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52 - Pakiet nr 52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0EEC9" w14:textId="77777777" w:rsidR="00534462" w:rsidRPr="001848C0" w:rsidRDefault="00534462" w:rsidP="00534462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Bialmed Sp. z o.o.</w:t>
            </w:r>
          </w:p>
          <w:p w14:paraId="67956D48" w14:textId="77777777" w:rsidR="00534462" w:rsidRPr="001848C0" w:rsidRDefault="00534462" w:rsidP="005344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848C0">
              <w:rPr>
                <w:sz w:val="22"/>
                <w:szCs w:val="22"/>
              </w:rPr>
              <w:t>Kazimierzowska 46/48/35</w:t>
            </w:r>
          </w:p>
          <w:p w14:paraId="3183C24F" w14:textId="6A8E624F" w:rsidR="002B0398" w:rsidRPr="001848C0" w:rsidRDefault="00534462" w:rsidP="00534462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C2163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DBC4D9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5D8B31D1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8F97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52 - Pakiet nr 52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F8521A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0272AEE7" w14:textId="757A02B1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04AC8646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7E14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- 98.01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7B4EC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98,01</w:t>
            </w:r>
          </w:p>
        </w:tc>
      </w:tr>
      <w:tr w:rsidR="002B0398" w:rsidRPr="001848C0" w14:paraId="7F1A716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02F7D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52 - Pakiet nr 52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660178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4D534A69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7A8D74FE" w14:textId="0F5A74B1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CE2A4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- 96.14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390FA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96,14</w:t>
            </w:r>
          </w:p>
        </w:tc>
      </w:tr>
      <w:tr w:rsidR="002B0398" w:rsidRPr="001848C0" w14:paraId="2DF9565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D604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52 - Pakiet nr 52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B6D67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7E10F85B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6C14C97F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20A1DFF4" w14:textId="6466C1F3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9544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- 96.14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C404CF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96,14</w:t>
            </w:r>
          </w:p>
        </w:tc>
      </w:tr>
      <w:tr w:rsidR="002B0398" w:rsidRPr="001848C0" w14:paraId="03FF15A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1F29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53 - Pakiet nr 53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7554EB" w14:textId="03345262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 xml:space="preserve">NEOSET PROFI </w:t>
            </w:r>
            <w:r w:rsidR="006912DF">
              <w:rPr>
                <w:b/>
                <w:bCs/>
                <w:sz w:val="22"/>
                <w:szCs w:val="22"/>
              </w:rPr>
              <w:t xml:space="preserve">Sp.z o.o. </w:t>
            </w:r>
          </w:p>
          <w:p w14:paraId="7F4773B7" w14:textId="07B9B2DF" w:rsidR="002B0398" w:rsidRPr="001848C0" w:rsidRDefault="002B0398" w:rsidP="001848C0">
            <w:pPr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Szymanów 9E</w:t>
            </w:r>
          </w:p>
          <w:p w14:paraId="732F2418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05-532 Góra Kalwaria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88AD3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A2AF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6D047D2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F86C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54 - Pakiet nr 54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5B9A8C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7444AA99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21F9A39E" w14:textId="0951A333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06A49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E5E80F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050FE0B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2810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54 - Pakiet nr 54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5DFD54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1ACC7A67" w14:textId="09491BB3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318070B3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04E1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- 99.95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13BC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99,95</w:t>
            </w:r>
          </w:p>
        </w:tc>
      </w:tr>
      <w:tr w:rsidR="002B0398" w:rsidRPr="001848C0" w14:paraId="2105239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CC3F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54 - Pakiet nr 54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7B63F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2AC779F6" w14:textId="54B847F1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419E9B7F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03BC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1A5D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99,93</w:t>
            </w:r>
          </w:p>
        </w:tc>
      </w:tr>
      <w:tr w:rsidR="002B0398" w:rsidRPr="001848C0" w14:paraId="63B5672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325D7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54 - Pakiet nr 54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9E82A6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02070C46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636E9778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787F05EA" w14:textId="7482F283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2D9F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- 99.93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40D197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99,93</w:t>
            </w:r>
          </w:p>
        </w:tc>
      </w:tr>
      <w:tr w:rsidR="002B0398" w:rsidRPr="001848C0" w14:paraId="5063E28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3CA3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55 - Pakiet nr 55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8358EE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68F77A5A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5500B16F" w14:textId="791DAB01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3D87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B3878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73960F9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6E2C9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55 - Pakiet nr 55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8E09D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7D1DE104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7E4E4B90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049EED03" w14:textId="24B5BFB9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F72FE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- 82.69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F5AA6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82,69</w:t>
            </w:r>
          </w:p>
        </w:tc>
      </w:tr>
      <w:tr w:rsidR="002B0398" w:rsidRPr="001848C0" w14:paraId="0A85CA07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E0470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55 - Pakiet nr 55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12B708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32048AAB" w14:textId="3CACD5F0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73489703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D6469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- 80.85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5E523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80,85</w:t>
            </w:r>
          </w:p>
        </w:tc>
      </w:tr>
      <w:tr w:rsidR="002B0398" w:rsidRPr="001848C0" w14:paraId="6A48D254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A4162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58 - Pakiet nr 58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646E9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540B18A2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48BCDD56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3DFB4DA9" w14:textId="1CB5CFEC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F2B7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3D46A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517B48FE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9C8F8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59 - Pakiet nr 59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320212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7D862BA0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1F449715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71870EEA" w14:textId="108407F5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541CF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7462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1879C6" w:rsidRPr="001848C0" w14:paraId="31ED16C2" w14:textId="77777777" w:rsidTr="00182934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C17A9" w14:textId="77777777" w:rsidR="001879C6" w:rsidRPr="001848C0" w:rsidRDefault="001879C6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59 - Pakiet nr 59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146AA3" w14:textId="77777777" w:rsidR="001879C6" w:rsidRPr="001848C0" w:rsidRDefault="001879C6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244BCA8F" w14:textId="4D982A3C" w:rsidR="001879C6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1879C6" w:rsidRPr="001848C0">
              <w:rPr>
                <w:sz w:val="22"/>
                <w:szCs w:val="22"/>
              </w:rPr>
              <w:t>Krzemieniecka 120</w:t>
            </w:r>
          </w:p>
          <w:p w14:paraId="0AA6842E" w14:textId="77777777" w:rsidR="001879C6" w:rsidRPr="001848C0" w:rsidRDefault="001879C6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46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31659" w14:textId="77777777" w:rsidR="001879C6" w:rsidRDefault="001879C6" w:rsidP="001848C0">
            <w:pPr>
              <w:jc w:val="center"/>
              <w:rPr>
                <w:color w:val="000000"/>
                <w:sz w:val="22"/>
                <w:szCs w:val="22"/>
              </w:rPr>
            </w:pPr>
          </w:p>
          <w:p w14:paraId="1FAC595D" w14:textId="3E622388" w:rsidR="001879C6" w:rsidRPr="001848C0" w:rsidRDefault="001879C6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79C6">
              <w:rPr>
                <w:color w:val="000000"/>
                <w:sz w:val="20"/>
                <w:szCs w:val="20"/>
              </w:rPr>
              <w:t xml:space="preserve">Oferta nie podlega punktacji </w:t>
            </w:r>
          </w:p>
        </w:tc>
      </w:tr>
      <w:tr w:rsidR="002B0398" w:rsidRPr="001848C0" w14:paraId="21F5F78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EDF6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60 - Pakiet nr 60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526AFB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65DEDE0C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31F95B69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36445994" w14:textId="2564C125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D5E1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FF565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1BAB590D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26266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61 - Pakiet nr 61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9CED66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7D4C5F1B" w14:textId="619915AA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75E99527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0BED3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98D835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45A200D8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83FB8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61 - Pakiet nr 61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5424AF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6010167A" w14:textId="48E0FABE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643B3C68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8945C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- 98.30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4802D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98,30</w:t>
            </w:r>
          </w:p>
        </w:tc>
      </w:tr>
      <w:tr w:rsidR="002B0398" w:rsidRPr="001848C0" w14:paraId="444DAD01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7394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61 - Pakiet nr 61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B5FFB8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632029C2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63EED13D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014EFFBB" w14:textId="463497F2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549C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- 98.08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B3A0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98,08</w:t>
            </w:r>
          </w:p>
        </w:tc>
      </w:tr>
      <w:tr w:rsidR="002B0398" w:rsidRPr="001848C0" w14:paraId="528FEE1A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F2DB5F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61 - Pakiet nr 61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D9D06A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131D538B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24200F5E" w14:textId="671AB796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FA5DE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- 97.13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F0DE61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97,13</w:t>
            </w:r>
          </w:p>
        </w:tc>
      </w:tr>
      <w:tr w:rsidR="002B0398" w:rsidRPr="001848C0" w14:paraId="4923C33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AE447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62 - Pakiet nr 62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688F1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42404012" w14:textId="7A0018A5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35E6C70F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6F601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643C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7A6A9345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6356E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62 - Pakiet nr 62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3CAC3B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53A8233B" w14:textId="70BE7909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745C796E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AAB597D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- 99.97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4D2DF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99,97</w:t>
            </w:r>
          </w:p>
        </w:tc>
      </w:tr>
      <w:tr w:rsidR="002B0398" w:rsidRPr="001848C0" w14:paraId="32C648A9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0AB3C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63 - Pakiet nr 63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60FA9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3223B1B1" w14:textId="56363B4A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1E64B157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F40883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73C05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0FDDDDC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DE41C0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63 - Pakiet nr 63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8D5219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00933991" w14:textId="798D6ACF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lastRenderedPageBreak/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2B1410CC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5208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1 - Cena - 98.92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4DA5C8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98,92</w:t>
            </w:r>
          </w:p>
        </w:tc>
      </w:tr>
      <w:tr w:rsidR="002B0398" w:rsidRPr="001848C0" w14:paraId="0D9D172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2A39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63 - Pakiet nr 63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84894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2BD549FB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3083F189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0288ED4F" w14:textId="5BDE023A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04A07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- 98.92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8D4BA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98,92</w:t>
            </w:r>
          </w:p>
        </w:tc>
      </w:tr>
      <w:tr w:rsidR="002B0398" w:rsidRPr="001848C0" w14:paraId="4923B398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DC47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63 - Pakiet nr 63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B75495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3734D748" w14:textId="41477ABD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0133C871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9D3E0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- 96.19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0E450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96,19</w:t>
            </w:r>
          </w:p>
        </w:tc>
      </w:tr>
      <w:tr w:rsidR="002B0398" w:rsidRPr="001848C0" w14:paraId="57D5ADCE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ADA29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63 - Pakiet nr 63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C5B1A5" w14:textId="77777777" w:rsidR="00534462" w:rsidRPr="001848C0" w:rsidRDefault="00534462" w:rsidP="00534462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Bialmed Sp. z o.o.</w:t>
            </w:r>
          </w:p>
          <w:p w14:paraId="2F3CA9A2" w14:textId="77777777" w:rsidR="00534462" w:rsidRPr="001848C0" w:rsidRDefault="00534462" w:rsidP="0053446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848C0">
              <w:rPr>
                <w:sz w:val="22"/>
                <w:szCs w:val="22"/>
              </w:rPr>
              <w:t>Kazimierzowska 46/48/35</w:t>
            </w:r>
          </w:p>
          <w:p w14:paraId="297A3CF7" w14:textId="45448983" w:rsidR="002B0398" w:rsidRPr="001848C0" w:rsidRDefault="00534462" w:rsidP="00534462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02-546 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818BE6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- 73.86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0CAEC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73,86</w:t>
            </w:r>
          </w:p>
        </w:tc>
      </w:tr>
      <w:tr w:rsidR="002B0398" w:rsidRPr="001848C0" w14:paraId="72F744DB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98B3B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64 - Pakiet nr 64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DF36A4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Asclepios S.A.</w:t>
            </w:r>
          </w:p>
          <w:p w14:paraId="4E40141C" w14:textId="6E3C8218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Hubska 44</w:t>
            </w:r>
          </w:p>
          <w:p w14:paraId="0B504A8B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50-502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87E34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- 100.00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E6436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100,00</w:t>
            </w:r>
          </w:p>
        </w:tc>
      </w:tr>
      <w:tr w:rsidR="002B0398" w:rsidRPr="001848C0" w14:paraId="4677306F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96C3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64 - Pakiet nr 64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5927C3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Farmacol Logistyka Sp. z o.o.</w:t>
            </w:r>
          </w:p>
          <w:p w14:paraId="64573D01" w14:textId="2257BFF7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Szopienicka 77</w:t>
            </w:r>
          </w:p>
          <w:p w14:paraId="01CC2F0D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40-431 Katowice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35B77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- 97.49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C8E2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97,49</w:t>
            </w:r>
          </w:p>
        </w:tc>
      </w:tr>
      <w:tr w:rsidR="002B0398" w:rsidRPr="001848C0" w14:paraId="0366AB72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9F53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64 - Pakiet nr 64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D5ABE7" w14:textId="77777777" w:rsidR="009D3FDA" w:rsidRPr="009D3FDA" w:rsidRDefault="009D3FDA" w:rsidP="009D3FDA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9D3FDA">
              <w:rPr>
                <w:b/>
                <w:sz w:val="22"/>
                <w:szCs w:val="22"/>
              </w:rPr>
              <w:t>Neuca S.A.</w:t>
            </w:r>
          </w:p>
          <w:p w14:paraId="2130C4D8" w14:textId="77777777" w:rsidR="009D3FDA" w:rsidRPr="009D3FDA" w:rsidRDefault="009D3FDA" w:rsidP="009D3FDA">
            <w:pPr>
              <w:jc w:val="both"/>
              <w:rPr>
                <w:bCs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 xml:space="preserve">ul. Forteczna 35-37 </w:t>
            </w:r>
          </w:p>
          <w:p w14:paraId="400F911B" w14:textId="66FC49B0" w:rsidR="002B0398" w:rsidRPr="001848C0" w:rsidRDefault="009D3FDA" w:rsidP="009D3FDA">
            <w:pPr>
              <w:spacing w:after="40"/>
              <w:rPr>
                <w:color w:val="000000"/>
                <w:sz w:val="22"/>
                <w:szCs w:val="22"/>
              </w:rPr>
            </w:pPr>
            <w:r w:rsidRPr="009D3FDA">
              <w:rPr>
                <w:bCs/>
                <w:sz w:val="22"/>
                <w:szCs w:val="22"/>
              </w:rPr>
              <w:t>87-100 Toruń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3E8E61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- 96.69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E8E359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96,69</w:t>
            </w:r>
          </w:p>
        </w:tc>
      </w:tr>
      <w:tr w:rsidR="002B0398" w:rsidRPr="001848C0" w14:paraId="2ABC48D6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BED4A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64 - Pakiet nr 64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5ADE30" w14:textId="77777777" w:rsidR="002B0398" w:rsidRPr="001848C0" w:rsidRDefault="002B0398" w:rsidP="001848C0">
            <w:pPr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2F0ABB05" w14:textId="1B6C3A47" w:rsidR="002B0398" w:rsidRPr="001848C0" w:rsidRDefault="006912DF" w:rsidP="001848C0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>Krzemieniecka 120</w:t>
            </w:r>
          </w:p>
          <w:p w14:paraId="49B571BA" w14:textId="77777777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D8CE47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- 95.96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E4E3D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95,96</w:t>
            </w:r>
          </w:p>
        </w:tc>
      </w:tr>
      <w:tr w:rsidR="002B0398" w:rsidRPr="001848C0" w14:paraId="49324BBC" w14:textId="77777777" w:rsidTr="008156BB">
        <w:tc>
          <w:tcPr>
            <w:tcW w:w="2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4308F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64 - Pakiet nr 64</w:t>
            </w:r>
          </w:p>
        </w:tc>
        <w:tc>
          <w:tcPr>
            <w:tcW w:w="32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7DF2E5" w14:textId="77777777" w:rsidR="008156BB" w:rsidRPr="008156BB" w:rsidRDefault="008156BB" w:rsidP="008156B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8156BB">
              <w:rPr>
                <w:b/>
                <w:sz w:val="22"/>
                <w:szCs w:val="22"/>
              </w:rPr>
              <w:t>Salus International Sp. z o.o.</w:t>
            </w:r>
          </w:p>
          <w:p w14:paraId="18DBFB55" w14:textId="77777777" w:rsidR="008156BB" w:rsidRPr="008156BB" w:rsidRDefault="008156BB" w:rsidP="008156BB">
            <w:pPr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Gen. Kazimierza Pułaskiego 9 </w:t>
            </w:r>
          </w:p>
          <w:p w14:paraId="4A45B1F0" w14:textId="77777777" w:rsidR="008156BB" w:rsidRPr="008156BB" w:rsidRDefault="008156BB" w:rsidP="008156BB">
            <w:pPr>
              <w:spacing w:after="120"/>
              <w:jc w:val="both"/>
              <w:rPr>
                <w:bCs/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>40-273 Katowice</w:t>
            </w:r>
          </w:p>
          <w:p w14:paraId="6E4388B7" w14:textId="50D5D5F5" w:rsidR="002B0398" w:rsidRPr="001848C0" w:rsidRDefault="002B0398" w:rsidP="001848C0">
            <w:pPr>
              <w:spacing w:after="40"/>
              <w:rPr>
                <w:color w:val="000000"/>
                <w:sz w:val="22"/>
                <w:szCs w:val="22"/>
              </w:rPr>
            </w:pP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E0C7F2" w14:textId="77777777" w:rsidR="002B0398" w:rsidRPr="001848C0" w:rsidRDefault="002B0398" w:rsidP="001848C0">
            <w:pPr>
              <w:spacing w:before="40" w:after="40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1 - Cena - 95.92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3654E" w14:textId="77777777" w:rsidR="002B0398" w:rsidRPr="001848C0" w:rsidRDefault="002B0398" w:rsidP="001848C0">
            <w:pPr>
              <w:jc w:val="center"/>
              <w:rPr>
                <w:color w:val="000000"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  95,92</w:t>
            </w:r>
          </w:p>
        </w:tc>
      </w:tr>
    </w:tbl>
    <w:p w14:paraId="29904271" w14:textId="77777777" w:rsidR="00D64136" w:rsidRPr="001848C0" w:rsidRDefault="00D64136" w:rsidP="001848C0">
      <w:pPr>
        <w:spacing w:before="120"/>
        <w:jc w:val="both"/>
        <w:rPr>
          <w:color w:val="000000"/>
        </w:rPr>
      </w:pPr>
    </w:p>
    <w:p w14:paraId="1E51A60B" w14:textId="77777777" w:rsidR="00D64136" w:rsidRPr="001848C0" w:rsidRDefault="00D64136" w:rsidP="001848C0">
      <w:pPr>
        <w:spacing w:after="120"/>
        <w:jc w:val="both"/>
        <w:rPr>
          <w:color w:val="000000"/>
        </w:rPr>
      </w:pPr>
      <w:r w:rsidRPr="001848C0">
        <w:rPr>
          <w:b/>
          <w:bCs/>
          <w:color w:val="000000"/>
        </w:rPr>
        <w:t>Informacja o wykonawcach, których oferty zostały odrzucone</w:t>
      </w:r>
      <w:r w:rsidRPr="001848C0">
        <w:rPr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3118"/>
        <w:gridCol w:w="5812"/>
      </w:tblGrid>
      <w:tr w:rsidR="00D64136" w:rsidRPr="001848C0" w14:paraId="7D1A41C6" w14:textId="77777777" w:rsidTr="005E0D0A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3D5BC84A" w14:textId="77777777" w:rsidR="00D64136" w:rsidRPr="001848C0" w:rsidRDefault="00D64136" w:rsidP="001848C0">
            <w:pPr>
              <w:spacing w:before="60" w:after="60"/>
              <w:jc w:val="center"/>
              <w:rPr>
                <w:bCs/>
              </w:rPr>
            </w:pPr>
            <w:r w:rsidRPr="001848C0">
              <w:rPr>
                <w:bCs/>
              </w:rPr>
              <w:t>Nr oferty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051FA5FD" w14:textId="77777777" w:rsidR="00D64136" w:rsidRPr="001848C0" w:rsidRDefault="00D64136" w:rsidP="001848C0">
            <w:pPr>
              <w:spacing w:before="60" w:after="60"/>
              <w:jc w:val="center"/>
              <w:rPr>
                <w:bCs/>
              </w:rPr>
            </w:pPr>
            <w:r w:rsidRPr="001848C0">
              <w:rPr>
                <w:bCs/>
              </w:rPr>
              <w:t>Nazwa i adres wykonawcy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3F3F3"/>
            <w:vAlign w:val="center"/>
            <w:hideMark/>
          </w:tcPr>
          <w:p w14:paraId="2A2F8BFD" w14:textId="77777777" w:rsidR="00D64136" w:rsidRPr="001848C0" w:rsidRDefault="00D64136" w:rsidP="001848C0">
            <w:pPr>
              <w:spacing w:before="60" w:after="60"/>
              <w:jc w:val="center"/>
              <w:rPr>
                <w:bCs/>
              </w:rPr>
            </w:pPr>
            <w:r w:rsidRPr="001848C0">
              <w:rPr>
                <w:bCs/>
              </w:rPr>
              <w:t>Uzasadnienie odrzucenia oferty</w:t>
            </w:r>
          </w:p>
        </w:tc>
      </w:tr>
      <w:tr w:rsidR="002B0398" w:rsidRPr="001848C0" w14:paraId="7DCDF752" w14:textId="77777777" w:rsidTr="0024303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735A331A" w14:textId="77777777" w:rsidR="002B0398" w:rsidRPr="001848C0" w:rsidRDefault="002B0398" w:rsidP="001848C0">
            <w:pPr>
              <w:spacing w:before="40"/>
              <w:jc w:val="center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10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667551E" w14:textId="77777777" w:rsidR="002B0398" w:rsidRPr="001848C0" w:rsidRDefault="002B0398" w:rsidP="001848C0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253956A9" w14:textId="632175BB" w:rsidR="002B0398" w:rsidRPr="001848C0" w:rsidRDefault="0044479B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 xml:space="preserve">Krzemieniecka 120 </w:t>
            </w:r>
          </w:p>
          <w:p w14:paraId="23BE676A" w14:textId="77777777" w:rsidR="002B0398" w:rsidRPr="001848C0" w:rsidRDefault="002B0398" w:rsidP="001848C0">
            <w:pPr>
              <w:spacing w:after="60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5A921510" w14:textId="77777777" w:rsidR="002B0398" w:rsidRPr="001848C0" w:rsidRDefault="002B0398" w:rsidP="001848C0">
            <w:pPr>
              <w:spacing w:before="120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Oferta odrzucona w zadaniu 33 na podstawie </w:t>
            </w:r>
            <w:r w:rsidRPr="001848C0">
              <w:rPr>
                <w:b/>
                <w:sz w:val="22"/>
                <w:szCs w:val="22"/>
              </w:rPr>
              <w:t>Art. 226 ust. 1 pkt 5</w:t>
            </w:r>
            <w:r w:rsidRPr="001848C0">
              <w:rPr>
                <w:sz w:val="22"/>
                <w:szCs w:val="22"/>
              </w:rPr>
              <w:t xml:space="preserve"> ustawy </w:t>
            </w:r>
            <w:proofErr w:type="spellStart"/>
            <w:r w:rsidRPr="001848C0">
              <w:rPr>
                <w:sz w:val="22"/>
                <w:szCs w:val="22"/>
              </w:rPr>
              <w:t>Pzp</w:t>
            </w:r>
            <w:proofErr w:type="spellEnd"/>
            <w:r w:rsidRPr="001848C0">
              <w:rPr>
                <w:sz w:val="22"/>
                <w:szCs w:val="22"/>
              </w:rPr>
              <w:t>.</w:t>
            </w:r>
          </w:p>
          <w:p w14:paraId="313EF290" w14:textId="77777777" w:rsidR="002B0398" w:rsidRPr="001848C0" w:rsidRDefault="002B0398" w:rsidP="001848C0">
            <w:pPr>
              <w:rPr>
                <w:sz w:val="12"/>
                <w:szCs w:val="12"/>
              </w:rPr>
            </w:pPr>
          </w:p>
          <w:p w14:paraId="56EC396E" w14:textId="77777777" w:rsidR="002B0398" w:rsidRPr="00A934A0" w:rsidRDefault="002B0398" w:rsidP="001848C0">
            <w:pPr>
              <w:spacing w:after="40"/>
              <w:rPr>
                <w:sz w:val="22"/>
                <w:szCs w:val="22"/>
                <w:u w:val="single"/>
              </w:rPr>
            </w:pPr>
            <w:r w:rsidRPr="00A934A0">
              <w:rPr>
                <w:sz w:val="22"/>
                <w:szCs w:val="22"/>
                <w:u w:val="single"/>
              </w:rPr>
              <w:t>Uzasadnienie:</w:t>
            </w:r>
          </w:p>
          <w:p w14:paraId="31362D4E" w14:textId="77777777" w:rsidR="002B0398" w:rsidRDefault="002B0398" w:rsidP="001848C0">
            <w:pPr>
              <w:spacing w:after="120"/>
              <w:jc w:val="both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W zadaniu nr 33, w poz. 2 firma źle przeliczyła ilość </w:t>
            </w:r>
            <w:r w:rsidR="006270D3">
              <w:rPr>
                <w:sz w:val="22"/>
                <w:szCs w:val="22"/>
              </w:rPr>
              <w:t>–</w:t>
            </w:r>
            <w:r w:rsidRPr="001848C0">
              <w:rPr>
                <w:sz w:val="22"/>
                <w:szCs w:val="22"/>
              </w:rPr>
              <w:t xml:space="preserve"> </w:t>
            </w:r>
            <w:r w:rsidR="006270D3">
              <w:rPr>
                <w:sz w:val="22"/>
                <w:szCs w:val="22"/>
              </w:rPr>
              <w:t xml:space="preserve">Zamawiający dopuścił </w:t>
            </w:r>
            <w:r w:rsidRPr="001848C0">
              <w:rPr>
                <w:sz w:val="22"/>
                <w:szCs w:val="22"/>
              </w:rPr>
              <w:t xml:space="preserve">0,12mg/8,5 ml a 5 </w:t>
            </w:r>
            <w:proofErr w:type="spellStart"/>
            <w:r w:rsidRPr="001848C0">
              <w:rPr>
                <w:sz w:val="22"/>
                <w:szCs w:val="22"/>
              </w:rPr>
              <w:t>amp</w:t>
            </w:r>
            <w:proofErr w:type="spellEnd"/>
            <w:r w:rsidRPr="001848C0">
              <w:rPr>
                <w:sz w:val="22"/>
                <w:szCs w:val="22"/>
              </w:rPr>
              <w:t xml:space="preserve">., </w:t>
            </w:r>
            <w:r w:rsidR="006270D3">
              <w:rPr>
                <w:sz w:val="22"/>
                <w:szCs w:val="22"/>
              </w:rPr>
              <w:t>Wykonawca</w:t>
            </w:r>
            <w:r w:rsidRPr="001848C0">
              <w:rPr>
                <w:sz w:val="22"/>
                <w:szCs w:val="22"/>
              </w:rPr>
              <w:t xml:space="preserve"> powi</w:t>
            </w:r>
            <w:r w:rsidR="006270D3">
              <w:rPr>
                <w:sz w:val="22"/>
                <w:szCs w:val="22"/>
              </w:rPr>
              <w:t>nien</w:t>
            </w:r>
            <w:r w:rsidRPr="001848C0">
              <w:rPr>
                <w:sz w:val="22"/>
                <w:szCs w:val="22"/>
              </w:rPr>
              <w:t xml:space="preserve"> przeliczyć ilości względem oferowanej dawki - a więc zaoferować 97 pełnych </w:t>
            </w:r>
            <w:r w:rsidR="00D8326E" w:rsidRPr="001848C0">
              <w:rPr>
                <w:sz w:val="22"/>
                <w:szCs w:val="22"/>
              </w:rPr>
              <w:t>opakowa</w:t>
            </w:r>
            <w:r w:rsidR="00D8326E">
              <w:rPr>
                <w:sz w:val="22"/>
                <w:szCs w:val="22"/>
              </w:rPr>
              <w:t xml:space="preserve">ń </w:t>
            </w:r>
          </w:p>
          <w:p w14:paraId="3F6416DD" w14:textId="02CD4ED2" w:rsidR="00A934A0" w:rsidRPr="001848C0" w:rsidRDefault="00A934A0" w:rsidP="001848C0">
            <w:pPr>
              <w:spacing w:after="120"/>
              <w:jc w:val="both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 xml:space="preserve">W związku z powyższym oferta ta w pakiecie nr </w:t>
            </w:r>
            <w:r>
              <w:rPr>
                <w:sz w:val="22"/>
                <w:szCs w:val="22"/>
              </w:rPr>
              <w:t>33</w:t>
            </w:r>
            <w:r w:rsidRPr="002C1F06">
              <w:rPr>
                <w:sz w:val="22"/>
                <w:szCs w:val="22"/>
              </w:rPr>
              <w:t xml:space="preserve"> nie spełnia wymogów opisanych w SWZ.</w:t>
            </w:r>
          </w:p>
        </w:tc>
      </w:tr>
      <w:tr w:rsidR="002B0398" w:rsidRPr="001848C0" w14:paraId="050EA3C2" w14:textId="77777777" w:rsidTr="0024303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6195F93A" w14:textId="77777777" w:rsidR="002B0398" w:rsidRPr="001848C0" w:rsidRDefault="002B0398" w:rsidP="001848C0">
            <w:pPr>
              <w:spacing w:before="40"/>
              <w:jc w:val="center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10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51870A66" w14:textId="77777777" w:rsidR="002B0398" w:rsidRPr="001848C0" w:rsidRDefault="002B0398" w:rsidP="001848C0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44A6CD36" w14:textId="1B40BF0C" w:rsidR="002B0398" w:rsidRPr="001848C0" w:rsidRDefault="0044479B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 xml:space="preserve">Krzemieniecka 120 </w:t>
            </w:r>
          </w:p>
          <w:p w14:paraId="4E1B6882" w14:textId="77777777" w:rsidR="002B0398" w:rsidRPr="001848C0" w:rsidRDefault="002B0398" w:rsidP="001848C0">
            <w:pPr>
              <w:spacing w:after="60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0C851F8B" w14:textId="77777777" w:rsidR="002B0398" w:rsidRPr="001848C0" w:rsidRDefault="002B0398" w:rsidP="001848C0">
            <w:pPr>
              <w:spacing w:before="120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Oferta odrzucona w zadaniu 47 na podstawie </w:t>
            </w:r>
            <w:r w:rsidRPr="001848C0">
              <w:rPr>
                <w:b/>
                <w:sz w:val="22"/>
                <w:szCs w:val="22"/>
              </w:rPr>
              <w:t>Art. 226 ust. 1 pkt 5</w:t>
            </w:r>
            <w:r w:rsidRPr="001848C0">
              <w:rPr>
                <w:sz w:val="22"/>
                <w:szCs w:val="22"/>
              </w:rPr>
              <w:t xml:space="preserve"> ustawy </w:t>
            </w:r>
            <w:proofErr w:type="spellStart"/>
            <w:r w:rsidRPr="001848C0">
              <w:rPr>
                <w:sz w:val="22"/>
                <w:szCs w:val="22"/>
              </w:rPr>
              <w:t>Pzp</w:t>
            </w:r>
            <w:proofErr w:type="spellEnd"/>
            <w:r w:rsidRPr="001848C0">
              <w:rPr>
                <w:sz w:val="22"/>
                <w:szCs w:val="22"/>
              </w:rPr>
              <w:t>.</w:t>
            </w:r>
          </w:p>
          <w:p w14:paraId="6A17C294" w14:textId="77777777" w:rsidR="002B0398" w:rsidRPr="001848C0" w:rsidRDefault="002B0398" w:rsidP="001848C0">
            <w:pPr>
              <w:rPr>
                <w:sz w:val="12"/>
                <w:szCs w:val="12"/>
              </w:rPr>
            </w:pPr>
          </w:p>
          <w:p w14:paraId="2C90929D" w14:textId="77777777" w:rsidR="002B0398" w:rsidRPr="00A934A0" w:rsidRDefault="002B0398" w:rsidP="001848C0">
            <w:pPr>
              <w:spacing w:after="40"/>
              <w:rPr>
                <w:sz w:val="22"/>
                <w:szCs w:val="22"/>
                <w:u w:val="single"/>
              </w:rPr>
            </w:pPr>
            <w:r w:rsidRPr="00A934A0">
              <w:rPr>
                <w:sz w:val="22"/>
                <w:szCs w:val="22"/>
                <w:u w:val="single"/>
              </w:rPr>
              <w:t>Uzasadnienie:</w:t>
            </w:r>
          </w:p>
          <w:p w14:paraId="5A880D60" w14:textId="77777777" w:rsidR="00A934A0" w:rsidRDefault="002B0398" w:rsidP="001848C0">
            <w:pPr>
              <w:spacing w:after="120"/>
              <w:jc w:val="both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W zadaniu nr 47, w  poz.5 zaoferowano produkt leczniczy </w:t>
            </w:r>
            <w:proofErr w:type="spellStart"/>
            <w:r w:rsidRPr="001848C0">
              <w:rPr>
                <w:sz w:val="22"/>
                <w:szCs w:val="22"/>
              </w:rPr>
              <w:t>Venescin</w:t>
            </w:r>
            <w:proofErr w:type="spellEnd"/>
            <w:r w:rsidRPr="001848C0">
              <w:rPr>
                <w:sz w:val="22"/>
                <w:szCs w:val="22"/>
              </w:rPr>
              <w:t xml:space="preserve">, a nie </w:t>
            </w:r>
            <w:proofErr w:type="spellStart"/>
            <w:r w:rsidRPr="001848C0">
              <w:rPr>
                <w:sz w:val="22"/>
                <w:szCs w:val="22"/>
              </w:rPr>
              <w:t>Venescin</w:t>
            </w:r>
            <w:proofErr w:type="spellEnd"/>
            <w:r w:rsidRPr="001848C0">
              <w:rPr>
                <w:sz w:val="22"/>
                <w:szCs w:val="22"/>
              </w:rPr>
              <w:t xml:space="preserve"> forte, którego </w:t>
            </w:r>
            <w:r w:rsidR="00D8326E">
              <w:rPr>
                <w:sz w:val="22"/>
                <w:szCs w:val="22"/>
              </w:rPr>
              <w:t>Zamawiający oczekiwał</w:t>
            </w:r>
            <w:r w:rsidR="00A934A0">
              <w:rPr>
                <w:sz w:val="22"/>
                <w:szCs w:val="22"/>
              </w:rPr>
              <w:t>.</w:t>
            </w:r>
          </w:p>
          <w:p w14:paraId="41556BA0" w14:textId="5EB5BB5F" w:rsidR="002B0398" w:rsidRPr="001848C0" w:rsidRDefault="00A934A0" w:rsidP="001848C0">
            <w:pPr>
              <w:spacing w:after="120"/>
              <w:jc w:val="both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 xml:space="preserve">W związku z powyższym oferta ta w pakiecie nr </w:t>
            </w:r>
            <w:r>
              <w:rPr>
                <w:sz w:val="22"/>
                <w:szCs w:val="22"/>
              </w:rPr>
              <w:t>47</w:t>
            </w:r>
            <w:r w:rsidRPr="002C1F06">
              <w:rPr>
                <w:sz w:val="22"/>
                <w:szCs w:val="22"/>
              </w:rPr>
              <w:t xml:space="preserve"> nie spełnia wymogów opisanych w SWZ.</w:t>
            </w:r>
            <w:r w:rsidR="00D8326E">
              <w:rPr>
                <w:sz w:val="22"/>
                <w:szCs w:val="22"/>
              </w:rPr>
              <w:t xml:space="preserve"> </w:t>
            </w:r>
          </w:p>
        </w:tc>
      </w:tr>
      <w:tr w:rsidR="002B0398" w:rsidRPr="001848C0" w14:paraId="6F1A04CF" w14:textId="77777777" w:rsidTr="0024303B"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1DACF9A8" w14:textId="77777777" w:rsidR="002B0398" w:rsidRPr="001848C0" w:rsidRDefault="002B0398" w:rsidP="001848C0">
            <w:pPr>
              <w:spacing w:before="40"/>
              <w:jc w:val="center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lastRenderedPageBreak/>
              <w:t>16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  <w:hideMark/>
          </w:tcPr>
          <w:p w14:paraId="0FF27402" w14:textId="77777777" w:rsidR="002B0398" w:rsidRPr="001848C0" w:rsidRDefault="002B0398" w:rsidP="001848C0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Bialmed Sp. z o.o.</w:t>
            </w:r>
          </w:p>
          <w:p w14:paraId="63591943" w14:textId="432BCFA3" w:rsidR="002B0398" w:rsidRPr="001848C0" w:rsidRDefault="00675341" w:rsidP="001848C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="002B0398" w:rsidRPr="001848C0">
              <w:rPr>
                <w:sz w:val="22"/>
                <w:szCs w:val="22"/>
              </w:rPr>
              <w:t xml:space="preserve">Kazimierzowska 46/48/35 </w:t>
            </w:r>
          </w:p>
          <w:p w14:paraId="6C2B0371" w14:textId="77777777" w:rsidR="002B0398" w:rsidRPr="001848C0" w:rsidRDefault="002B0398" w:rsidP="001848C0">
            <w:pPr>
              <w:spacing w:after="60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02-546 Warszawa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hideMark/>
          </w:tcPr>
          <w:p w14:paraId="492FF9AA" w14:textId="77777777" w:rsidR="002B0398" w:rsidRPr="001848C0" w:rsidRDefault="002B0398" w:rsidP="001848C0">
            <w:pPr>
              <w:spacing w:before="120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Oferta odrzucona w zadaniu 12 na podstawie </w:t>
            </w:r>
            <w:r w:rsidRPr="001848C0">
              <w:rPr>
                <w:b/>
                <w:sz w:val="22"/>
                <w:szCs w:val="22"/>
              </w:rPr>
              <w:t>Art. 226 ust. 1 pkt 5</w:t>
            </w:r>
            <w:r w:rsidRPr="001848C0">
              <w:rPr>
                <w:sz w:val="22"/>
                <w:szCs w:val="22"/>
              </w:rPr>
              <w:t xml:space="preserve"> ustawy </w:t>
            </w:r>
            <w:proofErr w:type="spellStart"/>
            <w:r w:rsidRPr="001848C0">
              <w:rPr>
                <w:sz w:val="22"/>
                <w:szCs w:val="22"/>
              </w:rPr>
              <w:t>Pzp</w:t>
            </w:r>
            <w:proofErr w:type="spellEnd"/>
            <w:r w:rsidRPr="001848C0">
              <w:rPr>
                <w:sz w:val="22"/>
                <w:szCs w:val="22"/>
              </w:rPr>
              <w:t>.</w:t>
            </w:r>
          </w:p>
          <w:p w14:paraId="5089D316" w14:textId="77777777" w:rsidR="002B0398" w:rsidRPr="001848C0" w:rsidRDefault="002B0398" w:rsidP="001848C0">
            <w:pPr>
              <w:rPr>
                <w:sz w:val="12"/>
                <w:szCs w:val="12"/>
              </w:rPr>
            </w:pPr>
          </w:p>
          <w:p w14:paraId="5273D526" w14:textId="77777777" w:rsidR="002B0398" w:rsidRPr="00A934A0" w:rsidRDefault="002B0398" w:rsidP="00D8326E">
            <w:pPr>
              <w:rPr>
                <w:sz w:val="22"/>
                <w:szCs w:val="22"/>
                <w:u w:val="single"/>
              </w:rPr>
            </w:pPr>
            <w:r w:rsidRPr="00A934A0">
              <w:rPr>
                <w:sz w:val="22"/>
                <w:szCs w:val="22"/>
                <w:u w:val="single"/>
              </w:rPr>
              <w:t>Uzasadnienie:</w:t>
            </w:r>
          </w:p>
          <w:p w14:paraId="40C4EAB2" w14:textId="77777777" w:rsidR="002B0398" w:rsidRPr="001848C0" w:rsidRDefault="002B0398" w:rsidP="00D8326E">
            <w:pPr>
              <w:jc w:val="both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W zadaniu nr 12 firma źle przeliczyła ilości oferowanego leku:</w:t>
            </w:r>
          </w:p>
          <w:p w14:paraId="5D6C8AF9" w14:textId="77777777" w:rsidR="002B0398" w:rsidRPr="001848C0" w:rsidRDefault="002B0398" w:rsidP="00D8326E">
            <w:pPr>
              <w:jc w:val="both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oczekiwaliśmy: 40 mg </w:t>
            </w:r>
            <w:proofErr w:type="spellStart"/>
            <w:r w:rsidRPr="001848C0">
              <w:rPr>
                <w:sz w:val="22"/>
                <w:szCs w:val="22"/>
              </w:rPr>
              <w:t>rozp</w:t>
            </w:r>
            <w:proofErr w:type="spellEnd"/>
            <w:r w:rsidRPr="001848C0">
              <w:rPr>
                <w:sz w:val="22"/>
                <w:szCs w:val="22"/>
              </w:rPr>
              <w:t xml:space="preserve">. w 2ml x 88 op. = 3520 mg substancji czynnej, </w:t>
            </w:r>
          </w:p>
          <w:p w14:paraId="281C6A45" w14:textId="77777777" w:rsidR="002B0398" w:rsidRPr="001848C0" w:rsidRDefault="002B0398" w:rsidP="00D8326E">
            <w:pPr>
              <w:jc w:val="both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zaoferowano: r-r 100mg/2ml a 5 </w:t>
            </w:r>
            <w:proofErr w:type="spellStart"/>
            <w:r w:rsidRPr="001848C0">
              <w:rPr>
                <w:sz w:val="22"/>
                <w:szCs w:val="22"/>
              </w:rPr>
              <w:t>amp</w:t>
            </w:r>
            <w:proofErr w:type="spellEnd"/>
            <w:r w:rsidRPr="001848C0">
              <w:rPr>
                <w:sz w:val="22"/>
                <w:szCs w:val="22"/>
              </w:rPr>
              <w:t>. w ilości 18 op. = 9000 mg substancji czynnej</w:t>
            </w:r>
          </w:p>
          <w:p w14:paraId="07920CBF" w14:textId="77777777" w:rsidR="002B0398" w:rsidRDefault="002B0398" w:rsidP="00D8326E">
            <w:pPr>
              <w:jc w:val="both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Firma winna więc zaoferować 7,04 op., przy zaokrągleniu w górę = 8 op.</w:t>
            </w:r>
          </w:p>
          <w:p w14:paraId="65259D8D" w14:textId="4AEE7304" w:rsidR="00A934A0" w:rsidRPr="001848C0" w:rsidRDefault="00A934A0" w:rsidP="00D8326E">
            <w:pPr>
              <w:jc w:val="both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 xml:space="preserve">W związku z powyższym oferta ta w pakiecie nr </w:t>
            </w:r>
            <w:r>
              <w:rPr>
                <w:sz w:val="22"/>
                <w:szCs w:val="22"/>
              </w:rPr>
              <w:t>12</w:t>
            </w:r>
            <w:r w:rsidRPr="002C1F06">
              <w:rPr>
                <w:sz w:val="22"/>
                <w:szCs w:val="22"/>
              </w:rPr>
              <w:t xml:space="preserve"> nie spełnia wymogów opisanych w SWZ.</w:t>
            </w:r>
          </w:p>
        </w:tc>
      </w:tr>
      <w:tr w:rsidR="00466533" w:rsidRPr="001848C0" w14:paraId="3ABEB2CA" w14:textId="77777777" w:rsidTr="00D8326E">
        <w:trPr>
          <w:trHeight w:val="2522"/>
        </w:trPr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FDEF744" w14:textId="77777777" w:rsidR="00466533" w:rsidRDefault="00466533" w:rsidP="001848C0">
            <w:pPr>
              <w:spacing w:before="40"/>
              <w:jc w:val="center"/>
              <w:rPr>
                <w:sz w:val="22"/>
                <w:szCs w:val="22"/>
              </w:rPr>
            </w:pPr>
          </w:p>
          <w:p w14:paraId="5D31D211" w14:textId="27C0F74C" w:rsidR="00466533" w:rsidRPr="001848C0" w:rsidRDefault="00466533" w:rsidP="001848C0">
            <w:pPr>
              <w:spacing w:befor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B36C8D4" w14:textId="77777777" w:rsidR="007D425A" w:rsidRPr="007D425A" w:rsidRDefault="007D425A" w:rsidP="007D425A">
            <w:pPr>
              <w:spacing w:before="80"/>
              <w:rPr>
                <w:b/>
                <w:bCs/>
                <w:sz w:val="22"/>
                <w:szCs w:val="22"/>
              </w:rPr>
            </w:pPr>
            <w:r w:rsidRPr="007D425A">
              <w:rPr>
                <w:b/>
                <w:bCs/>
                <w:sz w:val="22"/>
                <w:szCs w:val="22"/>
              </w:rPr>
              <w:t>Centrala Farmaceutyczna CEFARM SA</w:t>
            </w:r>
          </w:p>
          <w:p w14:paraId="1FC33D7E" w14:textId="77777777" w:rsidR="007D425A" w:rsidRPr="007D425A" w:rsidRDefault="007D425A" w:rsidP="007D425A">
            <w:pPr>
              <w:rPr>
                <w:sz w:val="22"/>
                <w:szCs w:val="22"/>
              </w:rPr>
            </w:pPr>
            <w:r w:rsidRPr="007D425A">
              <w:rPr>
                <w:sz w:val="22"/>
                <w:szCs w:val="22"/>
              </w:rPr>
              <w:t xml:space="preserve">ul.  Jana Kazimierza 16 </w:t>
            </w:r>
          </w:p>
          <w:p w14:paraId="5B54C2AC" w14:textId="3D7A297E" w:rsidR="00466533" w:rsidRPr="001848C0" w:rsidRDefault="007D425A" w:rsidP="007D425A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7D425A">
              <w:rPr>
                <w:sz w:val="22"/>
                <w:szCs w:val="22"/>
              </w:rPr>
              <w:t>01-248 Warszawa</w:t>
            </w:r>
            <w:r w:rsidRPr="001848C0">
              <w:rPr>
                <w:b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4737E98A" w14:textId="36B2A273" w:rsidR="00D8326E" w:rsidRPr="001848C0" w:rsidRDefault="00D8326E" w:rsidP="00D8326E">
            <w:pPr>
              <w:spacing w:before="120"/>
              <w:rPr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 xml:space="preserve">Oferta odrzucona w zadaniu </w:t>
            </w:r>
            <w:r>
              <w:rPr>
                <w:sz w:val="22"/>
                <w:szCs w:val="22"/>
              </w:rPr>
              <w:t>40</w:t>
            </w:r>
            <w:r w:rsidRPr="001848C0">
              <w:rPr>
                <w:sz w:val="22"/>
                <w:szCs w:val="22"/>
              </w:rPr>
              <w:t xml:space="preserve"> na podstawie </w:t>
            </w:r>
            <w:r w:rsidRPr="001848C0">
              <w:rPr>
                <w:b/>
                <w:sz w:val="22"/>
                <w:szCs w:val="22"/>
              </w:rPr>
              <w:t>Art. 226 ust. 1 pkt 5</w:t>
            </w:r>
            <w:r w:rsidRPr="001848C0">
              <w:rPr>
                <w:sz w:val="22"/>
                <w:szCs w:val="22"/>
              </w:rPr>
              <w:t xml:space="preserve"> ustawy </w:t>
            </w:r>
            <w:proofErr w:type="spellStart"/>
            <w:r w:rsidRPr="001848C0">
              <w:rPr>
                <w:sz w:val="22"/>
                <w:szCs w:val="22"/>
              </w:rPr>
              <w:t>Pzp</w:t>
            </w:r>
            <w:proofErr w:type="spellEnd"/>
            <w:r w:rsidRPr="001848C0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br/>
            </w:r>
          </w:p>
          <w:p w14:paraId="4AF84295" w14:textId="77777777" w:rsidR="00D8326E" w:rsidRPr="00330DE6" w:rsidRDefault="00D8326E" w:rsidP="00D8326E">
            <w:pPr>
              <w:rPr>
                <w:sz w:val="22"/>
                <w:szCs w:val="22"/>
                <w:u w:val="single"/>
              </w:rPr>
            </w:pPr>
            <w:r w:rsidRPr="00330DE6">
              <w:rPr>
                <w:sz w:val="22"/>
                <w:szCs w:val="22"/>
                <w:u w:val="single"/>
              </w:rPr>
              <w:t>Uzasadnienie:</w:t>
            </w:r>
          </w:p>
          <w:p w14:paraId="2A5440F3" w14:textId="06A82EAD" w:rsidR="00D8326E" w:rsidRPr="00C376CA" w:rsidRDefault="00D8326E" w:rsidP="00D8326E">
            <w:pPr>
              <w:jc w:val="both"/>
              <w:rPr>
                <w:sz w:val="22"/>
                <w:szCs w:val="22"/>
              </w:rPr>
            </w:pPr>
            <w:r w:rsidRPr="00D8326E">
              <w:rPr>
                <w:sz w:val="22"/>
                <w:szCs w:val="22"/>
              </w:rPr>
              <w:t xml:space="preserve">w ofercie zaproponowano opakowanie po 2 szt. - należało </w:t>
            </w:r>
            <w:r w:rsidR="00C376CA">
              <w:rPr>
                <w:sz w:val="22"/>
                <w:szCs w:val="22"/>
              </w:rPr>
              <w:t>więc</w:t>
            </w:r>
            <w:r>
              <w:rPr>
                <w:sz w:val="22"/>
                <w:szCs w:val="22"/>
              </w:rPr>
              <w:t xml:space="preserve"> </w:t>
            </w:r>
            <w:r w:rsidRPr="00D8326E">
              <w:rPr>
                <w:sz w:val="22"/>
                <w:szCs w:val="22"/>
              </w:rPr>
              <w:t>oczekiwan</w:t>
            </w:r>
            <w:r w:rsidR="0033097B">
              <w:rPr>
                <w:sz w:val="22"/>
                <w:szCs w:val="22"/>
              </w:rPr>
              <w:t>e</w:t>
            </w:r>
            <w:r w:rsidRPr="00D8326E">
              <w:rPr>
                <w:sz w:val="22"/>
                <w:szCs w:val="22"/>
              </w:rPr>
              <w:t xml:space="preserve"> przez </w:t>
            </w:r>
            <w:r>
              <w:rPr>
                <w:sz w:val="22"/>
                <w:szCs w:val="22"/>
              </w:rPr>
              <w:t>Zamawiającego</w:t>
            </w:r>
            <w:r w:rsidRPr="00D8326E">
              <w:rPr>
                <w:sz w:val="22"/>
                <w:szCs w:val="22"/>
              </w:rPr>
              <w:t xml:space="preserve"> ilości przeliczyć na opakowania po 2 szt. i zaokrąglić w górę (zgodnie z odpowiedziami). </w:t>
            </w:r>
          </w:p>
          <w:p w14:paraId="1968D53A" w14:textId="77777777" w:rsidR="00466533" w:rsidRDefault="00D8326E" w:rsidP="00D8326E">
            <w:pPr>
              <w:jc w:val="both"/>
              <w:rPr>
                <w:sz w:val="22"/>
                <w:szCs w:val="22"/>
              </w:rPr>
            </w:pPr>
            <w:r w:rsidRPr="00C376CA">
              <w:rPr>
                <w:sz w:val="22"/>
                <w:szCs w:val="22"/>
              </w:rPr>
              <w:t xml:space="preserve">Firma wyceniła 115 szt. gąbek, a powinna wycenić 115/2 = 57,5 op., czyli 58 op. </w:t>
            </w:r>
          </w:p>
          <w:p w14:paraId="5DBD1AEC" w14:textId="24800DA2" w:rsidR="00A934A0" w:rsidRPr="001848C0" w:rsidRDefault="00A934A0" w:rsidP="00D8326E">
            <w:pPr>
              <w:jc w:val="both"/>
              <w:rPr>
                <w:sz w:val="22"/>
                <w:szCs w:val="22"/>
              </w:rPr>
            </w:pPr>
            <w:r w:rsidRPr="002C1F06">
              <w:rPr>
                <w:sz w:val="22"/>
                <w:szCs w:val="22"/>
              </w:rPr>
              <w:t xml:space="preserve">W związku z powyższym oferta ta w pakiecie nr </w:t>
            </w:r>
            <w:r>
              <w:rPr>
                <w:sz w:val="22"/>
                <w:szCs w:val="22"/>
              </w:rPr>
              <w:t>40</w:t>
            </w:r>
            <w:r w:rsidRPr="002C1F06">
              <w:rPr>
                <w:sz w:val="22"/>
                <w:szCs w:val="22"/>
              </w:rPr>
              <w:t xml:space="preserve"> nie spełnia wymogów opisanych w SWZ.</w:t>
            </w:r>
          </w:p>
        </w:tc>
      </w:tr>
      <w:tr w:rsidR="0044479B" w:rsidRPr="001848C0" w14:paraId="647177F3" w14:textId="77777777" w:rsidTr="0044479B">
        <w:trPr>
          <w:trHeight w:val="1676"/>
        </w:trPr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4B59E07E" w14:textId="0BB476F1" w:rsidR="0044479B" w:rsidRDefault="0044479B" w:rsidP="001848C0">
            <w:pPr>
              <w:spacing w:befor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614A72E7" w14:textId="77777777" w:rsidR="0044479B" w:rsidRPr="001848C0" w:rsidRDefault="0044479B" w:rsidP="0044479B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1848C0">
              <w:rPr>
                <w:b/>
                <w:bCs/>
                <w:sz w:val="22"/>
                <w:szCs w:val="22"/>
              </w:rPr>
              <w:t>Urtica Sp. z o.o.</w:t>
            </w:r>
          </w:p>
          <w:p w14:paraId="0026DFD0" w14:textId="06551083" w:rsidR="0044479B" w:rsidRPr="001848C0" w:rsidRDefault="0044479B" w:rsidP="0044479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ul. </w:t>
            </w:r>
            <w:r w:rsidRPr="001848C0">
              <w:rPr>
                <w:sz w:val="22"/>
                <w:szCs w:val="22"/>
              </w:rPr>
              <w:t xml:space="preserve">Krzemieniecka 120 </w:t>
            </w:r>
          </w:p>
          <w:p w14:paraId="52061385" w14:textId="6E64E482" w:rsidR="0044479B" w:rsidRDefault="0044479B" w:rsidP="0044479B">
            <w:pPr>
              <w:spacing w:before="60"/>
              <w:jc w:val="both"/>
              <w:rPr>
                <w:b/>
              </w:rPr>
            </w:pPr>
            <w:r w:rsidRPr="001848C0">
              <w:rPr>
                <w:sz w:val="22"/>
                <w:szCs w:val="22"/>
              </w:rPr>
              <w:t>54-640 Wrocław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2C801577" w14:textId="2F765E89" w:rsidR="0044479B" w:rsidRPr="001879C6" w:rsidRDefault="0044479B" w:rsidP="0044479B">
            <w:pPr>
              <w:spacing w:before="120"/>
              <w:rPr>
                <w:b/>
                <w:bCs/>
                <w:sz w:val="22"/>
                <w:szCs w:val="22"/>
              </w:rPr>
            </w:pPr>
            <w:r w:rsidRPr="0044479B">
              <w:rPr>
                <w:sz w:val="22"/>
                <w:szCs w:val="22"/>
              </w:rPr>
              <w:t xml:space="preserve">Oferta odrzucona w zadaniu </w:t>
            </w:r>
            <w:r>
              <w:rPr>
                <w:sz w:val="22"/>
                <w:szCs w:val="22"/>
              </w:rPr>
              <w:t>5</w:t>
            </w:r>
            <w:r w:rsidRPr="0044479B">
              <w:rPr>
                <w:sz w:val="22"/>
                <w:szCs w:val="22"/>
              </w:rPr>
              <w:t xml:space="preserve">9 na podstawie </w:t>
            </w:r>
            <w:r w:rsidRPr="001879C6">
              <w:rPr>
                <w:b/>
                <w:bCs/>
                <w:sz w:val="22"/>
                <w:szCs w:val="22"/>
              </w:rPr>
              <w:t xml:space="preserve">Art. 226 ust. 1 pkt 5 ustawy </w:t>
            </w:r>
            <w:proofErr w:type="spellStart"/>
            <w:r w:rsidRPr="001879C6">
              <w:rPr>
                <w:b/>
                <w:bCs/>
                <w:sz w:val="22"/>
                <w:szCs w:val="22"/>
              </w:rPr>
              <w:t>Pzp</w:t>
            </w:r>
            <w:proofErr w:type="spellEnd"/>
            <w:r w:rsidRPr="001879C6">
              <w:rPr>
                <w:b/>
                <w:bCs/>
                <w:sz w:val="22"/>
                <w:szCs w:val="22"/>
              </w:rPr>
              <w:t>.</w:t>
            </w:r>
          </w:p>
          <w:p w14:paraId="294CED3F" w14:textId="77777777" w:rsidR="0044479B" w:rsidRPr="0044479B" w:rsidRDefault="0044479B" w:rsidP="0044479B">
            <w:pPr>
              <w:spacing w:before="120"/>
              <w:rPr>
                <w:sz w:val="22"/>
                <w:szCs w:val="22"/>
              </w:rPr>
            </w:pPr>
            <w:r w:rsidRPr="0044479B">
              <w:rPr>
                <w:sz w:val="22"/>
                <w:szCs w:val="22"/>
              </w:rPr>
              <w:t>Uzasadnienie:</w:t>
            </w:r>
          </w:p>
          <w:p w14:paraId="4E27B5AC" w14:textId="086719FB" w:rsidR="0044479B" w:rsidRPr="001848C0" w:rsidRDefault="0044479B" w:rsidP="0044479B">
            <w:pPr>
              <w:spacing w:before="120"/>
              <w:rPr>
                <w:sz w:val="22"/>
                <w:szCs w:val="22"/>
              </w:rPr>
            </w:pPr>
            <w:r w:rsidRPr="0044479B">
              <w:rPr>
                <w:sz w:val="22"/>
                <w:szCs w:val="22"/>
              </w:rPr>
              <w:t xml:space="preserve">Wykonawca przedstawił ofertę na formularzu asortymentowo – cenowym sprzed modyfikacji z dnia </w:t>
            </w:r>
            <w:r>
              <w:rPr>
                <w:sz w:val="22"/>
                <w:szCs w:val="22"/>
              </w:rPr>
              <w:t>25</w:t>
            </w:r>
            <w:r w:rsidRPr="0044479B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1</w:t>
            </w:r>
            <w:r w:rsidRPr="0044479B">
              <w:rPr>
                <w:sz w:val="22"/>
                <w:szCs w:val="22"/>
              </w:rPr>
              <w:t>.202</w:t>
            </w:r>
            <w:r>
              <w:rPr>
                <w:sz w:val="22"/>
                <w:szCs w:val="22"/>
              </w:rPr>
              <w:t>4</w:t>
            </w:r>
            <w:r w:rsidRPr="0044479B">
              <w:rPr>
                <w:sz w:val="22"/>
                <w:szCs w:val="22"/>
              </w:rPr>
              <w:t xml:space="preserve"> r.</w:t>
            </w:r>
          </w:p>
        </w:tc>
      </w:tr>
      <w:tr w:rsidR="0095358A" w:rsidRPr="001848C0" w14:paraId="62E788B0" w14:textId="77777777" w:rsidTr="0095358A">
        <w:trPr>
          <w:trHeight w:val="1397"/>
        </w:trPr>
        <w:tc>
          <w:tcPr>
            <w:tcW w:w="993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78BC90F4" w14:textId="5081E398" w:rsidR="0095358A" w:rsidRDefault="0095358A" w:rsidP="001848C0">
            <w:pPr>
              <w:spacing w:before="4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31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14:paraId="161BE317" w14:textId="77777777" w:rsidR="0095358A" w:rsidRPr="001848C0" w:rsidRDefault="0095358A" w:rsidP="0095358A">
            <w:pPr>
              <w:rPr>
                <w:b/>
                <w:bCs/>
                <w:sz w:val="22"/>
                <w:szCs w:val="22"/>
              </w:rPr>
            </w:pPr>
            <w:proofErr w:type="spellStart"/>
            <w:r w:rsidRPr="001848C0">
              <w:rPr>
                <w:b/>
                <w:bCs/>
                <w:sz w:val="22"/>
                <w:szCs w:val="22"/>
              </w:rPr>
              <w:t>Inpharm</w:t>
            </w:r>
            <w:proofErr w:type="spellEnd"/>
            <w:r w:rsidRPr="001848C0">
              <w:rPr>
                <w:b/>
                <w:bCs/>
                <w:sz w:val="22"/>
                <w:szCs w:val="22"/>
              </w:rPr>
              <w:t xml:space="preserve"> Sp. z o.o.</w:t>
            </w:r>
          </w:p>
          <w:p w14:paraId="46E3A898" w14:textId="77777777" w:rsidR="0095358A" w:rsidRPr="001848C0" w:rsidRDefault="0095358A" w:rsidP="0095358A">
            <w:pPr>
              <w:rPr>
                <w:sz w:val="22"/>
                <w:szCs w:val="22"/>
              </w:rPr>
            </w:pPr>
            <w:r w:rsidRPr="008156BB">
              <w:rPr>
                <w:bCs/>
                <w:sz w:val="22"/>
                <w:szCs w:val="22"/>
              </w:rPr>
              <w:t xml:space="preserve">ul. </w:t>
            </w:r>
            <w:r w:rsidRPr="001848C0">
              <w:rPr>
                <w:sz w:val="22"/>
                <w:szCs w:val="22"/>
              </w:rPr>
              <w:t>Strumykowa 28/11</w:t>
            </w:r>
          </w:p>
          <w:p w14:paraId="7511EBB4" w14:textId="26C7B4C0" w:rsidR="0095358A" w:rsidRPr="001848C0" w:rsidRDefault="0095358A" w:rsidP="0095358A">
            <w:pPr>
              <w:spacing w:before="60"/>
              <w:rPr>
                <w:b/>
                <w:bCs/>
                <w:sz w:val="22"/>
                <w:szCs w:val="22"/>
              </w:rPr>
            </w:pPr>
            <w:r w:rsidRPr="001848C0">
              <w:rPr>
                <w:sz w:val="22"/>
                <w:szCs w:val="22"/>
              </w:rPr>
              <w:t>03-138 Warszawa</w:t>
            </w:r>
          </w:p>
        </w:tc>
        <w:tc>
          <w:tcPr>
            <w:tcW w:w="581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14:paraId="7781964F" w14:textId="578790F9" w:rsidR="0095358A" w:rsidRPr="007D18C6" w:rsidRDefault="0095358A" w:rsidP="0095358A">
            <w:pPr>
              <w:spacing w:before="120"/>
              <w:rPr>
                <w:b/>
                <w:bCs/>
                <w:sz w:val="22"/>
                <w:szCs w:val="22"/>
              </w:rPr>
            </w:pPr>
            <w:r w:rsidRPr="007D18C6">
              <w:rPr>
                <w:sz w:val="22"/>
                <w:szCs w:val="22"/>
              </w:rPr>
              <w:t xml:space="preserve">Oferta odrzucona w zadaniu 42 na podstawie </w:t>
            </w:r>
            <w:r w:rsidRPr="007D18C6">
              <w:rPr>
                <w:b/>
                <w:bCs/>
                <w:sz w:val="22"/>
                <w:szCs w:val="22"/>
              </w:rPr>
              <w:t xml:space="preserve">Art. 226 ust. 1 pkt 5 ustawy </w:t>
            </w:r>
            <w:proofErr w:type="spellStart"/>
            <w:r w:rsidRPr="007D18C6">
              <w:rPr>
                <w:b/>
                <w:bCs/>
                <w:sz w:val="22"/>
                <w:szCs w:val="22"/>
              </w:rPr>
              <w:t>Pzp</w:t>
            </w:r>
            <w:proofErr w:type="spellEnd"/>
            <w:r w:rsidRPr="007D18C6">
              <w:rPr>
                <w:b/>
                <w:bCs/>
                <w:sz w:val="22"/>
                <w:szCs w:val="22"/>
              </w:rPr>
              <w:t>.</w:t>
            </w:r>
          </w:p>
          <w:p w14:paraId="4B8C5D63" w14:textId="3261FDD1" w:rsidR="0095358A" w:rsidRPr="0044479B" w:rsidRDefault="0095358A" w:rsidP="0095358A">
            <w:pPr>
              <w:spacing w:before="120"/>
              <w:jc w:val="both"/>
              <w:rPr>
                <w:sz w:val="22"/>
                <w:szCs w:val="22"/>
              </w:rPr>
            </w:pPr>
            <w:r w:rsidRPr="007D18C6">
              <w:rPr>
                <w:sz w:val="22"/>
                <w:szCs w:val="22"/>
                <w:u w:val="single"/>
              </w:rPr>
              <w:t>Uzasadnienie:</w:t>
            </w:r>
            <w:r w:rsidRPr="007D18C6">
              <w:rPr>
                <w:sz w:val="22"/>
                <w:szCs w:val="22"/>
              </w:rPr>
              <w:t xml:space="preserve"> Zamawiający w treści SWZ określił, iż wymaga złożenia wraz z ofertą przedmiotowych środków dowodowych.  Wykonawca nie przedłożył wymaganych dokumentów do wszystkich pakietów, związku z powyższym Zamawiający w dniu 22.04.2024r. wysłał do wykonawcy przez Platformę on-line działającą pod adresem https://e-ProPublico.pl wezwanie do uzupełnienia przedmiotowych środków dowodowych. Termin złożenia ww. dokumentów upłynął w dniu 26.04.2024r. Wykonawca w wyznaczonym terminie nie złożył załączonego zezwolenia czasowego na dopuszczenie do obrotu produktu leczniczego dla pakietu nr 42, w związku z czym oferta ta podlega odrzuceniu.</w:t>
            </w:r>
          </w:p>
        </w:tc>
      </w:tr>
    </w:tbl>
    <w:p w14:paraId="399E819F" w14:textId="77777777" w:rsidR="00994F49" w:rsidRDefault="00994F49" w:rsidP="00994F49">
      <w:pPr>
        <w:spacing w:before="120" w:line="276" w:lineRule="auto"/>
        <w:jc w:val="both"/>
        <w:rPr>
          <w:sz w:val="22"/>
          <w:szCs w:val="22"/>
        </w:rPr>
      </w:pPr>
    </w:p>
    <w:p w14:paraId="3A2AB536" w14:textId="21A0F8D8" w:rsidR="00994F49" w:rsidRDefault="00994F49" w:rsidP="00994F49">
      <w:pPr>
        <w:spacing w:before="120"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</w:t>
      </w:r>
      <w:r>
        <w:rPr>
          <w:sz w:val="22"/>
          <w:szCs w:val="22"/>
        </w:rPr>
        <w:br/>
        <w:t xml:space="preserve">w w/w postępowaniu przetargowym – na podstawie art. 255 pkt. 1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bookmarkStart w:id="1" w:name="_Hlk139274148"/>
      <w:r>
        <w:rPr>
          <w:b/>
          <w:sz w:val="22"/>
          <w:szCs w:val="22"/>
          <w:u w:val="single"/>
        </w:rPr>
        <w:t xml:space="preserve">w zakresie zadania nr </w:t>
      </w:r>
      <w:bookmarkEnd w:id="1"/>
      <w:r w:rsidR="006F3343">
        <w:rPr>
          <w:b/>
          <w:sz w:val="22"/>
          <w:szCs w:val="22"/>
          <w:u w:val="single"/>
        </w:rPr>
        <w:t>17, 23, 25, 29, 44</w:t>
      </w:r>
      <w:r>
        <w:rPr>
          <w:bCs/>
          <w:sz w:val="22"/>
          <w:szCs w:val="22"/>
        </w:rPr>
        <w:t xml:space="preserve">   ze względu na fakt, iż nie złożono żadnej oferty.</w:t>
      </w:r>
    </w:p>
    <w:p w14:paraId="13769F81" w14:textId="77777777" w:rsidR="00994F49" w:rsidRDefault="00994F49" w:rsidP="00994F49">
      <w:pPr>
        <w:spacing w:after="40" w:line="360" w:lineRule="auto"/>
        <w:jc w:val="both"/>
        <w:rPr>
          <w:b/>
          <w:bCs/>
          <w:sz w:val="22"/>
          <w:szCs w:val="22"/>
        </w:rPr>
      </w:pPr>
    </w:p>
    <w:p w14:paraId="48D1C4E5" w14:textId="6694CE0F" w:rsidR="00994F49" w:rsidRDefault="00994F49" w:rsidP="00994F49">
      <w:pPr>
        <w:spacing w:line="276" w:lineRule="auto"/>
        <w:jc w:val="both"/>
        <w:rPr>
          <w:bCs/>
          <w:sz w:val="22"/>
          <w:szCs w:val="22"/>
        </w:rPr>
      </w:pPr>
      <w:r>
        <w:rPr>
          <w:sz w:val="22"/>
          <w:szCs w:val="22"/>
        </w:rPr>
        <w:t xml:space="preserve">W myśl art. 259 ustawy </w:t>
      </w:r>
      <w:proofErr w:type="spellStart"/>
      <w:r>
        <w:rPr>
          <w:sz w:val="22"/>
          <w:szCs w:val="22"/>
        </w:rPr>
        <w:t>Pzp</w:t>
      </w:r>
      <w:proofErr w:type="spellEnd"/>
      <w:r>
        <w:rPr>
          <w:sz w:val="22"/>
          <w:szCs w:val="22"/>
        </w:rPr>
        <w:t xml:space="preserve"> Zamawiający informuje, że postępowanie o udzielenie zamówienia publicznego </w:t>
      </w:r>
      <w:r>
        <w:rPr>
          <w:sz w:val="22"/>
          <w:szCs w:val="22"/>
        </w:rPr>
        <w:br/>
        <w:t xml:space="preserve">w w/w postępowaniu przetargowym – na podstawie art. 255 pkt. 3 – </w:t>
      </w:r>
      <w:r>
        <w:rPr>
          <w:b/>
          <w:sz w:val="22"/>
          <w:szCs w:val="22"/>
          <w:u w:val="single"/>
        </w:rPr>
        <w:t xml:space="preserve">unieważnia </w:t>
      </w:r>
      <w:r>
        <w:rPr>
          <w:b/>
          <w:sz w:val="22"/>
          <w:szCs w:val="22"/>
          <w:u w:val="single"/>
        </w:rPr>
        <w:br/>
      </w:r>
      <w:r>
        <w:rPr>
          <w:b/>
          <w:sz w:val="22"/>
          <w:szCs w:val="22"/>
          <w:u w:val="single"/>
        </w:rPr>
        <w:lastRenderedPageBreak/>
        <w:t>w zakresie zadania nr</w:t>
      </w:r>
      <w:r w:rsidR="000E2431">
        <w:rPr>
          <w:b/>
          <w:sz w:val="22"/>
          <w:szCs w:val="22"/>
          <w:u w:val="single"/>
        </w:rPr>
        <w:t xml:space="preserve"> 5, 41, 51, 56, 57 </w:t>
      </w:r>
      <w:r>
        <w:rPr>
          <w:b/>
          <w:sz w:val="22"/>
          <w:szCs w:val="22"/>
          <w:u w:val="single"/>
        </w:rPr>
        <w:t>,</w:t>
      </w:r>
      <w:r>
        <w:rPr>
          <w:bCs/>
          <w:sz w:val="22"/>
          <w:szCs w:val="22"/>
        </w:rPr>
        <w:t xml:space="preserve"> ze względu na fakt, iż cena lub koszt najkorzystniejszej oferty lub oferta z najniższą ceną przewyższa kwotę, którą Zamawiający zamierza przeznaczyć na sfinansowanie zamówienia.</w:t>
      </w:r>
    </w:p>
    <w:p w14:paraId="327B6567" w14:textId="77777777" w:rsidR="00994F49" w:rsidRDefault="00994F49" w:rsidP="00994F49">
      <w:pPr>
        <w:spacing w:line="276" w:lineRule="auto"/>
        <w:jc w:val="both"/>
        <w:rPr>
          <w:bCs/>
          <w:sz w:val="22"/>
          <w:szCs w:val="22"/>
        </w:rPr>
      </w:pPr>
    </w:p>
    <w:p w14:paraId="6CF1B057" w14:textId="77777777" w:rsidR="009F0E5C" w:rsidRPr="001848C0" w:rsidRDefault="00D64136" w:rsidP="001848C0">
      <w:pPr>
        <w:spacing w:after="40"/>
        <w:jc w:val="both"/>
      </w:pPr>
      <w:r w:rsidRPr="001848C0">
        <w:rPr>
          <w:b/>
          <w:bCs/>
        </w:rPr>
        <w:t>Informacja o terminie zawarcia umowy</w:t>
      </w:r>
      <w:r w:rsidRPr="001848C0">
        <w:t>:</w:t>
      </w:r>
    </w:p>
    <w:p w14:paraId="0F06F1F2" w14:textId="1776C332" w:rsidR="00F960D7" w:rsidRPr="001848C0" w:rsidRDefault="00A029B8" w:rsidP="001848C0">
      <w:pPr>
        <w:spacing w:after="120"/>
        <w:jc w:val="both"/>
      </w:pPr>
      <w:r w:rsidRPr="001848C0">
        <w:t>U</w:t>
      </w:r>
      <w:r w:rsidR="00F960D7" w:rsidRPr="001848C0">
        <w:t>mowa w sp</w:t>
      </w:r>
      <w:r w:rsidR="004C3459" w:rsidRPr="001848C0">
        <w:t>r</w:t>
      </w:r>
      <w:r w:rsidR="00F960D7" w:rsidRPr="001848C0">
        <w:t>awie zamówienia publicznego</w:t>
      </w:r>
      <w:r w:rsidR="00D8427E" w:rsidRPr="001848C0">
        <w:t xml:space="preserve">, zgodnie z art. 264 ust. 1 ustawy </w:t>
      </w:r>
      <w:proofErr w:type="spellStart"/>
      <w:r w:rsidR="00D8427E" w:rsidRPr="001848C0">
        <w:t>Pzp</w:t>
      </w:r>
      <w:proofErr w:type="spellEnd"/>
      <w:r w:rsidR="00D8427E" w:rsidRPr="001848C0">
        <w:t>,</w:t>
      </w:r>
      <w:r w:rsidRPr="001848C0">
        <w:t xml:space="preserve"> zostanie</w:t>
      </w:r>
      <w:r w:rsidR="00F960D7" w:rsidRPr="001848C0">
        <w:t xml:space="preserve"> zawarta,</w:t>
      </w:r>
      <w:r w:rsidRPr="001848C0">
        <w:t xml:space="preserve"> </w:t>
      </w:r>
      <w:r w:rsidR="00F960D7" w:rsidRPr="001848C0">
        <w:t xml:space="preserve">z </w:t>
      </w:r>
      <w:r w:rsidRPr="001848C0">
        <w:t xml:space="preserve">uwzględnieniem art. 577 ustawy </w:t>
      </w:r>
      <w:proofErr w:type="spellStart"/>
      <w:r w:rsidRPr="001848C0">
        <w:t>Pzp</w:t>
      </w:r>
      <w:proofErr w:type="spellEnd"/>
      <w:r w:rsidRPr="001848C0">
        <w:t xml:space="preserve">, </w:t>
      </w:r>
      <w:r w:rsidR="00F960D7" w:rsidRPr="001848C0">
        <w:t>w terminie</w:t>
      </w:r>
      <w:r w:rsidR="00D8427E" w:rsidRPr="001848C0">
        <w:t xml:space="preserve"> </w:t>
      </w:r>
      <w:r w:rsidR="002B0398" w:rsidRPr="001848C0">
        <w:t>nie krótszym niż 1</w:t>
      </w:r>
      <w:r w:rsidR="002873AC">
        <w:t>0</w:t>
      </w:r>
      <w:r w:rsidR="002B0398" w:rsidRPr="001848C0">
        <w:t xml:space="preserve"> dni od dnia przesłania niniejszej informacji o wyborze najkorzystniejszej oferty.</w:t>
      </w:r>
    </w:p>
    <w:p w14:paraId="187C799A" w14:textId="77777777" w:rsidR="00F960D7" w:rsidRPr="001848C0" w:rsidRDefault="00D8427E" w:rsidP="001848C0">
      <w:pPr>
        <w:spacing w:after="240"/>
        <w:jc w:val="both"/>
      </w:pPr>
      <w:r w:rsidRPr="001848C0">
        <w:t xml:space="preserve">Umowa </w:t>
      </w:r>
      <w:r w:rsidR="00F960D7" w:rsidRPr="001848C0">
        <w:t>w sprawie zamówienia publicznego</w:t>
      </w:r>
      <w:r w:rsidRPr="001848C0">
        <w:t xml:space="preserve"> może być zawarta </w:t>
      </w:r>
      <w:r w:rsidR="00F960D7" w:rsidRPr="001848C0">
        <w:t xml:space="preserve">przed upływem terminu, o którym mowa powyżej, jeżeli zachodzą okoliczności wymienione w </w:t>
      </w:r>
      <w:r w:rsidRPr="001848C0">
        <w:t>art. 264</w:t>
      </w:r>
      <w:r w:rsidR="00F960D7" w:rsidRPr="001848C0">
        <w:t xml:space="preserve"> ust. 2 ustawy </w:t>
      </w:r>
      <w:proofErr w:type="spellStart"/>
      <w:r w:rsidR="00F960D7" w:rsidRPr="001848C0">
        <w:t>P</w:t>
      </w:r>
      <w:r w:rsidR="004657DA" w:rsidRPr="001848C0">
        <w:t>zp</w:t>
      </w:r>
      <w:proofErr w:type="spellEnd"/>
      <w:r w:rsidR="00F960D7" w:rsidRPr="001848C0">
        <w:t>.</w:t>
      </w:r>
    </w:p>
    <w:p w14:paraId="7A51D49F" w14:textId="77777777" w:rsidR="00D64136" w:rsidRPr="001848C0" w:rsidRDefault="00D64136" w:rsidP="001848C0">
      <w:pPr>
        <w:jc w:val="both"/>
        <w:rPr>
          <w:b/>
          <w:bCs/>
        </w:rPr>
      </w:pPr>
      <w:r w:rsidRPr="001848C0">
        <w:rPr>
          <w:b/>
          <w:bCs/>
        </w:rPr>
        <w:t>Pouczenie</w:t>
      </w:r>
    </w:p>
    <w:p w14:paraId="3056C323" w14:textId="77777777" w:rsidR="00F960D7" w:rsidRPr="001848C0" w:rsidRDefault="00D64136" w:rsidP="001848C0">
      <w:pPr>
        <w:spacing w:after="480"/>
        <w:jc w:val="both"/>
      </w:pPr>
      <w:r w:rsidRPr="001848C0"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 w:rsidRPr="001848C0">
        <w:t>Pzp</w:t>
      </w:r>
      <w:proofErr w:type="spellEnd"/>
    </w:p>
    <w:bookmarkEnd w:id="0"/>
    <w:p w14:paraId="422865F5" w14:textId="77777777" w:rsidR="00CA57B1" w:rsidRDefault="00CA57B1" w:rsidP="00CA57B1">
      <w:pPr>
        <w:ind w:left="2832" w:firstLine="708"/>
        <w:jc w:val="center"/>
        <w:rPr>
          <w:i/>
        </w:rPr>
      </w:pPr>
      <w:r>
        <w:rPr>
          <w:sz w:val="22"/>
          <w:szCs w:val="22"/>
        </w:rPr>
        <w:t>Zamawiający</w:t>
      </w:r>
    </w:p>
    <w:p w14:paraId="22DC3542" w14:textId="77777777" w:rsidR="00CA57B1" w:rsidRDefault="00CA57B1" w:rsidP="00CA57B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74F3E2DD" w14:textId="77777777" w:rsidR="00CA57B1" w:rsidRDefault="00CA57B1" w:rsidP="00CA57B1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4B5339D6" w14:textId="77777777" w:rsidR="00CA57B1" w:rsidRDefault="00CA57B1" w:rsidP="00CA57B1">
      <w:pPr>
        <w:ind w:firstLine="425"/>
        <w:jc w:val="center"/>
        <w:rPr>
          <w:iCs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1B4A5B14" w14:textId="518647F9" w:rsidR="008642B3" w:rsidRPr="001848C0" w:rsidRDefault="008642B3" w:rsidP="001848C0">
      <w:pPr>
        <w:jc w:val="right"/>
        <w:rPr>
          <w:vertAlign w:val="superscript"/>
        </w:rPr>
      </w:pPr>
    </w:p>
    <w:sectPr w:rsidR="008642B3" w:rsidRPr="001848C0" w:rsidSect="00D6413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849" w:bottom="1417" w:left="1134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B68038" w14:textId="77777777" w:rsidR="00ED3D98" w:rsidRDefault="00ED3D98">
      <w:r>
        <w:separator/>
      </w:r>
    </w:p>
  </w:endnote>
  <w:endnote w:type="continuationSeparator" w:id="0">
    <w:p w14:paraId="3BDBD003" w14:textId="77777777" w:rsidR="00ED3D98" w:rsidRDefault="00ED3D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553D52" w14:textId="77777777" w:rsidR="002B0398" w:rsidRDefault="002B039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ECB187" w14:textId="77777777" w:rsidR="00D64136" w:rsidRPr="004B39E0" w:rsidRDefault="00D64136" w:rsidP="00D6413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F6347F5" w14:textId="77777777" w:rsidR="000C1E6F" w:rsidRDefault="00D64136" w:rsidP="00D64136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="000C1E6F"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B61088" w14:textId="77777777" w:rsidR="002B0398" w:rsidRDefault="002B039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231FDCB" w14:textId="77777777" w:rsidR="00ED3D98" w:rsidRDefault="00ED3D98">
      <w:r>
        <w:separator/>
      </w:r>
    </w:p>
  </w:footnote>
  <w:footnote w:type="continuationSeparator" w:id="0">
    <w:p w14:paraId="073C6389" w14:textId="77777777" w:rsidR="00ED3D98" w:rsidRDefault="00ED3D9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12038C" w14:textId="77777777" w:rsidR="002B0398" w:rsidRDefault="002B0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ABD100" w14:textId="77777777" w:rsidR="002B0398" w:rsidRDefault="002B0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0932326" w14:textId="77777777" w:rsidR="002B0398" w:rsidRDefault="002B039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D98"/>
    <w:rsid w:val="000175B6"/>
    <w:rsid w:val="00022322"/>
    <w:rsid w:val="000343AC"/>
    <w:rsid w:val="00042497"/>
    <w:rsid w:val="000530B8"/>
    <w:rsid w:val="000868E9"/>
    <w:rsid w:val="000A0BAC"/>
    <w:rsid w:val="000C1E6F"/>
    <w:rsid w:val="000E2431"/>
    <w:rsid w:val="000E4E56"/>
    <w:rsid w:val="000F2E6E"/>
    <w:rsid w:val="00101294"/>
    <w:rsid w:val="00105651"/>
    <w:rsid w:val="001368C9"/>
    <w:rsid w:val="00137993"/>
    <w:rsid w:val="00177B56"/>
    <w:rsid w:val="001848C0"/>
    <w:rsid w:val="00186AAA"/>
    <w:rsid w:val="001879C6"/>
    <w:rsid w:val="001A1468"/>
    <w:rsid w:val="001A7BCC"/>
    <w:rsid w:val="001B7815"/>
    <w:rsid w:val="00211A34"/>
    <w:rsid w:val="00227697"/>
    <w:rsid w:val="00257AAA"/>
    <w:rsid w:val="00273EE4"/>
    <w:rsid w:val="002873AC"/>
    <w:rsid w:val="002B0398"/>
    <w:rsid w:val="002B1E4F"/>
    <w:rsid w:val="002B6761"/>
    <w:rsid w:val="002B7D63"/>
    <w:rsid w:val="002D548D"/>
    <w:rsid w:val="002F2237"/>
    <w:rsid w:val="0033097B"/>
    <w:rsid w:val="00330DE6"/>
    <w:rsid w:val="003445A0"/>
    <w:rsid w:val="00384885"/>
    <w:rsid w:val="003A0AFC"/>
    <w:rsid w:val="003B5567"/>
    <w:rsid w:val="003C371A"/>
    <w:rsid w:val="003D0A8A"/>
    <w:rsid w:val="003D611C"/>
    <w:rsid w:val="00431C0B"/>
    <w:rsid w:val="00437CAD"/>
    <w:rsid w:val="0044479B"/>
    <w:rsid w:val="004613F1"/>
    <w:rsid w:val="00464CF9"/>
    <w:rsid w:val="004657DA"/>
    <w:rsid w:val="00466533"/>
    <w:rsid w:val="00474FAE"/>
    <w:rsid w:val="0048797F"/>
    <w:rsid w:val="004936C4"/>
    <w:rsid w:val="004B2665"/>
    <w:rsid w:val="004C22A3"/>
    <w:rsid w:val="004C3459"/>
    <w:rsid w:val="004E324A"/>
    <w:rsid w:val="004E7234"/>
    <w:rsid w:val="00511183"/>
    <w:rsid w:val="00525305"/>
    <w:rsid w:val="00534462"/>
    <w:rsid w:val="00537614"/>
    <w:rsid w:val="0054734E"/>
    <w:rsid w:val="00595CB2"/>
    <w:rsid w:val="00596EA3"/>
    <w:rsid w:val="00596FD7"/>
    <w:rsid w:val="005E0D0A"/>
    <w:rsid w:val="005E5BFF"/>
    <w:rsid w:val="005E6934"/>
    <w:rsid w:val="00607F9B"/>
    <w:rsid w:val="006270D3"/>
    <w:rsid w:val="006315BF"/>
    <w:rsid w:val="00644DCB"/>
    <w:rsid w:val="00657C1E"/>
    <w:rsid w:val="00675341"/>
    <w:rsid w:val="006912DF"/>
    <w:rsid w:val="006E3089"/>
    <w:rsid w:val="006E5109"/>
    <w:rsid w:val="006E5953"/>
    <w:rsid w:val="006F3343"/>
    <w:rsid w:val="00712C39"/>
    <w:rsid w:val="00756CDA"/>
    <w:rsid w:val="007D06C7"/>
    <w:rsid w:val="007D18C6"/>
    <w:rsid w:val="007D342D"/>
    <w:rsid w:val="007D4015"/>
    <w:rsid w:val="007D425A"/>
    <w:rsid w:val="007E2ACC"/>
    <w:rsid w:val="007E68C5"/>
    <w:rsid w:val="008156BB"/>
    <w:rsid w:val="00815AD9"/>
    <w:rsid w:val="00832144"/>
    <w:rsid w:val="008567C7"/>
    <w:rsid w:val="008642B3"/>
    <w:rsid w:val="008A6C10"/>
    <w:rsid w:val="008E5102"/>
    <w:rsid w:val="008F27D5"/>
    <w:rsid w:val="008F78A0"/>
    <w:rsid w:val="00915B9E"/>
    <w:rsid w:val="00943103"/>
    <w:rsid w:val="00952256"/>
    <w:rsid w:val="0095358A"/>
    <w:rsid w:val="0097748A"/>
    <w:rsid w:val="00994F49"/>
    <w:rsid w:val="009D3FDA"/>
    <w:rsid w:val="009F0E5C"/>
    <w:rsid w:val="009F3B20"/>
    <w:rsid w:val="009F463B"/>
    <w:rsid w:val="00A029B8"/>
    <w:rsid w:val="00A46D88"/>
    <w:rsid w:val="00A91321"/>
    <w:rsid w:val="00A934A0"/>
    <w:rsid w:val="00AA02AC"/>
    <w:rsid w:val="00AD7DB2"/>
    <w:rsid w:val="00B32D12"/>
    <w:rsid w:val="00B464D3"/>
    <w:rsid w:val="00B8185B"/>
    <w:rsid w:val="00BA0BA9"/>
    <w:rsid w:val="00BC6F7F"/>
    <w:rsid w:val="00BD2174"/>
    <w:rsid w:val="00BE670A"/>
    <w:rsid w:val="00C22098"/>
    <w:rsid w:val="00C376CA"/>
    <w:rsid w:val="00C423DD"/>
    <w:rsid w:val="00C60D7B"/>
    <w:rsid w:val="00C65E53"/>
    <w:rsid w:val="00C66C22"/>
    <w:rsid w:val="00CA0B33"/>
    <w:rsid w:val="00CA3511"/>
    <w:rsid w:val="00CA51B6"/>
    <w:rsid w:val="00CA57B1"/>
    <w:rsid w:val="00CA5A3F"/>
    <w:rsid w:val="00CE4B39"/>
    <w:rsid w:val="00D01E5B"/>
    <w:rsid w:val="00D04203"/>
    <w:rsid w:val="00D26ED6"/>
    <w:rsid w:val="00D42C90"/>
    <w:rsid w:val="00D64136"/>
    <w:rsid w:val="00D8326E"/>
    <w:rsid w:val="00D8427E"/>
    <w:rsid w:val="00DC276A"/>
    <w:rsid w:val="00E25DDD"/>
    <w:rsid w:val="00E30B2D"/>
    <w:rsid w:val="00E62859"/>
    <w:rsid w:val="00E85D70"/>
    <w:rsid w:val="00ED3D98"/>
    <w:rsid w:val="00EE490C"/>
    <w:rsid w:val="00F33C66"/>
    <w:rsid w:val="00F960D7"/>
    <w:rsid w:val="00FB7F50"/>
    <w:rsid w:val="00FF2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E6F38A"/>
  <w15:chartTrackingRefBased/>
  <w15:docId w15:val="{33772646-8E23-4344-804D-B4CAB051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D64136"/>
    <w:rPr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D8326E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0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9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90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CWIER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231</TotalTime>
  <Pages>27</Pages>
  <Words>8117</Words>
  <Characters>40003</Characters>
  <Application>Microsoft Office Word</Application>
  <DocSecurity>0</DocSecurity>
  <Lines>333</Lines>
  <Paragraphs>96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48024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Ćwiertka</dc:creator>
  <cp:keywords/>
  <dc:description/>
  <cp:lastModifiedBy>Monika Ćwiertka</cp:lastModifiedBy>
  <cp:revision>42</cp:revision>
  <cp:lastPrinted>2024-05-29T11:09:00Z</cp:lastPrinted>
  <dcterms:created xsi:type="dcterms:W3CDTF">2024-05-16T10:30:00Z</dcterms:created>
  <dcterms:modified xsi:type="dcterms:W3CDTF">2024-05-29T11:41:00Z</dcterms:modified>
</cp:coreProperties>
</file>