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F0A511" w14:textId="3E11F083" w:rsidR="00F245C5" w:rsidRPr="002C7D57" w:rsidRDefault="008076B9" w:rsidP="002C7D57">
      <w:pPr>
        <w:spacing w:after="600"/>
        <w:jc w:val="right"/>
      </w:pPr>
      <w:bookmarkStart w:id="0" w:name="_Hlk53520193"/>
      <w:r w:rsidRPr="002C7D57">
        <w:t>Poznań</w:t>
      </w:r>
      <w:r w:rsidR="00F245C5" w:rsidRPr="002C7D57">
        <w:t xml:space="preserve"> dnia: </w:t>
      </w:r>
      <w:r w:rsidRPr="002C7D57">
        <w:t>2024-05-2</w:t>
      </w:r>
      <w:r w:rsidR="002C7D57">
        <w:t>9</w:t>
      </w:r>
    </w:p>
    <w:p w14:paraId="27F95392" w14:textId="77777777" w:rsidR="008076B9" w:rsidRPr="002C7D57" w:rsidRDefault="008076B9" w:rsidP="002C7D57">
      <w:pPr>
        <w:ind w:right="3969"/>
        <w:rPr>
          <w:b/>
          <w:bCs/>
        </w:rPr>
      </w:pPr>
      <w:r w:rsidRPr="002C7D57">
        <w:rPr>
          <w:b/>
          <w:bCs/>
        </w:rPr>
        <w:t>Szpital Wojewódzki w Poznaniu</w:t>
      </w:r>
    </w:p>
    <w:p w14:paraId="2307CC13" w14:textId="77777777" w:rsidR="00F245C5" w:rsidRPr="002C7D57" w:rsidRDefault="008076B9" w:rsidP="002C7D57">
      <w:pPr>
        <w:ind w:right="3969"/>
        <w:rPr>
          <w:b/>
          <w:bCs/>
        </w:rPr>
      </w:pPr>
      <w:r w:rsidRPr="002C7D57">
        <w:rPr>
          <w:b/>
          <w:bCs/>
        </w:rPr>
        <w:t>Dział Zamówień Publicznych</w:t>
      </w:r>
    </w:p>
    <w:p w14:paraId="7D2CCC0A" w14:textId="77777777" w:rsidR="00F245C5" w:rsidRPr="002C7D57" w:rsidRDefault="008076B9" w:rsidP="002C7D57">
      <w:pPr>
        <w:ind w:right="3969"/>
      </w:pPr>
      <w:r w:rsidRPr="002C7D57">
        <w:t>Juraszów</w:t>
      </w:r>
      <w:r w:rsidR="00F245C5" w:rsidRPr="002C7D57">
        <w:t xml:space="preserve"> </w:t>
      </w:r>
      <w:r w:rsidRPr="002C7D57">
        <w:t>7/19</w:t>
      </w:r>
    </w:p>
    <w:p w14:paraId="3A9CA55A" w14:textId="77777777" w:rsidR="00F245C5" w:rsidRPr="002C7D57" w:rsidRDefault="008076B9" w:rsidP="002C7D57">
      <w:pPr>
        <w:ind w:right="4253"/>
      </w:pPr>
      <w:r w:rsidRPr="002C7D57">
        <w:t>60-479</w:t>
      </w:r>
      <w:r w:rsidR="00F245C5" w:rsidRPr="002C7D57">
        <w:t xml:space="preserve"> </w:t>
      </w:r>
      <w:r w:rsidRPr="002C7D57">
        <w:t>Poznań</w:t>
      </w:r>
    </w:p>
    <w:p w14:paraId="4DC61450" w14:textId="77777777" w:rsidR="00D30F1F" w:rsidRPr="002C7D57" w:rsidRDefault="00D30F1F" w:rsidP="002C7D57">
      <w:pPr>
        <w:tabs>
          <w:tab w:val="right" w:pos="9072"/>
        </w:tabs>
        <w:ind w:left="5670"/>
        <w:jc w:val="both"/>
        <w:rPr>
          <w:b/>
        </w:rPr>
      </w:pPr>
      <w:r w:rsidRPr="002C7D57">
        <w:rPr>
          <w:b/>
        </w:rPr>
        <w:t>WYKONAWCY</w:t>
      </w:r>
    </w:p>
    <w:p w14:paraId="43061AAD" w14:textId="77777777" w:rsidR="00F245C5" w:rsidRPr="002C7D57" w:rsidRDefault="00D30F1F" w:rsidP="002C7D57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2C7D5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2C7D57" w14:paraId="60D04980" w14:textId="77777777" w:rsidTr="002716A3">
        <w:tc>
          <w:tcPr>
            <w:tcW w:w="10065" w:type="dxa"/>
            <w:shd w:val="clear" w:color="auto" w:fill="F2F2F2"/>
            <w:hideMark/>
          </w:tcPr>
          <w:p w14:paraId="5C3A41FA" w14:textId="77777777" w:rsidR="00F245C5" w:rsidRPr="002C7D57" w:rsidRDefault="00F245C5" w:rsidP="002C7D5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C7D57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201F993" w14:textId="563F0D50" w:rsidR="00F245C5" w:rsidRPr="002C7D57" w:rsidRDefault="00F245C5" w:rsidP="002C7D57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C7D5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7D0028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31A0B02F" w14:textId="77777777" w:rsidR="00F245C5" w:rsidRPr="002C7D57" w:rsidRDefault="00F245C5" w:rsidP="002C7D57">
      <w:pPr>
        <w:keepNext/>
        <w:spacing w:after="240"/>
        <w:outlineLvl w:val="0"/>
        <w:rPr>
          <w:b/>
        </w:rPr>
      </w:pPr>
    </w:p>
    <w:p w14:paraId="7C93B823" w14:textId="77777777" w:rsidR="00F245C5" w:rsidRPr="002C7D57" w:rsidRDefault="00F245C5" w:rsidP="002C7D57">
      <w:pPr>
        <w:spacing w:after="120"/>
        <w:jc w:val="both"/>
        <w:rPr>
          <w:rFonts w:eastAsia="Calibri"/>
          <w:lang w:eastAsia="en-US"/>
        </w:rPr>
      </w:pPr>
      <w:r w:rsidRPr="002C7D57">
        <w:rPr>
          <w:rFonts w:eastAsia="Calibri"/>
          <w:lang w:eastAsia="en-US"/>
        </w:rPr>
        <w:t xml:space="preserve">Dotyczy </w:t>
      </w:r>
      <w:r w:rsidRPr="002C7D57">
        <w:t>postępowania o udzielenie zamówienia publicznego</w:t>
      </w:r>
      <w:r w:rsidRPr="002C7D5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2C7D57" w14:paraId="45D2A60D" w14:textId="77777777" w:rsidTr="002716A3">
        <w:tc>
          <w:tcPr>
            <w:tcW w:w="2269" w:type="dxa"/>
            <w:shd w:val="clear" w:color="auto" w:fill="auto"/>
          </w:tcPr>
          <w:p w14:paraId="4A0C1857" w14:textId="77777777" w:rsidR="00F245C5" w:rsidRPr="002C7D57" w:rsidRDefault="00F245C5" w:rsidP="002C7D5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C7D5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0EA4BC" w14:textId="77777777" w:rsidR="00F245C5" w:rsidRPr="002C7D57" w:rsidRDefault="008076B9" w:rsidP="002C7D5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C7D57">
              <w:rPr>
                <w:bCs/>
              </w:rPr>
              <w:t>Zakup środków higienicznych  i środków czystości na potrzeby Szpitala Wojewódzkiego w Poznaniu</w:t>
            </w:r>
          </w:p>
        </w:tc>
      </w:tr>
      <w:tr w:rsidR="008076B9" w:rsidRPr="002C7D57" w14:paraId="76F46685" w14:textId="77777777" w:rsidTr="00F63158">
        <w:tc>
          <w:tcPr>
            <w:tcW w:w="2269" w:type="dxa"/>
            <w:shd w:val="clear" w:color="auto" w:fill="auto"/>
          </w:tcPr>
          <w:p w14:paraId="3D390DD3" w14:textId="77777777" w:rsidR="008076B9" w:rsidRPr="002C7D57" w:rsidRDefault="008076B9" w:rsidP="002C7D5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C7D5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D42DF8" w14:textId="77777777" w:rsidR="008076B9" w:rsidRPr="002C7D57" w:rsidRDefault="008076B9" w:rsidP="002C7D5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C7D57">
              <w:rPr>
                <w:bCs/>
              </w:rPr>
              <w:t>SZW/DZP/28/2024</w:t>
            </w:r>
          </w:p>
        </w:tc>
      </w:tr>
    </w:tbl>
    <w:p w14:paraId="190DFDF2" w14:textId="77777777" w:rsidR="00F245C5" w:rsidRPr="002C7D57" w:rsidRDefault="00F245C5" w:rsidP="002C7D57">
      <w:pPr>
        <w:tabs>
          <w:tab w:val="left" w:pos="708"/>
          <w:tab w:val="center" w:pos="4536"/>
          <w:tab w:val="right" w:pos="9072"/>
        </w:tabs>
      </w:pPr>
    </w:p>
    <w:p w14:paraId="48D3E9AE" w14:textId="77777777" w:rsidR="008076B9" w:rsidRPr="002C7D57" w:rsidRDefault="00F245C5" w:rsidP="002C7D57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2C7D57">
        <w:t xml:space="preserve">Zamawiający, </w:t>
      </w:r>
      <w:r w:rsidR="008076B9" w:rsidRPr="002C7D57">
        <w:rPr>
          <w:b/>
        </w:rPr>
        <w:t>Szpital Wojewódzki w Poznaniu</w:t>
      </w:r>
    </w:p>
    <w:p w14:paraId="04B89DF8" w14:textId="77777777" w:rsidR="00A02E94" w:rsidRPr="002C7D57" w:rsidRDefault="008076B9" w:rsidP="002C7D57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2C7D57">
        <w:rPr>
          <w:b/>
        </w:rPr>
        <w:t>Dział Zamówień Publicznych</w:t>
      </w:r>
      <w:r w:rsidR="00F245C5" w:rsidRPr="002C7D57">
        <w:t xml:space="preserve">, działając na podstawie art. 253 ust. 1 ustawy z dnia 11 września 2019r. Prawo zamówień publicznych </w:t>
      </w:r>
      <w:r w:rsidRPr="002C7D57">
        <w:t>(t.j. Dz. U. z 2023r. poz. 1605)</w:t>
      </w:r>
      <w:r w:rsidR="00F245C5" w:rsidRPr="002C7D57">
        <w:t>, zwanej dalej „ustawą Pzp”, informuje, że w toczącym się postępowaniu o udzielenie zamówienia publicznego</w:t>
      </w:r>
      <w:r w:rsidR="00A02E94" w:rsidRPr="002C7D57">
        <w:t xml:space="preserve">, </w:t>
      </w:r>
      <w:r w:rsidR="00F245C5" w:rsidRPr="002C7D57">
        <w:t>jako najkorzystniejsza wybrana została oferta złożona przez wykonawcę</w:t>
      </w:r>
      <w:r w:rsidR="00A02E94" w:rsidRPr="002C7D57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C7D57" w:rsidRPr="00E603D4" w14:paraId="48534849" w14:textId="77777777" w:rsidTr="002C7D5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A9022" w14:textId="09F2114B" w:rsidR="002C7D57" w:rsidRPr="00E603D4" w:rsidRDefault="0072257C" w:rsidP="002C7D57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03D4">
              <w:rPr>
                <w:b/>
                <w:bCs/>
                <w:sz w:val="22"/>
                <w:szCs w:val="22"/>
                <w:u w:val="single"/>
              </w:rPr>
              <w:t>Pakiet</w:t>
            </w:r>
            <w:r w:rsidR="002C7D57" w:rsidRPr="00E603D4">
              <w:rPr>
                <w:b/>
                <w:bCs/>
                <w:sz w:val="22"/>
                <w:szCs w:val="22"/>
                <w:u w:val="single"/>
              </w:rPr>
              <w:t xml:space="preserve"> nr 2</w:t>
            </w:r>
            <w:r w:rsidR="002C7D57" w:rsidRPr="00E603D4">
              <w:rPr>
                <w:sz w:val="22"/>
                <w:szCs w:val="22"/>
                <w:u w:val="single"/>
              </w:rPr>
              <w:t xml:space="preserve">: </w:t>
            </w:r>
          </w:p>
          <w:p w14:paraId="3DE83989" w14:textId="77777777" w:rsidR="002C7D57" w:rsidRPr="00E603D4" w:rsidRDefault="002C7D57" w:rsidP="002C7D57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603D4">
              <w:rPr>
                <w:b/>
                <w:sz w:val="22"/>
                <w:szCs w:val="22"/>
              </w:rPr>
              <w:t>SUTURA MED SP. Z O.O.</w:t>
            </w:r>
          </w:p>
          <w:p w14:paraId="10F4226A" w14:textId="789CDF16" w:rsidR="002C7D57" w:rsidRPr="00E603D4" w:rsidRDefault="0072257C" w:rsidP="002C7D57">
            <w:pPr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bCs/>
                <w:sz w:val="22"/>
                <w:szCs w:val="22"/>
              </w:rPr>
              <w:t>ul.</w:t>
            </w:r>
            <w:r w:rsidR="002C7D57" w:rsidRPr="00E603D4">
              <w:rPr>
                <w:bCs/>
                <w:sz w:val="22"/>
                <w:szCs w:val="22"/>
              </w:rPr>
              <w:t>Mała Odrzańska 21 /2</w:t>
            </w:r>
          </w:p>
          <w:p w14:paraId="00D8EC04" w14:textId="77777777" w:rsidR="002C7D57" w:rsidRPr="00E603D4" w:rsidRDefault="002C7D57" w:rsidP="002C7D5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bCs/>
                <w:sz w:val="22"/>
                <w:szCs w:val="22"/>
              </w:rPr>
              <w:t>70-535 Szczecin</w:t>
            </w:r>
          </w:p>
          <w:p w14:paraId="1CE30F13" w14:textId="006DD320" w:rsidR="002C7D57" w:rsidRPr="00E603D4" w:rsidRDefault="002C7D57" w:rsidP="002C7D57">
            <w:pPr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sz w:val="22"/>
                <w:szCs w:val="22"/>
              </w:rPr>
              <w:t xml:space="preserve">za cenę wykonania przedmiotu zamówienia w wysokości </w:t>
            </w:r>
            <w:r w:rsidR="0072257C" w:rsidRPr="00E603D4">
              <w:rPr>
                <w:b/>
                <w:sz w:val="22"/>
                <w:szCs w:val="22"/>
              </w:rPr>
              <w:t xml:space="preserve">10 453,77 </w:t>
            </w:r>
            <w:r w:rsidRPr="00E603D4">
              <w:rPr>
                <w:b/>
                <w:sz w:val="22"/>
                <w:szCs w:val="22"/>
              </w:rPr>
              <w:t>zł</w:t>
            </w:r>
            <w:r w:rsidRPr="00E603D4">
              <w:rPr>
                <w:sz w:val="22"/>
                <w:szCs w:val="22"/>
              </w:rPr>
              <w:t xml:space="preserve"> </w:t>
            </w:r>
            <w:r w:rsidRPr="00E603D4">
              <w:rPr>
                <w:b/>
                <w:bCs/>
                <w:sz w:val="22"/>
                <w:szCs w:val="22"/>
              </w:rPr>
              <w:t>brutto</w:t>
            </w:r>
            <w:r w:rsidRPr="00E603D4">
              <w:rPr>
                <w:bCs/>
                <w:sz w:val="22"/>
                <w:szCs w:val="22"/>
              </w:rPr>
              <w:t>.</w:t>
            </w:r>
          </w:p>
          <w:p w14:paraId="4DC61987" w14:textId="77777777" w:rsidR="002C7D57" w:rsidRPr="00E603D4" w:rsidRDefault="002C7D57" w:rsidP="002C7D57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603D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E603D4">
              <w:rPr>
                <w:color w:val="000000"/>
                <w:sz w:val="22"/>
                <w:szCs w:val="22"/>
              </w:rPr>
              <w:t>:</w:t>
            </w:r>
          </w:p>
          <w:p w14:paraId="66258459" w14:textId="1F3A588B" w:rsidR="002C7D57" w:rsidRPr="00E603D4" w:rsidRDefault="00DA494F" w:rsidP="002C7D57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E603D4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E603D4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</w:t>
            </w:r>
          </w:p>
        </w:tc>
      </w:tr>
      <w:tr w:rsidR="002C7D57" w:rsidRPr="00E603D4" w14:paraId="735C7A62" w14:textId="77777777" w:rsidTr="00E603D4">
        <w:trPr>
          <w:cantSplit/>
          <w:trHeight w:val="254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7E36" w14:textId="26BC4548" w:rsidR="002C7D57" w:rsidRPr="00E603D4" w:rsidRDefault="0072257C" w:rsidP="002C7D57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E603D4">
              <w:rPr>
                <w:b/>
                <w:bCs/>
                <w:sz w:val="22"/>
                <w:szCs w:val="22"/>
                <w:u w:val="single"/>
              </w:rPr>
              <w:t>Pakiet</w:t>
            </w:r>
            <w:r w:rsidR="002C7D57" w:rsidRPr="00E603D4">
              <w:rPr>
                <w:b/>
                <w:bCs/>
                <w:sz w:val="22"/>
                <w:szCs w:val="22"/>
                <w:u w:val="single"/>
              </w:rPr>
              <w:t xml:space="preserve"> nr 3</w:t>
            </w:r>
            <w:r w:rsidR="002C7D57" w:rsidRPr="00E603D4">
              <w:rPr>
                <w:sz w:val="22"/>
                <w:szCs w:val="22"/>
                <w:u w:val="single"/>
              </w:rPr>
              <w:t xml:space="preserve">: </w:t>
            </w:r>
          </w:p>
          <w:p w14:paraId="3856B369" w14:textId="77777777" w:rsidR="002C7D57" w:rsidRPr="00E603D4" w:rsidRDefault="002C7D57" w:rsidP="002C7D57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603D4">
              <w:rPr>
                <w:b/>
                <w:sz w:val="22"/>
                <w:szCs w:val="22"/>
              </w:rPr>
              <w:t>SUTURA MED SP. Z O.O.</w:t>
            </w:r>
          </w:p>
          <w:p w14:paraId="712D9C28" w14:textId="64E2A8F7" w:rsidR="002C7D57" w:rsidRPr="00E603D4" w:rsidRDefault="0072257C" w:rsidP="002C7D57">
            <w:pPr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bCs/>
                <w:sz w:val="22"/>
                <w:szCs w:val="22"/>
              </w:rPr>
              <w:t xml:space="preserve">ul. </w:t>
            </w:r>
            <w:r w:rsidR="002C7D57" w:rsidRPr="00E603D4">
              <w:rPr>
                <w:bCs/>
                <w:sz w:val="22"/>
                <w:szCs w:val="22"/>
              </w:rPr>
              <w:t>Mała Odrzańska 21 /2</w:t>
            </w:r>
          </w:p>
          <w:p w14:paraId="7DCCA2A3" w14:textId="77777777" w:rsidR="002C7D57" w:rsidRPr="00E603D4" w:rsidRDefault="002C7D57" w:rsidP="002C7D5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bCs/>
                <w:sz w:val="22"/>
                <w:szCs w:val="22"/>
              </w:rPr>
              <w:t>70-535 Szczecin</w:t>
            </w:r>
          </w:p>
          <w:p w14:paraId="2E884E03" w14:textId="47BFCE3E" w:rsidR="002C7D57" w:rsidRPr="00E603D4" w:rsidRDefault="002C7D57" w:rsidP="002C7D57">
            <w:pPr>
              <w:jc w:val="both"/>
              <w:rPr>
                <w:bCs/>
                <w:sz w:val="22"/>
                <w:szCs w:val="22"/>
              </w:rPr>
            </w:pPr>
            <w:r w:rsidRPr="00E603D4">
              <w:rPr>
                <w:sz w:val="22"/>
                <w:szCs w:val="22"/>
              </w:rPr>
              <w:t xml:space="preserve">za cenę wykonania przedmiotu zamówienia w wysokości </w:t>
            </w:r>
            <w:r w:rsidR="0072257C" w:rsidRPr="00E603D4">
              <w:rPr>
                <w:b/>
                <w:sz w:val="22"/>
                <w:szCs w:val="22"/>
              </w:rPr>
              <w:t xml:space="preserve">46 897,90 </w:t>
            </w:r>
            <w:r w:rsidRPr="00E603D4">
              <w:rPr>
                <w:b/>
                <w:sz w:val="22"/>
                <w:szCs w:val="22"/>
              </w:rPr>
              <w:t xml:space="preserve"> zł</w:t>
            </w:r>
            <w:r w:rsidRPr="00E603D4">
              <w:rPr>
                <w:sz w:val="22"/>
                <w:szCs w:val="22"/>
              </w:rPr>
              <w:t xml:space="preserve"> </w:t>
            </w:r>
            <w:r w:rsidRPr="00E603D4">
              <w:rPr>
                <w:b/>
                <w:bCs/>
                <w:sz w:val="22"/>
                <w:szCs w:val="22"/>
              </w:rPr>
              <w:t>brutto</w:t>
            </w:r>
            <w:r w:rsidRPr="00E603D4">
              <w:rPr>
                <w:bCs/>
                <w:sz w:val="22"/>
                <w:szCs w:val="22"/>
              </w:rPr>
              <w:t>.</w:t>
            </w:r>
          </w:p>
          <w:p w14:paraId="3E259A3D" w14:textId="77777777" w:rsidR="002C7D57" w:rsidRPr="00E603D4" w:rsidRDefault="002C7D57" w:rsidP="002C7D57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E603D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E603D4">
              <w:rPr>
                <w:color w:val="000000"/>
                <w:sz w:val="22"/>
                <w:szCs w:val="22"/>
              </w:rPr>
              <w:t>:</w:t>
            </w:r>
          </w:p>
          <w:p w14:paraId="56180AA0" w14:textId="6F1CC070" w:rsidR="002C7D57" w:rsidRPr="00E603D4" w:rsidRDefault="00DA494F" w:rsidP="002C7D57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E603D4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E603D4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</w:t>
            </w:r>
          </w:p>
        </w:tc>
      </w:tr>
    </w:tbl>
    <w:p w14:paraId="39AD47F1" w14:textId="77777777" w:rsidR="00A02E94" w:rsidRPr="002C7D57" w:rsidRDefault="00F245C5" w:rsidP="002C7D57">
      <w:pPr>
        <w:spacing w:before="360" w:after="120"/>
        <w:jc w:val="both"/>
        <w:rPr>
          <w:color w:val="000000"/>
        </w:rPr>
      </w:pPr>
      <w:r w:rsidRPr="002C7D57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2C7D5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3515"/>
        <w:gridCol w:w="3119"/>
        <w:gridCol w:w="1559"/>
      </w:tblGrid>
      <w:tr w:rsidR="00A02E94" w:rsidRPr="002C7D57" w14:paraId="2A7F9F72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ADAA7D" w14:textId="77777777" w:rsidR="00A02E94" w:rsidRPr="002C7D57" w:rsidRDefault="00F245C5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</w:rPr>
              <w:t>Część</w:t>
            </w:r>
            <w:r w:rsidR="00A02E94" w:rsidRPr="002C7D57">
              <w:rPr>
                <w:bCs/>
              </w:rPr>
              <w:t xml:space="preserve"> </w:t>
            </w:r>
            <w:r w:rsidR="007D7932" w:rsidRPr="002C7D57">
              <w:rPr>
                <w:bCs/>
              </w:rPr>
              <w:t>zamówienia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725141" w14:textId="77777777" w:rsidR="00A02E94" w:rsidRPr="002C7D57" w:rsidRDefault="007D7932" w:rsidP="002C7D57">
            <w:pPr>
              <w:spacing w:before="120" w:after="120"/>
              <w:jc w:val="center"/>
              <w:rPr>
                <w:bCs/>
              </w:rPr>
            </w:pPr>
            <w:r w:rsidRPr="002C7D57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A40E44" w14:textId="77777777" w:rsidR="00A02E94" w:rsidRPr="002C7D57" w:rsidRDefault="007D7932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  <w:color w:val="000000"/>
              </w:rPr>
              <w:t>K</w:t>
            </w:r>
            <w:r w:rsidR="00A02E94" w:rsidRPr="002C7D57">
              <w:rPr>
                <w:bCs/>
                <w:color w:val="000000"/>
              </w:rPr>
              <w:t xml:space="preserve">ryterium - </w:t>
            </w:r>
            <w:r w:rsidRPr="002C7D57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C43705" w14:textId="77777777" w:rsidR="00A02E94" w:rsidRPr="002C7D57" w:rsidRDefault="00A02E94" w:rsidP="002C7D57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C7D57">
              <w:rPr>
                <w:bCs/>
                <w:color w:val="000000"/>
              </w:rPr>
              <w:t>Razem</w:t>
            </w:r>
          </w:p>
        </w:tc>
      </w:tr>
      <w:tr w:rsidR="008076B9" w:rsidRPr="002C7D57" w14:paraId="28F6FEFF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3569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2 - Pakiet nr 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3B3FD" w14:textId="77777777" w:rsidR="008076B9" w:rsidRPr="002C7D57" w:rsidRDefault="008076B9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SUTURA MED SP. Z O.O.</w:t>
            </w:r>
          </w:p>
          <w:p w14:paraId="0B8CEF9E" w14:textId="3306F73E" w:rsidR="008076B9" w:rsidRPr="002C7D57" w:rsidRDefault="002C7D57" w:rsidP="002C7D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076B9" w:rsidRPr="002C7D57">
              <w:rPr>
                <w:sz w:val="22"/>
                <w:szCs w:val="22"/>
              </w:rPr>
              <w:t>Mała Odrzańska 21/2</w:t>
            </w:r>
          </w:p>
          <w:p w14:paraId="38D139CB" w14:textId="77777777" w:rsidR="008076B9" w:rsidRPr="002C7D57" w:rsidRDefault="008076B9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2FFD4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551E" w14:textId="77777777" w:rsidR="008076B9" w:rsidRPr="002C7D57" w:rsidRDefault="008076B9" w:rsidP="002C7D57">
            <w:pPr>
              <w:jc w:val="center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  100,00</w:t>
            </w:r>
          </w:p>
        </w:tc>
      </w:tr>
      <w:tr w:rsidR="008076B9" w:rsidRPr="002C7D57" w14:paraId="2DD8C756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3EBA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2 - Pakiet nr 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2C7E" w14:textId="126EC69B" w:rsidR="008076B9" w:rsidRPr="002C7D57" w:rsidRDefault="008076B9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P.P.H.U. BARLON Bartłomiej Osiński</w:t>
            </w:r>
          </w:p>
          <w:p w14:paraId="22E7A179" w14:textId="4E7DDE88" w:rsidR="008076B9" w:rsidRPr="002C7D57" w:rsidRDefault="008076B9" w:rsidP="002C7D57">
            <w:pPr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Miszewo W</w:t>
            </w:r>
            <w:r w:rsidR="009A57C3">
              <w:rPr>
                <w:sz w:val="22"/>
                <w:szCs w:val="22"/>
              </w:rPr>
              <w:t>ielkie</w:t>
            </w:r>
            <w:r w:rsidRPr="002C7D57">
              <w:rPr>
                <w:sz w:val="22"/>
                <w:szCs w:val="22"/>
              </w:rPr>
              <w:t xml:space="preserve"> 3</w:t>
            </w:r>
          </w:p>
          <w:p w14:paraId="2B2A69ED" w14:textId="77777777" w:rsidR="008076B9" w:rsidRPr="002C7D57" w:rsidRDefault="008076B9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09-120 Nowe Miasto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6575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Cena - 91.49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E5C0" w14:textId="77777777" w:rsidR="008076B9" w:rsidRPr="002C7D57" w:rsidRDefault="008076B9" w:rsidP="002C7D57">
            <w:pPr>
              <w:jc w:val="center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  91,49</w:t>
            </w:r>
          </w:p>
        </w:tc>
      </w:tr>
      <w:tr w:rsidR="008076B9" w:rsidRPr="002C7D57" w14:paraId="0CD8627A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4027F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3 - Pakiet nr 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0B8EF" w14:textId="77777777" w:rsidR="008076B9" w:rsidRPr="002C7D57" w:rsidRDefault="008076B9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SUTURA MED SP. Z O.O.</w:t>
            </w:r>
          </w:p>
          <w:p w14:paraId="4783958C" w14:textId="3A21B71E" w:rsidR="008076B9" w:rsidRPr="002C7D57" w:rsidRDefault="002C7D57" w:rsidP="002C7D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076B9" w:rsidRPr="002C7D57">
              <w:rPr>
                <w:sz w:val="22"/>
                <w:szCs w:val="22"/>
              </w:rPr>
              <w:t>Mała Odrzańska 21/2</w:t>
            </w:r>
          </w:p>
          <w:p w14:paraId="1E0CE4D8" w14:textId="77777777" w:rsidR="008076B9" w:rsidRPr="002C7D57" w:rsidRDefault="008076B9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70-535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3E2CB" w14:textId="77777777" w:rsidR="008076B9" w:rsidRPr="002C7D57" w:rsidRDefault="008076B9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8C04" w14:textId="77777777" w:rsidR="008076B9" w:rsidRPr="002C7D57" w:rsidRDefault="008076B9" w:rsidP="002C7D57">
            <w:pPr>
              <w:jc w:val="center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  100,00</w:t>
            </w:r>
          </w:p>
        </w:tc>
      </w:tr>
      <w:tr w:rsidR="002C7D57" w:rsidRPr="002C7D57" w14:paraId="6053BFF2" w14:textId="77777777" w:rsidTr="002C7D57"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A0CF" w14:textId="77777777" w:rsidR="002C7D57" w:rsidRPr="002C7D57" w:rsidRDefault="002C7D57" w:rsidP="002C7D5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3 - Pakiet nr 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411C6" w14:textId="77777777" w:rsidR="002C7D57" w:rsidRPr="002C7D57" w:rsidRDefault="002C7D57" w:rsidP="002C7D57">
            <w:pPr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Przedsiębiorstwo Handlowo Usługowe Gastro Centrum Adam Koprowski</w:t>
            </w:r>
          </w:p>
          <w:p w14:paraId="3F7A93F9" w14:textId="77777777" w:rsidR="002C7D57" w:rsidRPr="002C7D57" w:rsidRDefault="002C7D57" w:rsidP="002C7D57">
            <w:pPr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Al. Poznańska 70a</w:t>
            </w:r>
          </w:p>
          <w:p w14:paraId="5C8B9664" w14:textId="77777777" w:rsidR="002C7D57" w:rsidRPr="002C7D57" w:rsidRDefault="002C7D57" w:rsidP="002C7D57">
            <w:pPr>
              <w:spacing w:after="40"/>
              <w:rPr>
                <w:color w:val="000000"/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64-920 Piła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B0CC" w14:textId="77777777" w:rsidR="002C7D57" w:rsidRDefault="002C7D57" w:rsidP="002C7D57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3816DE1D" w14:textId="3E62F7FE" w:rsidR="002C7D57" w:rsidRPr="002C7D57" w:rsidRDefault="002C7D57" w:rsidP="002C7D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 nie podlega punktacji</w:t>
            </w:r>
          </w:p>
        </w:tc>
      </w:tr>
    </w:tbl>
    <w:p w14:paraId="146A36B6" w14:textId="77777777" w:rsidR="00A02E94" w:rsidRPr="002C7D57" w:rsidRDefault="00A02E94" w:rsidP="002C7D57">
      <w:pPr>
        <w:spacing w:before="120"/>
        <w:jc w:val="both"/>
        <w:rPr>
          <w:color w:val="000000"/>
        </w:rPr>
      </w:pPr>
    </w:p>
    <w:p w14:paraId="49C19891" w14:textId="77777777" w:rsidR="00A02E94" w:rsidRPr="002C7D57" w:rsidRDefault="00A02E94" w:rsidP="002C7D57">
      <w:pPr>
        <w:spacing w:after="120"/>
        <w:jc w:val="both"/>
        <w:rPr>
          <w:color w:val="000000"/>
        </w:rPr>
      </w:pPr>
      <w:r w:rsidRPr="002C7D57">
        <w:rPr>
          <w:b/>
          <w:bCs/>
          <w:color w:val="000000"/>
        </w:rPr>
        <w:t>Informacja o wykonawcach, których oferty zostały odrzucone</w:t>
      </w:r>
      <w:r w:rsidRPr="002C7D57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2C7D57" w14:paraId="108A2997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306D236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BB2BCC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8C0434" w14:textId="77777777" w:rsidR="00A02E94" w:rsidRPr="002C7D57" w:rsidRDefault="00A02E94" w:rsidP="002C7D57">
            <w:pPr>
              <w:spacing w:before="60" w:after="60"/>
              <w:jc w:val="center"/>
              <w:rPr>
                <w:bCs/>
              </w:rPr>
            </w:pPr>
            <w:r w:rsidRPr="002C7D57">
              <w:rPr>
                <w:bCs/>
              </w:rPr>
              <w:t>Uzasadnienie odrzucenia oferty</w:t>
            </w:r>
          </w:p>
        </w:tc>
      </w:tr>
      <w:tr w:rsidR="008076B9" w:rsidRPr="002C7D57" w14:paraId="36B15D04" w14:textId="77777777" w:rsidTr="00F63158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DC9B9E" w14:textId="77777777" w:rsidR="008076B9" w:rsidRPr="002C7D57" w:rsidRDefault="008076B9" w:rsidP="002C7D57">
            <w:pPr>
              <w:spacing w:before="40"/>
              <w:jc w:val="center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ADBEF" w14:textId="77777777" w:rsidR="008076B9" w:rsidRPr="002C7D57" w:rsidRDefault="008076B9" w:rsidP="002C7D57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2C7D57">
              <w:rPr>
                <w:b/>
                <w:bCs/>
                <w:sz w:val="22"/>
                <w:szCs w:val="22"/>
              </w:rPr>
              <w:t>Przedsiębiorstwo Handlowo Usługowe Gastro Centrum Adam Koprowski</w:t>
            </w:r>
          </w:p>
          <w:p w14:paraId="4FE42A01" w14:textId="77777777" w:rsidR="008076B9" w:rsidRPr="002C7D57" w:rsidRDefault="008076B9" w:rsidP="002C7D57">
            <w:pPr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Al. Poznańska 70a </w:t>
            </w:r>
          </w:p>
          <w:p w14:paraId="7F2C3B75" w14:textId="77777777" w:rsidR="008076B9" w:rsidRPr="002C7D57" w:rsidRDefault="008076B9" w:rsidP="002C7D57">
            <w:pPr>
              <w:spacing w:after="60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>64-920 Piła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F1E233" w14:textId="77777777" w:rsidR="008076B9" w:rsidRPr="002C7D57" w:rsidRDefault="008076B9" w:rsidP="002C7D57">
            <w:pPr>
              <w:spacing w:before="60"/>
              <w:rPr>
                <w:sz w:val="22"/>
                <w:szCs w:val="22"/>
              </w:rPr>
            </w:pPr>
            <w:r w:rsidRPr="002C7D57">
              <w:rPr>
                <w:sz w:val="22"/>
                <w:szCs w:val="22"/>
              </w:rPr>
              <w:t xml:space="preserve">Oferta odrzucona w zadaniu 3 na podstawie </w:t>
            </w:r>
            <w:r w:rsidRPr="002C7D57">
              <w:rPr>
                <w:b/>
                <w:sz w:val="22"/>
                <w:szCs w:val="22"/>
              </w:rPr>
              <w:t>Art. 226 ust. 1 pkt 5</w:t>
            </w:r>
            <w:r w:rsidRPr="002C7D57">
              <w:rPr>
                <w:sz w:val="22"/>
                <w:szCs w:val="22"/>
              </w:rPr>
              <w:t xml:space="preserve"> ustawy Pzp.</w:t>
            </w:r>
          </w:p>
          <w:p w14:paraId="007FB18C" w14:textId="77777777" w:rsidR="008076B9" w:rsidRPr="002C7D57" w:rsidRDefault="008076B9" w:rsidP="002C7D57">
            <w:pPr>
              <w:spacing w:before="60"/>
              <w:rPr>
                <w:sz w:val="12"/>
                <w:szCs w:val="12"/>
              </w:rPr>
            </w:pPr>
          </w:p>
          <w:p w14:paraId="3DCAF45E" w14:textId="77777777" w:rsidR="008076B9" w:rsidRPr="002C7D57" w:rsidRDefault="008076B9" w:rsidP="002C7D57">
            <w:pPr>
              <w:spacing w:after="40"/>
              <w:rPr>
                <w:b/>
                <w:bCs/>
                <w:sz w:val="22"/>
                <w:szCs w:val="22"/>
                <w:u w:val="single"/>
              </w:rPr>
            </w:pPr>
            <w:r w:rsidRPr="002C7D57">
              <w:rPr>
                <w:b/>
                <w:bCs/>
                <w:sz w:val="22"/>
                <w:szCs w:val="22"/>
                <w:u w:val="single"/>
              </w:rPr>
              <w:t>Uzasadnienie:</w:t>
            </w:r>
          </w:p>
          <w:p w14:paraId="16767874" w14:textId="57FFEFF7" w:rsidR="008076B9" w:rsidRPr="002C7D57" w:rsidRDefault="002C7D57" w:rsidP="002C7D5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</w:t>
            </w:r>
            <w:r w:rsidR="008076B9" w:rsidRPr="002C7D57">
              <w:rPr>
                <w:sz w:val="22"/>
                <w:szCs w:val="22"/>
              </w:rPr>
              <w:t>ozycj</w:t>
            </w:r>
            <w:r>
              <w:rPr>
                <w:sz w:val="22"/>
                <w:szCs w:val="22"/>
              </w:rPr>
              <w:t>i</w:t>
            </w:r>
            <w:r w:rsidR="008076B9" w:rsidRPr="002C7D57">
              <w:rPr>
                <w:sz w:val="22"/>
                <w:szCs w:val="22"/>
              </w:rPr>
              <w:t xml:space="preserve"> 1 i 7 niezgodne ph substancji</w:t>
            </w:r>
            <w:r>
              <w:rPr>
                <w:sz w:val="22"/>
                <w:szCs w:val="22"/>
              </w:rPr>
              <w:t xml:space="preserve">. Zamawiający oczekiwał </w:t>
            </w:r>
            <w:r w:rsidR="0058795E">
              <w:rPr>
                <w:sz w:val="22"/>
                <w:szCs w:val="22"/>
              </w:rPr>
              <w:t>w poz. 1</w:t>
            </w:r>
            <w:r w:rsidR="0072257C">
              <w:rPr>
                <w:sz w:val="22"/>
                <w:szCs w:val="22"/>
              </w:rPr>
              <w:t xml:space="preserve"> - </w:t>
            </w:r>
            <w:r w:rsidR="008076B9" w:rsidRPr="002C7D57">
              <w:rPr>
                <w:sz w:val="22"/>
                <w:szCs w:val="22"/>
              </w:rPr>
              <w:t>ph 10-11</w:t>
            </w:r>
            <w:r>
              <w:rPr>
                <w:sz w:val="22"/>
                <w:szCs w:val="22"/>
              </w:rPr>
              <w:t>,</w:t>
            </w:r>
            <w:r w:rsidR="00457E60">
              <w:rPr>
                <w:sz w:val="22"/>
                <w:szCs w:val="22"/>
              </w:rPr>
              <w:t xml:space="preserve"> w poz. 7 - ph </w:t>
            </w:r>
            <w:r w:rsidR="00457E60" w:rsidRPr="002C7D57">
              <w:rPr>
                <w:sz w:val="22"/>
                <w:szCs w:val="22"/>
              </w:rPr>
              <w:t>5,9-7</w:t>
            </w:r>
            <w:r w:rsidR="00457E60">
              <w:rPr>
                <w:sz w:val="22"/>
                <w:szCs w:val="22"/>
              </w:rPr>
              <w:t xml:space="preserve">,1, </w:t>
            </w:r>
            <w:r>
              <w:rPr>
                <w:sz w:val="22"/>
                <w:szCs w:val="22"/>
              </w:rPr>
              <w:t xml:space="preserve"> natomiast Wykonawca zaoferował </w:t>
            </w:r>
            <w:r w:rsidR="00457E60">
              <w:rPr>
                <w:sz w:val="22"/>
                <w:szCs w:val="22"/>
              </w:rPr>
              <w:t xml:space="preserve">kolejno w poz. 1 - </w:t>
            </w:r>
            <w:r w:rsidR="008076B9" w:rsidRPr="002C7D57">
              <w:rPr>
                <w:sz w:val="22"/>
                <w:szCs w:val="22"/>
              </w:rPr>
              <w:t>ph 13+- 1</w:t>
            </w:r>
            <w:r w:rsidR="00457E60">
              <w:rPr>
                <w:sz w:val="22"/>
                <w:szCs w:val="22"/>
              </w:rPr>
              <w:t xml:space="preserve">, </w:t>
            </w:r>
            <w:r w:rsidR="008076B9" w:rsidRPr="002C7D57">
              <w:rPr>
                <w:sz w:val="22"/>
                <w:szCs w:val="22"/>
              </w:rPr>
              <w:t xml:space="preserve"> </w:t>
            </w:r>
            <w:r w:rsidR="00457E60">
              <w:rPr>
                <w:sz w:val="22"/>
                <w:szCs w:val="22"/>
              </w:rPr>
              <w:t xml:space="preserve">w poz. 7- </w:t>
            </w:r>
            <w:r w:rsidR="008076B9" w:rsidRPr="002C7D57">
              <w:rPr>
                <w:sz w:val="22"/>
                <w:szCs w:val="22"/>
              </w:rPr>
              <w:t>ph 2,5+-1</w:t>
            </w:r>
            <w:r w:rsidR="0058795E">
              <w:rPr>
                <w:sz w:val="22"/>
                <w:szCs w:val="22"/>
              </w:rPr>
              <w:t xml:space="preserve">. </w:t>
            </w:r>
          </w:p>
          <w:p w14:paraId="3C853773" w14:textId="78C0419A" w:rsidR="00547C7A" w:rsidRDefault="002C7D57" w:rsidP="002C7D5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</w:t>
            </w:r>
            <w:r w:rsidR="00457E60">
              <w:rPr>
                <w:sz w:val="22"/>
                <w:szCs w:val="22"/>
              </w:rPr>
              <w:t xml:space="preserve">przypadku </w:t>
            </w:r>
            <w:r w:rsidR="008076B9" w:rsidRPr="002C7D57">
              <w:rPr>
                <w:sz w:val="22"/>
                <w:szCs w:val="22"/>
              </w:rPr>
              <w:t>poz</w:t>
            </w:r>
            <w:r w:rsidR="00457E60">
              <w:rPr>
                <w:sz w:val="22"/>
                <w:szCs w:val="22"/>
              </w:rPr>
              <w:t>.</w:t>
            </w:r>
            <w:r w:rsidR="008076B9" w:rsidRPr="002C7D57">
              <w:rPr>
                <w:sz w:val="22"/>
                <w:szCs w:val="22"/>
              </w:rPr>
              <w:t xml:space="preserve"> 6 </w:t>
            </w:r>
            <w:r w:rsidR="00FE0C08">
              <w:rPr>
                <w:sz w:val="22"/>
                <w:szCs w:val="22"/>
              </w:rPr>
              <w:t xml:space="preserve">Zamawiający oczekiwał </w:t>
            </w:r>
            <w:r w:rsidR="00FE0C08" w:rsidRPr="002C7D57">
              <w:rPr>
                <w:sz w:val="22"/>
                <w:szCs w:val="22"/>
              </w:rPr>
              <w:t>wodorotlen</w:t>
            </w:r>
            <w:r w:rsidR="00E603D4">
              <w:rPr>
                <w:sz w:val="22"/>
                <w:szCs w:val="22"/>
              </w:rPr>
              <w:t>e</w:t>
            </w:r>
            <w:r w:rsidR="00FE0C08" w:rsidRPr="002C7D57">
              <w:rPr>
                <w:sz w:val="22"/>
                <w:szCs w:val="22"/>
              </w:rPr>
              <w:t>k</w:t>
            </w:r>
            <w:r w:rsidR="008076B9" w:rsidRPr="002C7D57">
              <w:rPr>
                <w:sz w:val="22"/>
                <w:szCs w:val="22"/>
              </w:rPr>
              <w:t xml:space="preserve"> sodu 10-20%</w:t>
            </w:r>
            <w:r w:rsidR="00FE0C08">
              <w:rPr>
                <w:sz w:val="22"/>
                <w:szCs w:val="22"/>
              </w:rPr>
              <w:t xml:space="preserve">, </w:t>
            </w:r>
            <w:r w:rsidR="008076B9" w:rsidRPr="002C7D57">
              <w:rPr>
                <w:sz w:val="22"/>
                <w:szCs w:val="22"/>
              </w:rPr>
              <w:t xml:space="preserve"> </w:t>
            </w:r>
            <w:r w:rsidR="00E603D4">
              <w:rPr>
                <w:sz w:val="22"/>
                <w:szCs w:val="22"/>
              </w:rPr>
              <w:t xml:space="preserve">z kolei </w:t>
            </w:r>
            <w:r w:rsidR="008076B9" w:rsidRPr="002C7D57">
              <w:rPr>
                <w:sz w:val="22"/>
                <w:szCs w:val="22"/>
              </w:rPr>
              <w:t xml:space="preserve">substancja </w:t>
            </w:r>
            <w:r>
              <w:rPr>
                <w:sz w:val="22"/>
                <w:szCs w:val="22"/>
              </w:rPr>
              <w:t xml:space="preserve">zaoferowana przez Wykonawcę </w:t>
            </w:r>
            <w:r w:rsidR="00DA494F">
              <w:rPr>
                <w:sz w:val="22"/>
                <w:szCs w:val="22"/>
              </w:rPr>
              <w:t xml:space="preserve">wynosi </w:t>
            </w:r>
            <w:r w:rsidR="008076B9" w:rsidRPr="002C7D57">
              <w:rPr>
                <w:sz w:val="22"/>
                <w:szCs w:val="22"/>
              </w:rPr>
              <w:t>mniej niż 10%</w:t>
            </w:r>
            <w:r>
              <w:rPr>
                <w:sz w:val="22"/>
                <w:szCs w:val="22"/>
              </w:rPr>
              <w:t xml:space="preserve">. </w:t>
            </w:r>
          </w:p>
          <w:p w14:paraId="2E9331E0" w14:textId="0046DD15" w:rsidR="00465443" w:rsidRDefault="00465443" w:rsidP="002C7D57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72257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="008076B9" w:rsidRPr="002C7D57">
              <w:rPr>
                <w:sz w:val="22"/>
                <w:szCs w:val="22"/>
              </w:rPr>
              <w:t>ozycj</w:t>
            </w:r>
            <w:r>
              <w:rPr>
                <w:sz w:val="22"/>
                <w:szCs w:val="22"/>
              </w:rPr>
              <w:t>i</w:t>
            </w:r>
            <w:r w:rsidR="008076B9" w:rsidRPr="002C7D57">
              <w:rPr>
                <w:sz w:val="22"/>
                <w:szCs w:val="22"/>
              </w:rPr>
              <w:t xml:space="preserve"> 11 wymagan</w:t>
            </w:r>
            <w:r w:rsidR="0072257C">
              <w:rPr>
                <w:sz w:val="22"/>
                <w:szCs w:val="22"/>
              </w:rPr>
              <w:t>o</w:t>
            </w:r>
            <w:r w:rsidR="008076B9" w:rsidRPr="002C7D57">
              <w:rPr>
                <w:sz w:val="22"/>
                <w:szCs w:val="22"/>
              </w:rPr>
              <w:t xml:space="preserve"> wodorotlenek sodu</w:t>
            </w:r>
            <w:r w:rsidR="00FE0C08">
              <w:rPr>
                <w:sz w:val="22"/>
                <w:szCs w:val="22"/>
              </w:rPr>
              <w:t xml:space="preserve">, </w:t>
            </w:r>
            <w:r w:rsidR="008076B9" w:rsidRPr="002C7D57">
              <w:rPr>
                <w:sz w:val="22"/>
                <w:szCs w:val="22"/>
              </w:rPr>
              <w:t>substancja</w:t>
            </w:r>
            <w:r w:rsidR="00FE0C08">
              <w:rPr>
                <w:sz w:val="22"/>
                <w:szCs w:val="22"/>
              </w:rPr>
              <w:t xml:space="preserve"> zaoferowana przez Wykonawcę</w:t>
            </w:r>
            <w:r w:rsidR="008076B9" w:rsidRPr="002C7D57">
              <w:rPr>
                <w:sz w:val="22"/>
                <w:szCs w:val="22"/>
              </w:rPr>
              <w:t xml:space="preserve"> zawiera wodorotlenek potasu</w:t>
            </w:r>
            <w:r>
              <w:rPr>
                <w:sz w:val="22"/>
                <w:szCs w:val="22"/>
              </w:rPr>
              <w:t>.</w:t>
            </w:r>
          </w:p>
          <w:p w14:paraId="4319251B" w14:textId="7704776C" w:rsidR="002C7D57" w:rsidRPr="002C7D57" w:rsidRDefault="002C7D57" w:rsidP="002C7D57">
            <w:pPr>
              <w:spacing w:after="60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w zakresie tego </w:t>
            </w:r>
            <w:r>
              <w:rPr>
                <w:sz w:val="22"/>
                <w:szCs w:val="22"/>
              </w:rPr>
              <w:t xml:space="preserve">zadania nie spełnia treści SWZ co w myśl artykułu jak wyżej </w:t>
            </w:r>
            <w:r w:rsidRPr="002911E4">
              <w:rPr>
                <w:sz w:val="22"/>
                <w:szCs w:val="22"/>
              </w:rPr>
              <w:t>podlega odrzuceniu.</w:t>
            </w:r>
          </w:p>
        </w:tc>
      </w:tr>
    </w:tbl>
    <w:p w14:paraId="4D4A44FC" w14:textId="77777777" w:rsidR="00A02E94" w:rsidRPr="002C7D57" w:rsidRDefault="00A02E94" w:rsidP="002C7D57">
      <w:pPr>
        <w:spacing w:before="120" w:after="120"/>
        <w:jc w:val="both"/>
        <w:rPr>
          <w:color w:val="000000"/>
          <w:sz w:val="16"/>
          <w:szCs w:val="16"/>
        </w:rPr>
      </w:pPr>
    </w:p>
    <w:p w14:paraId="35454BEB" w14:textId="77777777" w:rsidR="00A02E94" w:rsidRPr="002C7D57" w:rsidRDefault="00A02E94" w:rsidP="002C7D57">
      <w:pPr>
        <w:spacing w:after="40"/>
        <w:jc w:val="both"/>
      </w:pPr>
      <w:r w:rsidRPr="002C7D57">
        <w:rPr>
          <w:b/>
          <w:bCs/>
        </w:rPr>
        <w:t>Informacja o terminie zawarcia umowy</w:t>
      </w:r>
      <w:r w:rsidRPr="002C7D57">
        <w:t>:</w:t>
      </w:r>
    </w:p>
    <w:p w14:paraId="3E7E3E14" w14:textId="64BC3342" w:rsidR="00A02E94" w:rsidRPr="002C7D57" w:rsidRDefault="00A02E94" w:rsidP="002C7D57">
      <w:pPr>
        <w:spacing w:after="120"/>
        <w:jc w:val="both"/>
      </w:pPr>
      <w:r w:rsidRPr="002C7D57">
        <w:t xml:space="preserve">Umowa w sprawie zamówienia publicznego, zgodnie z art. 308 ust. 2 ustawy Pzp, zostanie zawarta, z uwzględnieniem art. 577 ustawy Pzp, w terminie </w:t>
      </w:r>
      <w:r w:rsidR="008076B9" w:rsidRPr="002C7D57">
        <w:t xml:space="preserve">nie krótszym niż </w:t>
      </w:r>
      <w:r w:rsidR="00465443">
        <w:t>5</w:t>
      </w:r>
      <w:r w:rsidR="008076B9" w:rsidRPr="002C7D57">
        <w:t xml:space="preserve"> dni od dnia przesłania niniejszej informacji o wyborze najkorzystniejszej oferty.</w:t>
      </w:r>
    </w:p>
    <w:p w14:paraId="0C205897" w14:textId="77777777" w:rsidR="00A02E94" w:rsidRPr="002C7D57" w:rsidRDefault="00A02E94" w:rsidP="002C7D57">
      <w:pPr>
        <w:spacing w:after="240"/>
        <w:jc w:val="both"/>
      </w:pPr>
      <w:r w:rsidRPr="002C7D57">
        <w:t>Umowa w sprawie zamówienia publicznego może być zawarta przed upływem terminu, o którym mowa powyżej, jeżeli zachodzą okoliczności wymienione w art. 308 ust. 3 ustawy Pzp.</w:t>
      </w:r>
    </w:p>
    <w:p w14:paraId="4FF34BBB" w14:textId="77777777" w:rsidR="0013621B" w:rsidRPr="002C7D57" w:rsidRDefault="0013621B" w:rsidP="002C7D57">
      <w:pPr>
        <w:jc w:val="both"/>
        <w:rPr>
          <w:b/>
          <w:bCs/>
        </w:rPr>
      </w:pPr>
      <w:r w:rsidRPr="002C7D57">
        <w:rPr>
          <w:b/>
          <w:bCs/>
        </w:rPr>
        <w:t>Pouczenie</w:t>
      </w:r>
    </w:p>
    <w:p w14:paraId="43AD2B96" w14:textId="77777777" w:rsidR="0013621B" w:rsidRPr="002C7D57" w:rsidRDefault="0013621B" w:rsidP="002C7D57">
      <w:pPr>
        <w:spacing w:after="600"/>
        <w:jc w:val="both"/>
      </w:pPr>
      <w:r w:rsidRPr="002C7D57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4544045F" w14:textId="73E5415B" w:rsidR="004C3E67" w:rsidRDefault="004C3E67" w:rsidP="004C3E67">
      <w:pPr>
        <w:spacing w:after="480" w:line="360" w:lineRule="auto"/>
        <w:rPr>
          <w:i/>
          <w:sz w:val="22"/>
          <w:szCs w:val="22"/>
        </w:rPr>
      </w:pPr>
      <w:r>
        <w:rPr>
          <w:bCs/>
          <w:u w:val="single"/>
        </w:rPr>
        <w:lastRenderedPageBreak/>
        <w:t>Zamawiający informuje, iż powiadomienie o wyborze ofert najkorzystniejszych w zakresie zadania częściowego nr 1 nastąpi w terminie późniejszym.</w:t>
      </w:r>
    </w:p>
    <w:p w14:paraId="0EAA4F35" w14:textId="77777777" w:rsidR="004C3E67" w:rsidRDefault="004C3E67" w:rsidP="004C3E67">
      <w:pPr>
        <w:ind w:left="2832" w:firstLine="708"/>
        <w:jc w:val="center"/>
        <w:rPr>
          <w:sz w:val="22"/>
          <w:szCs w:val="22"/>
        </w:rPr>
      </w:pPr>
    </w:p>
    <w:p w14:paraId="703301FC" w14:textId="77777777" w:rsidR="00C47B1E" w:rsidRDefault="00C47B1E" w:rsidP="00C47B1E">
      <w:pPr>
        <w:ind w:left="2832" w:firstLine="708"/>
        <w:jc w:val="center"/>
        <w:rPr>
          <w:sz w:val="22"/>
          <w:szCs w:val="22"/>
        </w:rPr>
      </w:pPr>
    </w:p>
    <w:p w14:paraId="6FE00CD1" w14:textId="77777777" w:rsidR="00C47B1E" w:rsidRDefault="00C47B1E" w:rsidP="00C47B1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015899E7" w14:textId="77777777" w:rsidR="00C47B1E" w:rsidRDefault="00C47B1E" w:rsidP="00C47B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14DCA7" w14:textId="77777777" w:rsidR="00C47B1E" w:rsidRDefault="00C47B1E" w:rsidP="00C47B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E61D32E" w14:textId="77777777" w:rsidR="00C47B1E" w:rsidRDefault="00C47B1E" w:rsidP="00C47B1E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53C9FA3" w14:textId="20E612A3" w:rsidR="008642B3" w:rsidRPr="002C7D57" w:rsidRDefault="008642B3" w:rsidP="002C7D57">
      <w:pPr>
        <w:jc w:val="right"/>
        <w:rPr>
          <w:vertAlign w:val="superscript"/>
        </w:rPr>
      </w:pPr>
    </w:p>
    <w:sectPr w:rsidR="008642B3" w:rsidRPr="002C7D57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E5199C" w14:textId="77777777" w:rsidR="00643503" w:rsidRDefault="00643503">
      <w:r>
        <w:separator/>
      </w:r>
    </w:p>
  </w:endnote>
  <w:endnote w:type="continuationSeparator" w:id="0">
    <w:p w14:paraId="3C8153BA" w14:textId="77777777" w:rsidR="00643503" w:rsidRDefault="0064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6835E" w14:textId="77777777" w:rsidR="008076B9" w:rsidRDefault="008076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152A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DAC9E5D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24463D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8B042" w14:textId="77777777" w:rsidR="008076B9" w:rsidRDefault="00807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63467" w14:textId="77777777" w:rsidR="00643503" w:rsidRDefault="00643503">
      <w:r>
        <w:separator/>
      </w:r>
    </w:p>
  </w:footnote>
  <w:footnote w:type="continuationSeparator" w:id="0">
    <w:p w14:paraId="78D48ADB" w14:textId="77777777" w:rsidR="00643503" w:rsidRDefault="00643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A77B3" w14:textId="77777777" w:rsidR="008076B9" w:rsidRDefault="00807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513852" w14:textId="77777777" w:rsidR="008076B9" w:rsidRDefault="00807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D5F4B" w14:textId="77777777" w:rsidR="008076B9" w:rsidRDefault="008076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03"/>
    <w:rsid w:val="00022322"/>
    <w:rsid w:val="00042497"/>
    <w:rsid w:val="000B43C6"/>
    <w:rsid w:val="000C1E6F"/>
    <w:rsid w:val="000E4E56"/>
    <w:rsid w:val="0013621B"/>
    <w:rsid w:val="001A1468"/>
    <w:rsid w:val="001B7815"/>
    <w:rsid w:val="001C3F13"/>
    <w:rsid w:val="001D7103"/>
    <w:rsid w:val="00211A34"/>
    <w:rsid w:val="002716A3"/>
    <w:rsid w:val="00281292"/>
    <w:rsid w:val="002B1E4F"/>
    <w:rsid w:val="002B6761"/>
    <w:rsid w:val="002C7D57"/>
    <w:rsid w:val="003445A0"/>
    <w:rsid w:val="003A0AFC"/>
    <w:rsid w:val="003D611C"/>
    <w:rsid w:val="003F7C16"/>
    <w:rsid w:val="00431C0B"/>
    <w:rsid w:val="00437CAD"/>
    <w:rsid w:val="004561CC"/>
    <w:rsid w:val="00457E60"/>
    <w:rsid w:val="00465443"/>
    <w:rsid w:val="004657DA"/>
    <w:rsid w:val="004B2665"/>
    <w:rsid w:val="004C3459"/>
    <w:rsid w:val="004C3E67"/>
    <w:rsid w:val="004E324A"/>
    <w:rsid w:val="004E7234"/>
    <w:rsid w:val="0054734E"/>
    <w:rsid w:val="00547C7A"/>
    <w:rsid w:val="0058795E"/>
    <w:rsid w:val="00596EA3"/>
    <w:rsid w:val="00596FD7"/>
    <w:rsid w:val="005C35EA"/>
    <w:rsid w:val="005E5BFF"/>
    <w:rsid w:val="005F2CB0"/>
    <w:rsid w:val="005F4AE6"/>
    <w:rsid w:val="00607F9B"/>
    <w:rsid w:val="00643503"/>
    <w:rsid w:val="00644DCB"/>
    <w:rsid w:val="00657C1E"/>
    <w:rsid w:val="00667A1A"/>
    <w:rsid w:val="006E3089"/>
    <w:rsid w:val="00712C39"/>
    <w:rsid w:val="0072257C"/>
    <w:rsid w:val="00756CDA"/>
    <w:rsid w:val="007C6731"/>
    <w:rsid w:val="007D0028"/>
    <w:rsid w:val="007D7932"/>
    <w:rsid w:val="007E2ACC"/>
    <w:rsid w:val="007E68C5"/>
    <w:rsid w:val="008076B9"/>
    <w:rsid w:val="00823C87"/>
    <w:rsid w:val="00824168"/>
    <w:rsid w:val="00832144"/>
    <w:rsid w:val="0084035C"/>
    <w:rsid w:val="008567C7"/>
    <w:rsid w:val="008642B3"/>
    <w:rsid w:val="008A6C10"/>
    <w:rsid w:val="008E5102"/>
    <w:rsid w:val="00915B9E"/>
    <w:rsid w:val="00952256"/>
    <w:rsid w:val="009660F9"/>
    <w:rsid w:val="0097748A"/>
    <w:rsid w:val="009A57C3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84B1B"/>
    <w:rsid w:val="00BB651E"/>
    <w:rsid w:val="00BC6F7F"/>
    <w:rsid w:val="00BD2174"/>
    <w:rsid w:val="00C423DD"/>
    <w:rsid w:val="00C47B1E"/>
    <w:rsid w:val="00C60D7B"/>
    <w:rsid w:val="00C65E53"/>
    <w:rsid w:val="00CA0B33"/>
    <w:rsid w:val="00CA3511"/>
    <w:rsid w:val="00CE68C1"/>
    <w:rsid w:val="00D01E5B"/>
    <w:rsid w:val="00D04203"/>
    <w:rsid w:val="00D26ED6"/>
    <w:rsid w:val="00D30F1F"/>
    <w:rsid w:val="00D42C90"/>
    <w:rsid w:val="00D56ED5"/>
    <w:rsid w:val="00D8427E"/>
    <w:rsid w:val="00DA494F"/>
    <w:rsid w:val="00E23743"/>
    <w:rsid w:val="00E30B2D"/>
    <w:rsid w:val="00E603D4"/>
    <w:rsid w:val="00E62859"/>
    <w:rsid w:val="00E66B00"/>
    <w:rsid w:val="00E85D70"/>
    <w:rsid w:val="00EE7A4D"/>
    <w:rsid w:val="00F21A56"/>
    <w:rsid w:val="00F245C5"/>
    <w:rsid w:val="00F3304E"/>
    <w:rsid w:val="00F33C66"/>
    <w:rsid w:val="00F83783"/>
    <w:rsid w:val="00F960D7"/>
    <w:rsid w:val="00FB7F50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9CD79"/>
  <w15:chartTrackingRefBased/>
  <w15:docId w15:val="{8DC0ADD9-98F5-4F9E-A5AC-DD37F40C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594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12</cp:revision>
  <cp:lastPrinted>1899-12-31T23:00:00Z</cp:lastPrinted>
  <dcterms:created xsi:type="dcterms:W3CDTF">2024-05-27T07:51:00Z</dcterms:created>
  <dcterms:modified xsi:type="dcterms:W3CDTF">2024-05-29T12:27:00Z</dcterms:modified>
</cp:coreProperties>
</file>