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948EA" w14:textId="0097719A" w:rsidR="00B36EDA" w:rsidRPr="006C6BF2" w:rsidRDefault="009143A1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C6BF2">
        <w:rPr>
          <w:rFonts w:ascii="Arial Narrow" w:hAnsi="Arial Narrow" w:cs="Arial"/>
          <w:sz w:val="22"/>
          <w:szCs w:val="22"/>
        </w:rPr>
        <w:t>Bydgoszcz</w:t>
      </w:r>
      <w:r w:rsidR="00B36EDA" w:rsidRPr="006C6BF2">
        <w:rPr>
          <w:rFonts w:ascii="Arial Narrow" w:hAnsi="Arial Narrow" w:cs="Arial"/>
          <w:sz w:val="22"/>
          <w:szCs w:val="22"/>
        </w:rPr>
        <w:t xml:space="preserve"> dnia: </w:t>
      </w:r>
      <w:r w:rsidRPr="006C6BF2">
        <w:rPr>
          <w:rFonts w:ascii="Arial Narrow" w:hAnsi="Arial Narrow" w:cs="Arial"/>
          <w:sz w:val="22"/>
          <w:szCs w:val="22"/>
        </w:rPr>
        <w:t>2024-05-29</w:t>
      </w:r>
    </w:p>
    <w:p w14:paraId="6D2F2726" w14:textId="5A402D50" w:rsidR="00B36EDA" w:rsidRPr="006C6BF2" w:rsidRDefault="009143A1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C6BF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4FDDD75" w14:textId="0D9F5415" w:rsidR="00B36EDA" w:rsidRPr="006C6BF2" w:rsidRDefault="009143A1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C6BF2">
        <w:rPr>
          <w:rFonts w:ascii="Arial Narrow" w:hAnsi="Arial Narrow" w:cs="Arial"/>
          <w:sz w:val="22"/>
          <w:szCs w:val="22"/>
        </w:rPr>
        <w:t>Powstańców Warszawy</w:t>
      </w:r>
      <w:r w:rsidR="00B36EDA" w:rsidRPr="006C6BF2">
        <w:rPr>
          <w:rFonts w:ascii="Arial Narrow" w:hAnsi="Arial Narrow" w:cs="Arial"/>
          <w:sz w:val="22"/>
          <w:szCs w:val="22"/>
        </w:rPr>
        <w:t xml:space="preserve"> </w:t>
      </w:r>
      <w:r w:rsidRPr="006C6BF2">
        <w:rPr>
          <w:rFonts w:ascii="Arial Narrow" w:hAnsi="Arial Narrow" w:cs="Arial"/>
          <w:sz w:val="22"/>
          <w:szCs w:val="22"/>
        </w:rPr>
        <w:t>5</w:t>
      </w:r>
    </w:p>
    <w:p w14:paraId="5A25A6B2" w14:textId="62D3EFB5" w:rsidR="00B36EDA" w:rsidRPr="006C6BF2" w:rsidRDefault="009143A1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C6BF2">
        <w:rPr>
          <w:rFonts w:ascii="Arial Narrow" w:hAnsi="Arial Narrow" w:cs="Arial"/>
          <w:sz w:val="22"/>
          <w:szCs w:val="22"/>
        </w:rPr>
        <w:t>85-681</w:t>
      </w:r>
      <w:r w:rsidR="00B36EDA" w:rsidRPr="006C6BF2">
        <w:rPr>
          <w:rFonts w:ascii="Arial Narrow" w:hAnsi="Arial Narrow" w:cs="Arial"/>
          <w:sz w:val="22"/>
          <w:szCs w:val="22"/>
        </w:rPr>
        <w:t xml:space="preserve"> </w:t>
      </w:r>
      <w:r w:rsidRPr="006C6BF2">
        <w:rPr>
          <w:rFonts w:ascii="Arial Narrow" w:hAnsi="Arial Narrow" w:cs="Arial"/>
          <w:sz w:val="22"/>
          <w:szCs w:val="22"/>
        </w:rPr>
        <w:t>Bydgoszcz</w:t>
      </w:r>
    </w:p>
    <w:p w14:paraId="7178E8A8" w14:textId="77777777" w:rsidR="00B36EDA" w:rsidRPr="006C6BF2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C6BF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68267BF" w14:textId="77777777" w:rsidR="00B36EDA" w:rsidRPr="006C6BF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C6BF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3D2E7D3" w14:textId="77777777" w:rsidR="00B36EDA" w:rsidRPr="006C6BF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C6BF2" w14:paraId="6DB60A77" w14:textId="77777777" w:rsidTr="00B36EDA">
        <w:tc>
          <w:tcPr>
            <w:tcW w:w="9923" w:type="dxa"/>
            <w:shd w:val="clear" w:color="auto" w:fill="F2F2F2"/>
            <w:hideMark/>
          </w:tcPr>
          <w:p w14:paraId="1D145089" w14:textId="081471A4" w:rsidR="00B36EDA" w:rsidRPr="006C6BF2" w:rsidRDefault="006C6BF2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F626B2B" w14:textId="77777777" w:rsidR="00B36EDA" w:rsidRPr="006C6BF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C6BF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BBC59C2" w14:textId="77777777" w:rsidR="00B36EDA" w:rsidRPr="006C6BF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3CC624A" w14:textId="77777777" w:rsidR="00B36EDA" w:rsidRPr="006C6BF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C6BF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C6BF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C6BF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C6BF2" w14:paraId="37650D4A" w14:textId="77777777" w:rsidTr="00B36EDA">
        <w:tc>
          <w:tcPr>
            <w:tcW w:w="2269" w:type="dxa"/>
            <w:shd w:val="clear" w:color="auto" w:fill="auto"/>
          </w:tcPr>
          <w:p w14:paraId="52E35945" w14:textId="77777777" w:rsidR="00B36EDA" w:rsidRPr="006C6BF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6E4823B" w14:textId="4A83DD5A" w:rsidR="00B36EDA" w:rsidRPr="006C6BF2" w:rsidRDefault="009143A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preparatów do dezynfekcji oraz </w:t>
            </w:r>
            <w:proofErr w:type="spellStart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lewaseptyków</w:t>
            </w:r>
            <w:proofErr w:type="spellEnd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18 miesięcy</w:t>
            </w:r>
          </w:p>
        </w:tc>
      </w:tr>
      <w:tr w:rsidR="009143A1" w:rsidRPr="006C6BF2" w14:paraId="57C5D09B" w14:textId="77777777" w:rsidTr="004E041F">
        <w:tc>
          <w:tcPr>
            <w:tcW w:w="2269" w:type="dxa"/>
            <w:shd w:val="clear" w:color="auto" w:fill="auto"/>
          </w:tcPr>
          <w:p w14:paraId="56E9087A" w14:textId="77777777" w:rsidR="009143A1" w:rsidRPr="006C6BF2" w:rsidRDefault="009143A1" w:rsidP="004E04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4F72150" w14:textId="55D33B0D" w:rsidR="009143A1" w:rsidRPr="006C6BF2" w:rsidRDefault="009143A1" w:rsidP="004E04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54ABCE92" w14:textId="77777777" w:rsidR="00B36EDA" w:rsidRPr="006C6BF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E20ABB3" w14:textId="168F8EB3" w:rsidR="00B36EDA" w:rsidRPr="006C6BF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C6BF2">
        <w:rPr>
          <w:rFonts w:ascii="Arial Narrow" w:hAnsi="Arial Narrow" w:cs="Arial"/>
          <w:sz w:val="22"/>
          <w:szCs w:val="22"/>
        </w:rPr>
        <w:t xml:space="preserve">Zamawiający, </w:t>
      </w:r>
      <w:r w:rsidR="009143A1" w:rsidRPr="006C6BF2">
        <w:rPr>
          <w:rFonts w:ascii="Arial Narrow" w:hAnsi="Arial Narrow" w:cs="Arial"/>
          <w:b/>
          <w:sz w:val="22"/>
          <w:szCs w:val="22"/>
        </w:rPr>
        <w:t>10WSzKzP SPZOZ</w:t>
      </w:r>
      <w:r w:rsidRPr="006C6BF2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9143A1" w:rsidRPr="006C6BF2">
        <w:rPr>
          <w:rFonts w:ascii="Arial Narrow" w:hAnsi="Arial Narrow" w:cs="Arial"/>
          <w:sz w:val="22"/>
          <w:szCs w:val="22"/>
        </w:rPr>
        <w:t>(</w:t>
      </w:r>
      <w:proofErr w:type="spellStart"/>
      <w:r w:rsidR="009143A1" w:rsidRPr="006C6BF2">
        <w:rPr>
          <w:rFonts w:ascii="Arial Narrow" w:hAnsi="Arial Narrow" w:cs="Arial"/>
          <w:sz w:val="22"/>
          <w:szCs w:val="22"/>
        </w:rPr>
        <w:t>t.j</w:t>
      </w:r>
      <w:proofErr w:type="spellEnd"/>
      <w:r w:rsidR="009143A1" w:rsidRPr="006C6BF2">
        <w:rPr>
          <w:rFonts w:ascii="Arial Narrow" w:hAnsi="Arial Narrow" w:cs="Arial"/>
          <w:sz w:val="22"/>
          <w:szCs w:val="22"/>
        </w:rPr>
        <w:t>. Dz. U. z 2023r. poz. 1605)</w:t>
      </w:r>
      <w:r w:rsidRPr="006C6BF2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143A1" w:rsidRPr="006C6BF2" w14:paraId="6DAD3260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65199" w14:textId="7A30D2D5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Środki do odkażania błon śluzowych jamy ustnej.</w:t>
            </w:r>
          </w:p>
          <w:p w14:paraId="3A153A0B" w14:textId="4C51227F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B607B35" w14:textId="26D52D78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ul. </w:t>
            </w:r>
            <w:proofErr w:type="spellStart"/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/B9</w:t>
            </w:r>
          </w:p>
          <w:p w14:paraId="1F637779" w14:textId="6F14C90E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15-528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Białystok</w:t>
            </w:r>
          </w:p>
          <w:p w14:paraId="45EB20EB" w14:textId="7F4BBBE6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34 686.00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5AA78B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8DA66F8" w14:textId="4C283C2F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08AB6FEC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AE71" w14:textId="412EBC75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Środek do dezynfekcji i czyszczenia precyzyjnych narzędzi obrotowych.</w:t>
            </w:r>
          </w:p>
          <w:p w14:paraId="28C5F6F3" w14:textId="676457B6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SCHULKE POLSKA SP. Z O.O.</w:t>
            </w:r>
          </w:p>
          <w:p w14:paraId="4D9F9035" w14:textId="42296889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AL. JEROZOLIMSKIE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132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D6C297A" w14:textId="55EA1B68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02-305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9802090" w14:textId="1E017C4E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6 026.40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6DF5E1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C7E69BE" w14:textId="3FDA546E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4F232773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D5AE" w14:textId="2E6E85BE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Środek do mycia, dezynfekcji i pielęgnacji systemów ślinociągów i spluwaczek przy unitach stomatologicznych.</w:t>
            </w:r>
          </w:p>
          <w:p w14:paraId="4D434642" w14:textId="63C441E9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28EB27D9" w14:textId="4BD5397B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60646973" w14:textId="2EA66F67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072E54C5" w14:textId="77A2AF5B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1 549.80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76C3F0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24794C5" w14:textId="7F4CA378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3DCE695E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2157" w14:textId="2288FEA4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Środek do mycia i dezynfekcji dużych powierzchni (obszary o wysokim potencjale kontaminacji </w:t>
            </w:r>
            <w:proofErr w:type="spellStart"/>
            <w:r w:rsidRPr="006C6BF2">
              <w:rPr>
                <w:rFonts w:ascii="Arial Narrow" w:hAnsi="Arial Narrow" w:cs="Arial"/>
                <w:sz w:val="22"/>
                <w:szCs w:val="22"/>
              </w:rPr>
              <w:t>drobnoustojami</w:t>
            </w:r>
            <w:proofErr w:type="spellEnd"/>
            <w:r w:rsidRPr="006C6BF2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3093CC11" w14:textId="44797755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31086A44" w14:textId="16972189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2AE16E1F" w14:textId="1BCD0723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254A76AD" w14:textId="08485458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1 002.24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B79567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1EB5FFF" w14:textId="5DC8F4CD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7F54502E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3FAF" w14:textId="2790F62C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Środek do mycia i dezynfekcji dużych powierzchni</w:t>
            </w:r>
          </w:p>
          <w:p w14:paraId="7DEBBC91" w14:textId="6FABFA49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57ADF605" w14:textId="30E45CAC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47C4000C" w14:textId="4960C848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4542AB38" w14:textId="3D302C5A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1 002.24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AF5B89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7576897" w14:textId="4CCAB7AC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304F0D2A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2391" w14:textId="04FC0841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Chusteczki alkoholowe do dezynfekcji różnych powierzchni.</w:t>
            </w:r>
          </w:p>
          <w:p w14:paraId="32624299" w14:textId="390A0D13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EA1C803" w14:textId="58F0E236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ul. </w:t>
            </w:r>
            <w:proofErr w:type="spellStart"/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/B9</w:t>
            </w:r>
          </w:p>
          <w:p w14:paraId="1F831287" w14:textId="7F32FC7F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15-528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Białystok</w:t>
            </w:r>
          </w:p>
          <w:p w14:paraId="026A8D34" w14:textId="3B7F9C1E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16 119.00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B7B44B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E8C8820" w14:textId="54903C15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4E3E71DB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DCF71" w14:textId="7EB8D8C0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Preparaty do mycia i dezynfekcji narzędzi chirurgicznych, sprzętu (w tym sond przełykowych) oraz powierzchni na bazie nadwęglanu sodu oraz TAED</w:t>
            </w:r>
          </w:p>
          <w:p w14:paraId="75EBE569" w14:textId="4D4C3355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OSS sp. z o.o.</w:t>
            </w:r>
          </w:p>
          <w:p w14:paraId="75CCD24B" w14:textId="1F139E9A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Siennicka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DAC8FD7" w14:textId="620A87AF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80-758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14:paraId="70170A09" w14:textId="42E0C2B3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39 059.06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E900CB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BD0399A" w14:textId="0B450AA9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62D53EAF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6B289" w14:textId="65194212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Preparaty do myjek-dezynfektorów </w:t>
            </w:r>
            <w:proofErr w:type="spellStart"/>
            <w:r w:rsidRPr="006C6BF2">
              <w:rPr>
                <w:rFonts w:ascii="Arial Narrow" w:hAnsi="Arial Narrow" w:cs="Arial"/>
                <w:sz w:val="22"/>
                <w:szCs w:val="22"/>
              </w:rPr>
              <w:t>Clinox</w:t>
            </w:r>
            <w:proofErr w:type="spell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3A Total oraz Miele PWD 8545</w:t>
            </w:r>
          </w:p>
          <w:p w14:paraId="65EC1400" w14:textId="08A1349F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"GREENPOL" INSTYTUT KSZTAŁTOWANIA ŚRODOWISKA SP. Z O.O.</w:t>
            </w:r>
          </w:p>
          <w:p w14:paraId="2CC822F0" w14:textId="0F52E06D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UL. STEFANA ŻEROMSKIEGO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10/4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4F109FC" w14:textId="69F41B08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65-066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ZIELONA GÓRA</w:t>
            </w:r>
          </w:p>
          <w:p w14:paraId="7E18D63E" w14:textId="18527E9F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13 284.00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E01697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CF6151" w14:textId="68D344EE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6B3E0D91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3F59" w14:textId="6212A198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Preparat do leczenia ran na bazie PHMB i betainy</w:t>
            </w:r>
          </w:p>
          <w:p w14:paraId="3372E77D" w14:textId="25D643E9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OSS sp. z o.o.</w:t>
            </w:r>
          </w:p>
          <w:p w14:paraId="5A277C0D" w14:textId="2288F37C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Siennicka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CEF02A" w14:textId="1D3158AB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80-758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14:paraId="18E05540" w14:textId="2A9C384E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33 152.17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33317E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3FEA648" w14:textId="29BEA6EB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784A7F6D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4896" w14:textId="48DF7721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>Preparat do leczenia ran na bazie podchlorynów</w:t>
            </w:r>
          </w:p>
          <w:p w14:paraId="7BEB5358" w14:textId="1290081C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DE9414C" w14:textId="7AC670CD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ul. </w:t>
            </w:r>
            <w:proofErr w:type="spellStart"/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/B9</w:t>
            </w:r>
          </w:p>
          <w:p w14:paraId="487AAA7E" w14:textId="5D10BF1B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15-528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Białystok</w:t>
            </w:r>
          </w:p>
          <w:p w14:paraId="24EB9238" w14:textId="659795A2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28 136.16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553E24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D3DD613" w14:textId="57065FD2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9143A1" w:rsidRPr="006C6BF2" w14:paraId="08030E49" w14:textId="77777777" w:rsidTr="009143A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CEEA" w14:textId="0EF3669E" w:rsidR="009143A1" w:rsidRPr="006C6BF2" w:rsidRDefault="009143A1" w:rsidP="006C6BF2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Środki do dezynfekcji </w:t>
            </w:r>
            <w:proofErr w:type="spellStart"/>
            <w:r w:rsidRPr="006C6BF2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wodnych w stacji dializ</w:t>
            </w:r>
          </w:p>
          <w:p w14:paraId="768CA665" w14:textId="6595C9FD" w:rsidR="009143A1" w:rsidRPr="006C6BF2" w:rsidRDefault="009143A1" w:rsidP="006C6BF2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SCHULKE POLSKA SP. Z O.O.</w:t>
            </w:r>
          </w:p>
          <w:p w14:paraId="0CD86429" w14:textId="104987F7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AL. JEROZOLIMSKIE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132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48728EC" w14:textId="12409026" w:rsidR="009143A1" w:rsidRPr="006C6BF2" w:rsidRDefault="009143A1" w:rsidP="006C6BF2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02-305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039D022" w14:textId="1DDEB923" w:rsidR="009143A1" w:rsidRPr="006C6BF2" w:rsidRDefault="009143A1" w:rsidP="006C6BF2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C6BF2">
              <w:rPr>
                <w:rFonts w:ascii="Arial Narrow" w:hAnsi="Arial Narrow" w:cs="Arial"/>
                <w:b/>
                <w:sz w:val="22"/>
                <w:szCs w:val="22"/>
              </w:rPr>
              <w:t>10 584.00 zł</w:t>
            </w: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C6BF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F27F7F" w14:textId="77777777" w:rsidR="009143A1" w:rsidRPr="006C6BF2" w:rsidRDefault="009143A1" w:rsidP="006C6BF2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C6BF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611E821" w14:textId="05ED7DF9" w:rsidR="009143A1" w:rsidRPr="006C6BF2" w:rsidRDefault="009143A1" w:rsidP="006C6BF2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C6BF2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C6BF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323AC2F5" w14:textId="77777777" w:rsidR="00B36EDA" w:rsidRPr="006C6BF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C6BF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C6BF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260"/>
        <w:gridCol w:w="1843"/>
        <w:gridCol w:w="1276"/>
      </w:tblGrid>
      <w:tr w:rsidR="00B36EDA" w:rsidRPr="006C6BF2" w14:paraId="41520795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55F15F" w14:textId="77777777" w:rsidR="00B36EDA" w:rsidRPr="006C6BF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197E1C" w14:textId="77777777" w:rsidR="00B36EDA" w:rsidRPr="006C6BF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07E5A4" w14:textId="77777777" w:rsidR="00B36EDA" w:rsidRPr="006C6BF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1ACE1" w14:textId="77777777" w:rsidR="00B36EDA" w:rsidRPr="006C6BF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C6BF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143A1" w:rsidRPr="006C6BF2" w14:paraId="057A1AF4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C2CA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Środki do odkażania błon śluzowych jamy ustnej.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62D3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0860F45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Sowlany, ul.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21/B9</w:t>
            </w:r>
          </w:p>
          <w:p w14:paraId="4204BA02" w14:textId="77777777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15-528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C6CD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78BC6" w14:textId="77777777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29200DF6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A509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dezynfekcji i czyszczenia precyzyjnych narzędzi obrotowych.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0C0F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2E2B615C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132</w:t>
            </w:r>
          </w:p>
          <w:p w14:paraId="5142CBF4" w14:textId="77777777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73F10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001C" w14:textId="77777777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589624E8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5D66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mycia, dezynfekcji i pielęgnacji systemów ślinociągów i spluwaczek przy unitach stomatologicznych.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F364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0D68F4EF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Mała Odrzańska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21/2</w:t>
            </w:r>
          </w:p>
          <w:p w14:paraId="0E8931BF" w14:textId="77777777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70-535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1EDA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64B4" w14:textId="77777777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6DF6A9A1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B81E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mycia, dezynfekcji i pielęgnacji systemów ślinociągów i spluwaczek przy unitach stomatologicznych.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1696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13256178" w14:textId="7777777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132</w:t>
            </w:r>
          </w:p>
          <w:p w14:paraId="1C18FE6E" w14:textId="77777777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58088" w14:textId="7777777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- 43.07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8838" w14:textId="2CE9483A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43,07</w:t>
            </w:r>
          </w:p>
        </w:tc>
      </w:tr>
      <w:tr w:rsidR="009143A1" w:rsidRPr="006C6BF2" w14:paraId="0F5DAF06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A26E" w14:textId="5694FDF3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Środek do mycia i dezynfekcji dużych powierzchni (obszary o wysokim potencjale kontaminacji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drobnoustojami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02C4" w14:textId="089EEBE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666F0ADE" w14:textId="6B576424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Mała Odrzańska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21/2</w:t>
            </w:r>
          </w:p>
          <w:p w14:paraId="4D00D58B" w14:textId="3C2D0EEA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70-535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08BE" w14:textId="095B60CC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334B" w14:textId="55615588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7224EDE8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B3533" w14:textId="4E33DACE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Środek do mycia i dezynfekcji dużych powierzchni (obszary o wysokim potencjale kontaminacji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drobnoustojami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A37E" w14:textId="4CCCD756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090FAEE" w14:textId="27E8C624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Kazimierzowska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14:paraId="64F7545A" w14:textId="508B12E1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DD01" w14:textId="3E9B511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- 11.87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672C" w14:textId="0F409A86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11,87</w:t>
            </w:r>
          </w:p>
        </w:tc>
      </w:tr>
      <w:tr w:rsidR="009143A1" w:rsidRPr="006C6BF2" w14:paraId="02706255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CF96" w14:textId="6AE6EE0D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Środek do mycia i dezynfekcji dużych powierzchni (obszary o wysokim potencjale kontaminacji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drobnoustojami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7D37" w14:textId="25662B4C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596C8B02" w14:textId="57260A4F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Niedźwiedzia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60</w:t>
            </w:r>
          </w:p>
          <w:p w14:paraId="341DB860" w14:textId="2FDEC640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15-531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FCE2" w14:textId="0DF27418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- 60.10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6B48" w14:textId="595A6A92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60,10</w:t>
            </w:r>
          </w:p>
        </w:tc>
      </w:tr>
      <w:tr w:rsidR="009143A1" w:rsidRPr="006C6BF2" w14:paraId="1FBBDA2C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3934" w14:textId="12A98BBC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Środek do mycia i dezynfekcji dużych powierzchni (obszary o wysokim potencjale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kontaminacji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drobnoustojami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A7BC0" w14:textId="15755A1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MEDISEPT SP. Z O.O.</w:t>
            </w:r>
          </w:p>
          <w:p w14:paraId="3F0A31F8" w14:textId="41521B2A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Ludwika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Spiessa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4</w:t>
            </w:r>
          </w:p>
          <w:p w14:paraId="052BB9EF" w14:textId="377D576D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lastRenderedPageBreak/>
              <w:t>20-270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Lublin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BA32" w14:textId="4B67929A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lastRenderedPageBreak/>
              <w:t>1 - Cena - 51.79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C0F19" w14:textId="682DCCE9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51,79</w:t>
            </w:r>
          </w:p>
        </w:tc>
      </w:tr>
      <w:tr w:rsidR="009143A1" w:rsidRPr="006C6BF2" w14:paraId="0EC5D5B9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AF0AB" w14:textId="65CD846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Środek do mycia i dezynfekcji dużych powierzchni (obszary o wysokim potencjale kontaminacji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drobnoustojami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FAAC8" w14:textId="41AF55A1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7697B29D" w14:textId="676B1597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132</w:t>
            </w:r>
          </w:p>
          <w:p w14:paraId="34AC29D2" w14:textId="08AF3343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2FA3" w14:textId="07C74DB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- 37.32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4B98" w14:textId="21C14903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37,32</w:t>
            </w:r>
          </w:p>
        </w:tc>
      </w:tr>
      <w:tr w:rsidR="009143A1" w:rsidRPr="006C6BF2" w14:paraId="3FDB7382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B83B" w14:textId="101AA0B6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mycia i dezynfekcji dużych powierzchni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757F" w14:textId="17920C45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051A363F" w14:textId="01E7CEF6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Mała Odrzańska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21/2</w:t>
            </w:r>
          </w:p>
          <w:p w14:paraId="599FCFB3" w14:textId="0FFA347A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70-535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E46F" w14:textId="22343C5D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716F" w14:textId="1B9ABD18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5A0AC386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0947" w14:textId="0C7CB6EF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mycia i dezynfekcji dużych powierzchni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1AE2D" w14:textId="5CB851B1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793D5D5" w14:textId="66430958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Kazimierzowska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14:paraId="1D7F0BEC" w14:textId="5BD9FA1D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91169" w14:textId="1038802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- 12.49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B738" w14:textId="18E9AEA8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12,49</w:t>
            </w:r>
          </w:p>
        </w:tc>
      </w:tr>
      <w:tr w:rsidR="009143A1" w:rsidRPr="006C6BF2" w14:paraId="26879367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300E" w14:textId="257EA0F8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mycia i dezynfekcji dużych powierzchni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7ECD" w14:textId="3508DD1E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029B3FAA" w14:textId="2690B643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Niedźwiedzia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60</w:t>
            </w:r>
          </w:p>
          <w:p w14:paraId="18E6114A" w14:textId="0A5A28B2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15-531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F4A8" w14:textId="59AC5658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- 64.11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ACC4" w14:textId="1ECD417C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64,11</w:t>
            </w:r>
          </w:p>
        </w:tc>
      </w:tr>
      <w:tr w:rsidR="009143A1" w:rsidRPr="006C6BF2" w14:paraId="02F54702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5FF13" w14:textId="06BE245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Środek do mycia i dezynfekcji dużych powierzchni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74B40" w14:textId="42C7DDDE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5F7EBDCD" w14:textId="7D63F21A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132</w:t>
            </w:r>
          </w:p>
          <w:p w14:paraId="1C443C5D" w14:textId="7B84098B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7BEE" w14:textId="28E07246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- 46.37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F928" w14:textId="438629BF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46,37</w:t>
            </w:r>
          </w:p>
        </w:tc>
      </w:tr>
      <w:tr w:rsidR="009143A1" w:rsidRPr="006C6BF2" w14:paraId="75A61EF9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6A71" w14:textId="614E890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Chusteczki alkoholowe do dezynfekcji różnych powierzchni.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33A9" w14:textId="0D251E80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FA6C696" w14:textId="2A65357F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Sowlany, ul.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21/B9</w:t>
            </w:r>
          </w:p>
          <w:p w14:paraId="3C1D73C9" w14:textId="19F6B8DD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15-528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B345" w14:textId="1A7FD733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4253" w14:textId="142ACA88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4FDB41D7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8545" w14:textId="0A98CAEC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Chusteczki alkoholowe do dezynfekcji różnych powierzchni.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74F2" w14:textId="729FB67E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134C2954" w14:textId="70B50618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Mała Odrzańska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21/2</w:t>
            </w:r>
          </w:p>
          <w:p w14:paraId="6BDA44F1" w14:textId="129CB969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70-535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D20E" w14:textId="09440F0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- 35.54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2A57" w14:textId="23256D37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35,54</w:t>
            </w:r>
          </w:p>
        </w:tc>
      </w:tr>
      <w:tr w:rsidR="009143A1" w:rsidRPr="006C6BF2" w14:paraId="588675CD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B9E89" w14:textId="137F20A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Chusteczki alkoholowe do dezynfekcji różnych powierzchni.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DD985" w14:textId="136FA436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346E7E96" w14:textId="23F1003A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132</w:t>
            </w:r>
          </w:p>
          <w:p w14:paraId="0DFB0DF9" w14:textId="148D7CD8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B5E3" w14:textId="498CFDFF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- 51.90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5BAA6" w14:textId="2A0ED46D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51,90</w:t>
            </w:r>
          </w:p>
        </w:tc>
      </w:tr>
      <w:tr w:rsidR="009143A1" w:rsidRPr="006C6BF2" w14:paraId="629736EB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2042" w14:textId="43021FF1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Chusteczki alkoholowe do dezynfekcji różnych powierzchni.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4277" w14:textId="1189C412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1DD4BBCE" w14:textId="177BD198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Wysockiego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6c</w:t>
            </w:r>
          </w:p>
          <w:p w14:paraId="053588F5" w14:textId="742B3689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03-371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DE8A" w14:textId="54FC6CCF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5588" w14:textId="298BE335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9143A1" w:rsidRPr="006C6BF2" w14:paraId="421BB967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3B32" w14:textId="1E0738DB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F04A" w14:textId="70E77F6F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02C61BEE" w14:textId="1CCD7C80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Mała Odrzańska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21/2</w:t>
            </w:r>
          </w:p>
          <w:p w14:paraId="052A3329" w14:textId="7950EA2E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70-535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5A21" w14:textId="782F74E4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- 61.89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713A" w14:textId="6B36F1B8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61,89</w:t>
            </w:r>
          </w:p>
        </w:tc>
      </w:tr>
      <w:tr w:rsidR="009143A1" w:rsidRPr="006C6BF2" w14:paraId="1ED2AAC1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1DE0" w14:textId="7A58C8C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E1EF" w14:textId="1DDFC312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89A5335" w14:textId="2F42CCF5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Kazimierzowska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14:paraId="1376F9BD" w14:textId="5877E9AA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8733" w14:textId="7CA3D637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- 38.80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8A90" w14:textId="155E204A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38,80</w:t>
            </w:r>
          </w:p>
        </w:tc>
      </w:tr>
      <w:tr w:rsidR="009143A1" w:rsidRPr="006C6BF2" w14:paraId="088E5B75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96D6E" w14:textId="159FC1DA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F7CB" w14:textId="2466E5CB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OSS sp. z o.o.</w:t>
            </w:r>
          </w:p>
          <w:p w14:paraId="6FA9F09F" w14:textId="0D1C83E5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Siennicka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14:paraId="658107B5" w14:textId="20FE8727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80-758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Gdańsk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1A603" w14:textId="3CE8AF76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A9337" w14:textId="2AA71CAD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0CD65B4A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EDD0" w14:textId="4F13484E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Preparaty do mycia i dezynfekcji narzędzi chirurgicznych, sprzętu (w tym sond przełykowych) oraz powierzchni na bazie nadwęglanu sodu oraz TAED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4403" w14:textId="20AE6691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6C89262A" w14:textId="33CE2FBC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Niedźwiedzia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60</w:t>
            </w:r>
          </w:p>
          <w:p w14:paraId="648A1BDB" w14:textId="5E623411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15-531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917A" w14:textId="20E3862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8C4E5" w14:textId="6DAAB8A0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9143A1" w:rsidRPr="006C6BF2" w14:paraId="02327BB8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C5E4" w14:textId="7E2D0F4D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Preparaty do myjek-dezynfektorów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Clinox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3A Total oraz Miele PWD 8545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87BB" w14:textId="1B4CD75C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05C8EADA" w14:textId="5DE93A2A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UL. STEFANA ŻEROMSKIEGO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10/4</w:t>
            </w:r>
          </w:p>
          <w:p w14:paraId="07E65F7A" w14:textId="3EAC4D78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65-066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ZIELONA GÓRA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97A3A" w14:textId="646F7CBF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D1AC" w14:textId="52726E3D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592B1F79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EDB5" w14:textId="76524A55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Preparaty do myjek-dezynfektorów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Clinox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3A Total oraz Miele PWD 8545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0088" w14:textId="1E9F6974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S4K sp. z o.o.</w:t>
            </w:r>
          </w:p>
          <w:p w14:paraId="55B0620F" w14:textId="135BB77C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Batalionów Chłopskich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6AAEAEA4" w14:textId="15306AE6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lastRenderedPageBreak/>
              <w:t>25-671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Kielce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B793" w14:textId="73C0B31A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4EC2" w14:textId="21A41D21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9143A1" w:rsidRPr="006C6BF2" w14:paraId="2D7D9756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E38E1" w14:textId="300D8974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 do leczenia ran na bazie PHMB i betainy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EAED" w14:textId="603FBFAB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OSS sp. z o.o.</w:t>
            </w:r>
          </w:p>
          <w:p w14:paraId="0AB9621D" w14:textId="2DC37CAE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Siennicka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14:paraId="04F5A81D" w14:textId="2D7DBFFE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80-758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Gdańsk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F0F24" w14:textId="165531EA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B12C" w14:textId="0F7CB567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42F33809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7F2A8" w14:textId="47DFC8AC" w:rsidR="009143A1" w:rsidRPr="006C6BF2" w:rsidRDefault="009143A1" w:rsidP="006C6BF2">
            <w:pPr>
              <w:spacing w:before="40" w:after="40"/>
              <w:ind w:right="2438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 do leczenia ran na bazie podchlorynów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E062" w14:textId="128DC629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C910923" w14:textId="5E2298D9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Sowlany, ul.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21/B9</w:t>
            </w:r>
          </w:p>
          <w:p w14:paraId="53184F04" w14:textId="30F1DC68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15-528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C3B58" w14:textId="4F24EA58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9895" w14:textId="4F35AD85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143A1" w:rsidRPr="006C6BF2" w14:paraId="3AD6EA88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B349" w14:textId="0A6CB283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Preparat do leczenia ran na bazie podchlorynów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0EDE8" w14:textId="7FB51AC4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KIKGEL Sp. z o.o.</w:t>
            </w:r>
          </w:p>
          <w:p w14:paraId="44F3B6D2" w14:textId="5396082A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Skłodowskiej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14:paraId="54B97273" w14:textId="14F6631A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97-225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Ujazd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88FA6" w14:textId="20971F4E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- 72.37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C664" w14:textId="5D9FF013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72,37</w:t>
            </w:r>
          </w:p>
        </w:tc>
      </w:tr>
      <w:tr w:rsidR="009143A1" w:rsidRPr="006C6BF2" w14:paraId="289BFEFC" w14:textId="77777777" w:rsidTr="006C6BF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F339" w14:textId="045A7794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16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Środki do dezynfekcji </w:t>
            </w:r>
            <w:proofErr w:type="spellStart"/>
            <w:r w:rsidRPr="006C6BF2">
              <w:rPr>
                <w:rFonts w:ascii="Arial Narrow" w:hAnsi="Arial Narrow" w:cs="Arial"/>
                <w:sz w:val="20"/>
                <w:szCs w:val="20"/>
              </w:rPr>
              <w:t>lini</w:t>
            </w:r>
            <w:proofErr w:type="spellEnd"/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wodnych w stacji dializ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C83E" w14:textId="2215C7AE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1A02DA01" w14:textId="48EB2AEB" w:rsidR="009143A1" w:rsidRPr="006C6BF2" w:rsidRDefault="009143A1" w:rsidP="004E04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132</w:t>
            </w:r>
          </w:p>
          <w:p w14:paraId="7A7205FE" w14:textId="33D529C2" w:rsidR="009143A1" w:rsidRPr="006C6BF2" w:rsidRDefault="009143A1" w:rsidP="004E04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02-305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C6BF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D2DE" w14:textId="569714CB" w:rsidR="009143A1" w:rsidRPr="006C6BF2" w:rsidRDefault="009143A1" w:rsidP="004E04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5037" w14:textId="590BCAB2" w:rsidR="009143A1" w:rsidRPr="006C6BF2" w:rsidRDefault="009143A1" w:rsidP="004E04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C6BF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2AD664CC" w14:textId="0704C6AD" w:rsidR="00B464D3" w:rsidRDefault="006C6BF2" w:rsidP="006C6BF2">
      <w:pPr>
        <w:spacing w:before="720" w:after="480" w:line="360" w:lineRule="auto"/>
        <w:ind w:left="3823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C6BF2">
        <w:rPr>
          <w:rFonts w:ascii="Arial Narrow" w:hAnsi="Arial Narrow" w:cs="Arial"/>
          <w:i/>
          <w:sz w:val="22"/>
          <w:szCs w:val="22"/>
        </w:rPr>
        <w:t>ZAMAWIAJĄCY</w:t>
      </w:r>
    </w:p>
    <w:p w14:paraId="37D18129" w14:textId="77777777" w:rsidR="006C6BF2" w:rsidRDefault="006C6BF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C376B13" w14:textId="77777777" w:rsidR="006C6BF2" w:rsidRDefault="006C6BF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D27E437" w14:textId="77777777" w:rsidR="006C6BF2" w:rsidRDefault="006C6BF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79E70E8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63ED0A25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17CD20A0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68DBA9BD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2E271E2C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51276A9F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5041F9A7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3A0DB978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4341F8EA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23299106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70E39106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5305E859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7B9C1667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5EB03619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24B7429A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26BE6154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0DBC9F86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0126F830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192EF77A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</w:p>
    <w:p w14:paraId="78ED279A" w14:textId="4F0BF7D1" w:rsidR="006C6BF2" w:rsidRPr="00681E50" w:rsidRDefault="006C6BF2" w:rsidP="006C6BF2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3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3D154272" w14:textId="77777777" w:rsidR="006C6BF2" w:rsidRPr="00681E50" w:rsidRDefault="006C6BF2" w:rsidP="006C6BF2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6C6BF2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11606D0D" w14:textId="77777777" w:rsidR="006C6BF2" w:rsidRDefault="006C6BF2" w:rsidP="006C6BF2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38EE838" w14:textId="2C2CF424" w:rsidR="006C6BF2" w:rsidRPr="006C6BF2" w:rsidRDefault="006C6BF2" w:rsidP="006C6BF2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29.05.2024 r.</w:t>
      </w:r>
    </w:p>
    <w:sectPr w:rsidR="006C6BF2" w:rsidRPr="006C6BF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46BBD" w14:textId="77777777" w:rsidR="00324A9B" w:rsidRDefault="00324A9B">
      <w:r>
        <w:separator/>
      </w:r>
    </w:p>
  </w:endnote>
  <w:endnote w:type="continuationSeparator" w:id="0">
    <w:p w14:paraId="30D00B97" w14:textId="77777777" w:rsidR="00324A9B" w:rsidRDefault="0032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AC6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944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F721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D67E7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8B4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0CC88" w14:textId="77777777" w:rsidR="00324A9B" w:rsidRDefault="00324A9B">
      <w:r>
        <w:separator/>
      </w:r>
    </w:p>
  </w:footnote>
  <w:footnote w:type="continuationSeparator" w:id="0">
    <w:p w14:paraId="1647ACB5" w14:textId="77777777" w:rsidR="00324A9B" w:rsidRDefault="00324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961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D83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7B2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A9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4A9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6BF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43A1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09A85"/>
  <w15:chartTrackingRefBased/>
  <w15:docId w15:val="{EAFD0C12-33F8-4E76-8A3B-B3D3AF945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6C6B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1649</Words>
  <Characters>9501</Characters>
  <Application>Microsoft Office Word</Application>
  <DocSecurity>0</DocSecurity>
  <Lines>287</Lines>
  <Paragraphs>214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2024-05-29T12:20:00Z</cp:lastPrinted>
  <dcterms:created xsi:type="dcterms:W3CDTF">2024-05-29T12:16:00Z</dcterms:created>
  <dcterms:modified xsi:type="dcterms:W3CDTF">2024-05-29T12:20:00Z</dcterms:modified>
</cp:coreProperties>
</file>