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921D7" w14:textId="1143ABB0" w:rsidR="00D34297" w:rsidRPr="00AC493C" w:rsidRDefault="009011FE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C493C">
        <w:rPr>
          <w:rFonts w:ascii="Arial Narrow" w:hAnsi="Arial Narrow" w:cs="Arial"/>
          <w:sz w:val="22"/>
          <w:szCs w:val="22"/>
        </w:rPr>
        <w:t>Bydgoszcz</w:t>
      </w:r>
      <w:r w:rsidR="00D34297" w:rsidRPr="00AC493C">
        <w:rPr>
          <w:rFonts w:ascii="Arial Narrow" w:hAnsi="Arial Narrow" w:cs="Arial"/>
          <w:sz w:val="22"/>
          <w:szCs w:val="22"/>
        </w:rPr>
        <w:t xml:space="preserve"> dnia: </w:t>
      </w:r>
      <w:r w:rsidRPr="00AC493C">
        <w:rPr>
          <w:rFonts w:ascii="Arial Narrow" w:hAnsi="Arial Narrow" w:cs="Arial"/>
          <w:sz w:val="22"/>
          <w:szCs w:val="22"/>
        </w:rPr>
        <w:t>2024-05-29</w:t>
      </w:r>
    </w:p>
    <w:p w14:paraId="68042CFD" w14:textId="6001E157" w:rsidR="00D34297" w:rsidRPr="00AC493C" w:rsidRDefault="009011FE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C493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33ED7BB" w14:textId="2A852E48" w:rsidR="00D34297" w:rsidRPr="00AC493C" w:rsidRDefault="009011FE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C493C">
        <w:rPr>
          <w:rFonts w:ascii="Arial Narrow" w:hAnsi="Arial Narrow" w:cs="Arial"/>
          <w:sz w:val="22"/>
          <w:szCs w:val="22"/>
        </w:rPr>
        <w:t>Powstańców Warszawy</w:t>
      </w:r>
      <w:r w:rsidR="00D34297" w:rsidRPr="00AC493C">
        <w:rPr>
          <w:rFonts w:ascii="Arial Narrow" w:hAnsi="Arial Narrow" w:cs="Arial"/>
          <w:sz w:val="22"/>
          <w:szCs w:val="22"/>
        </w:rPr>
        <w:t xml:space="preserve"> </w:t>
      </w:r>
      <w:r w:rsidRPr="00AC493C">
        <w:rPr>
          <w:rFonts w:ascii="Arial Narrow" w:hAnsi="Arial Narrow" w:cs="Arial"/>
          <w:sz w:val="22"/>
          <w:szCs w:val="22"/>
        </w:rPr>
        <w:t>5</w:t>
      </w:r>
    </w:p>
    <w:p w14:paraId="1CE6D10A" w14:textId="1A4E4777" w:rsidR="00D34297" w:rsidRPr="00AC493C" w:rsidRDefault="009011FE" w:rsidP="00D34297">
      <w:pPr>
        <w:rPr>
          <w:rFonts w:ascii="Arial Narrow" w:hAnsi="Arial Narrow" w:cs="Arial"/>
          <w:sz w:val="22"/>
          <w:szCs w:val="22"/>
        </w:rPr>
      </w:pPr>
      <w:r w:rsidRPr="00AC493C">
        <w:rPr>
          <w:rFonts w:ascii="Arial Narrow" w:hAnsi="Arial Narrow" w:cs="Arial"/>
          <w:sz w:val="22"/>
          <w:szCs w:val="22"/>
        </w:rPr>
        <w:t>85-681</w:t>
      </w:r>
      <w:r w:rsidR="00D34297" w:rsidRPr="00AC493C">
        <w:rPr>
          <w:rFonts w:ascii="Arial Narrow" w:hAnsi="Arial Narrow" w:cs="Arial"/>
          <w:sz w:val="22"/>
          <w:szCs w:val="22"/>
        </w:rPr>
        <w:t xml:space="preserve"> </w:t>
      </w:r>
      <w:r w:rsidRPr="00AC493C">
        <w:rPr>
          <w:rFonts w:ascii="Arial Narrow" w:hAnsi="Arial Narrow" w:cs="Arial"/>
          <w:sz w:val="22"/>
          <w:szCs w:val="22"/>
        </w:rPr>
        <w:t>Bydgoszcz</w:t>
      </w:r>
    </w:p>
    <w:p w14:paraId="5DEE37A3" w14:textId="77777777" w:rsidR="00D34297" w:rsidRPr="00AC493C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AC493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6D9523E" w14:textId="77777777" w:rsidR="00D34297" w:rsidRPr="00AC493C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AC493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03A2D40" w14:textId="57069EC9" w:rsidR="00AC493C" w:rsidRPr="00AC493C" w:rsidRDefault="00AC493C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AC493C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AC493C">
        <w:rPr>
          <w:rFonts w:ascii="Arial Narrow" w:hAnsi="Arial Narrow" w:cs="Arial"/>
          <w:b/>
          <w:sz w:val="22"/>
          <w:szCs w:val="22"/>
        </w:rPr>
        <w:t>4347/24</w:t>
      </w:r>
    </w:p>
    <w:p w14:paraId="2A34C8D3" w14:textId="77777777" w:rsidR="00D34297" w:rsidRPr="00AC493C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AC493C">
        <w:rPr>
          <w:rFonts w:ascii="Arial Narrow" w:hAnsi="Arial Narrow" w:cs="Arial"/>
          <w:b/>
          <w:sz w:val="22"/>
          <w:szCs w:val="22"/>
        </w:rPr>
        <w:t>WYKONAWCY</w:t>
      </w:r>
    </w:p>
    <w:p w14:paraId="46091840" w14:textId="77777777" w:rsidR="00D34297" w:rsidRPr="00AC493C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AC493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AC493C" w14:paraId="1ACCD7C2" w14:textId="77777777" w:rsidTr="00D34297">
        <w:tc>
          <w:tcPr>
            <w:tcW w:w="9180" w:type="dxa"/>
            <w:shd w:val="clear" w:color="auto" w:fill="F2F2F2"/>
            <w:hideMark/>
          </w:tcPr>
          <w:p w14:paraId="65F421AB" w14:textId="77777777" w:rsidR="00D34297" w:rsidRPr="00AC493C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C493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1BC95D4" w14:textId="77777777" w:rsidR="00D34297" w:rsidRPr="00AC493C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C493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3F7DFCFA" w14:textId="77777777" w:rsidR="00D34297" w:rsidRPr="00AC493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F5ED1F1" w14:textId="77777777" w:rsidR="00D34297" w:rsidRPr="00AC493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C493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C493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C493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AC493C" w14:paraId="4315C5E8" w14:textId="77777777" w:rsidTr="00310284">
        <w:tc>
          <w:tcPr>
            <w:tcW w:w="2269" w:type="dxa"/>
            <w:shd w:val="clear" w:color="auto" w:fill="auto"/>
          </w:tcPr>
          <w:p w14:paraId="53A9038F" w14:textId="77777777" w:rsidR="00D34297" w:rsidRPr="00AC493C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FA6C34" w14:textId="69B1A884" w:rsidR="00D34297" w:rsidRPr="00AC493C" w:rsidRDefault="009011F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preparatów do dezynfekcji oraz </w:t>
            </w:r>
            <w:proofErr w:type="spellStart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lewaseptyków</w:t>
            </w:r>
            <w:proofErr w:type="spellEnd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18 miesięcy</w:t>
            </w:r>
          </w:p>
        </w:tc>
      </w:tr>
      <w:tr w:rsidR="009011FE" w:rsidRPr="00AC493C" w14:paraId="2B52A06D" w14:textId="77777777" w:rsidTr="004E041F">
        <w:tc>
          <w:tcPr>
            <w:tcW w:w="2269" w:type="dxa"/>
            <w:shd w:val="clear" w:color="auto" w:fill="auto"/>
          </w:tcPr>
          <w:p w14:paraId="690C4993" w14:textId="77777777" w:rsidR="009011FE" w:rsidRPr="00AC493C" w:rsidRDefault="009011FE" w:rsidP="004E04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6F7E72" w14:textId="27748DA9" w:rsidR="009011FE" w:rsidRPr="00AC493C" w:rsidRDefault="009011FE" w:rsidP="004E04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31/2024</w:t>
            </w:r>
          </w:p>
        </w:tc>
      </w:tr>
    </w:tbl>
    <w:p w14:paraId="6A8ED643" w14:textId="77777777" w:rsidR="00010B31" w:rsidRPr="00AC493C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4BEC5A0" w14:textId="1C828511" w:rsidR="00010B31" w:rsidRPr="00AC493C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AC493C">
        <w:rPr>
          <w:rFonts w:ascii="Arial Narrow" w:hAnsi="Arial Narrow" w:cs="Arial"/>
          <w:sz w:val="22"/>
          <w:szCs w:val="22"/>
        </w:rPr>
        <w:t xml:space="preserve">Zamawiający, </w:t>
      </w:r>
      <w:r w:rsidR="009011FE" w:rsidRPr="00AC493C">
        <w:rPr>
          <w:rFonts w:ascii="Arial Narrow" w:hAnsi="Arial Narrow" w:cs="Arial"/>
          <w:b/>
          <w:sz w:val="22"/>
          <w:szCs w:val="22"/>
        </w:rPr>
        <w:t>10WSzKzP SPZOZ</w:t>
      </w:r>
      <w:r w:rsidRPr="00AC493C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9011FE" w:rsidRPr="00AC493C">
        <w:rPr>
          <w:rFonts w:ascii="Arial Narrow" w:hAnsi="Arial Narrow" w:cs="Arial"/>
          <w:sz w:val="22"/>
          <w:szCs w:val="22"/>
        </w:rPr>
        <w:t>(</w:t>
      </w:r>
      <w:proofErr w:type="spellStart"/>
      <w:r w:rsidR="009011FE" w:rsidRPr="00AC493C">
        <w:rPr>
          <w:rFonts w:ascii="Arial Narrow" w:hAnsi="Arial Narrow" w:cs="Arial"/>
          <w:sz w:val="22"/>
          <w:szCs w:val="22"/>
        </w:rPr>
        <w:t>t.j</w:t>
      </w:r>
      <w:proofErr w:type="spellEnd"/>
      <w:r w:rsidR="009011FE" w:rsidRPr="00AC493C">
        <w:rPr>
          <w:rFonts w:ascii="Arial Narrow" w:hAnsi="Arial Narrow" w:cs="Arial"/>
          <w:sz w:val="22"/>
          <w:szCs w:val="22"/>
        </w:rPr>
        <w:t>. Dz. U. z 2023r. poz. 1605)</w:t>
      </w:r>
      <w:r w:rsidRPr="00AC493C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AC493C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AC493C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AC493C">
        <w:rPr>
          <w:rFonts w:ascii="Arial Narrow" w:hAnsi="Arial Narrow" w:cs="Arial"/>
          <w:sz w:val="22"/>
          <w:szCs w:val="22"/>
        </w:rPr>
        <w:t>na</w:t>
      </w:r>
      <w:r w:rsidRPr="00AC493C">
        <w:rPr>
          <w:rFonts w:ascii="Arial Narrow" w:hAnsi="Arial Narrow" w:cs="Arial"/>
          <w:sz w:val="22"/>
          <w:szCs w:val="22"/>
        </w:rPr>
        <w:t xml:space="preserve"> </w:t>
      </w:r>
      <w:r w:rsidR="00D8293D" w:rsidRPr="00AC493C">
        <w:rPr>
          <w:rFonts w:ascii="Arial Narrow" w:hAnsi="Arial Narrow" w:cs="Arial"/>
          <w:sz w:val="22"/>
          <w:szCs w:val="22"/>
        </w:rPr>
        <w:t>na</w:t>
      </w:r>
      <w:r w:rsidR="00010B31" w:rsidRPr="00AC493C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AC493C" w14:paraId="1F2525D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3337" w14:textId="77777777" w:rsidR="00D44D12" w:rsidRPr="00AC493C" w:rsidRDefault="00D44D12" w:rsidP="00AC493C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7F46" w14:textId="77777777" w:rsidR="00D44D12" w:rsidRPr="00AC493C" w:rsidRDefault="00D44D12" w:rsidP="00AC493C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48848668" w14:textId="77777777" w:rsidR="00D44D12" w:rsidRPr="00AC493C" w:rsidRDefault="00D44D12" w:rsidP="00AC493C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9011FE" w:rsidRPr="00AC493C" w14:paraId="69FCD15B" w14:textId="77777777" w:rsidTr="004E041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6035" w14:textId="77777777" w:rsidR="009011FE" w:rsidRPr="00AC493C" w:rsidRDefault="009011FE" w:rsidP="00AC493C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B1B0" w14:textId="17B9543E" w:rsidR="009011FE" w:rsidRPr="00AC493C" w:rsidRDefault="009011FE" w:rsidP="00AC493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Preparaty do myjek-dezynfektorów ETD firmy Olympus</w:t>
            </w:r>
          </w:p>
          <w:p w14:paraId="39E27E16" w14:textId="77777777" w:rsidR="009011FE" w:rsidRPr="00AC493C" w:rsidRDefault="009011FE" w:rsidP="00AC493C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10BE0F8" w14:textId="4104730F" w:rsidR="009011FE" w:rsidRPr="00AC493C" w:rsidRDefault="009011FE" w:rsidP="00AC493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AC493C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FC24ECD" w14:textId="77777777" w:rsidR="009011FE" w:rsidRPr="00AC493C" w:rsidRDefault="009011FE" w:rsidP="00AC493C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C55FDF7" w14:textId="4AA98FD5" w:rsidR="009011FE" w:rsidRPr="00AC493C" w:rsidRDefault="009011FE" w:rsidP="00AC493C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Do dnia </w:t>
            </w:r>
            <w:r w:rsidR="00AC493C" w:rsidRPr="00AC493C">
              <w:rPr>
                <w:rFonts w:ascii="Arial Narrow" w:hAnsi="Arial Narrow" w:cs="Arial"/>
                <w:sz w:val="22"/>
                <w:szCs w:val="22"/>
              </w:rPr>
              <w:t>składania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ofert tj. do dnia 4.04.2024 r. do godziny 8:00 na przedmiotowe zadanie nie wpłynęła </w:t>
            </w:r>
            <w:r w:rsidR="00AC493C" w:rsidRPr="00AC493C">
              <w:rPr>
                <w:rFonts w:ascii="Arial Narrow" w:hAnsi="Arial Narrow" w:cs="Arial"/>
                <w:sz w:val="22"/>
                <w:szCs w:val="22"/>
              </w:rPr>
              <w:t>żadna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oferta.</w:t>
            </w:r>
          </w:p>
        </w:tc>
      </w:tr>
      <w:tr w:rsidR="009011FE" w:rsidRPr="00AC493C" w14:paraId="71C0AA95" w14:textId="77777777" w:rsidTr="004E041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753F" w14:textId="73039677" w:rsidR="009011FE" w:rsidRPr="00AC493C" w:rsidRDefault="009011FE" w:rsidP="00AC493C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E008" w14:textId="30243F57" w:rsidR="009011FE" w:rsidRPr="00AC493C" w:rsidRDefault="009011FE" w:rsidP="00AC493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Środki do mycia i dezynfekcji sprzętu endoskopowego. (EUS,</w:t>
            </w:r>
            <w:r w:rsidR="00AC493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kolonoskopy</w:t>
            </w:r>
            <w:proofErr w:type="spellEnd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="00AC493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gastroskopy,</w:t>
            </w:r>
            <w:r w:rsidR="00AC493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duodenoskopy</w:t>
            </w:r>
            <w:proofErr w:type="spellEnd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)</w:t>
            </w:r>
          </w:p>
          <w:p w14:paraId="692C6D58" w14:textId="77777777" w:rsidR="009011FE" w:rsidRPr="00AC493C" w:rsidRDefault="009011FE" w:rsidP="00AC493C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86BAC06" w14:textId="5DF47CD2" w:rsidR="009011FE" w:rsidRPr="00AC493C" w:rsidRDefault="009011FE" w:rsidP="00AC493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AC493C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wszystkie złożone wnioski o dopuszczenie do udziału w postępowaniu 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lastRenderedPageBreak/>
              <w:t>albo oferty podlegały odrzuceniu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5B340F8" w14:textId="77777777" w:rsidR="009011FE" w:rsidRPr="00AC493C" w:rsidRDefault="009011FE" w:rsidP="00AC493C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8D014F4" w14:textId="1ADDFFF6" w:rsidR="009011FE" w:rsidRPr="00AC493C" w:rsidRDefault="009011FE" w:rsidP="00AC493C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Na przedmiotowe zadanie wpłynęły 2 oferty</w:t>
            </w:r>
            <w:r w:rsidR="00AC493C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które zostały odrzucone jako niezgodne z warunkami zamówienia</w:t>
            </w:r>
          </w:p>
        </w:tc>
      </w:tr>
      <w:tr w:rsidR="009011FE" w:rsidRPr="00AC493C" w14:paraId="73BA7D50" w14:textId="77777777" w:rsidTr="004E041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6454" w14:textId="553FA9F5" w:rsidR="009011FE" w:rsidRPr="00AC493C" w:rsidRDefault="009011FE" w:rsidP="00AC493C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B84B" w14:textId="5F51B9FD" w:rsidR="009011FE" w:rsidRPr="00AC493C" w:rsidRDefault="009011FE" w:rsidP="00AC493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Chusteczki bezalkoholowe do dezynfekcji różnych powierzchni.</w:t>
            </w:r>
          </w:p>
          <w:p w14:paraId="4BD6DD8D" w14:textId="77777777" w:rsidR="009011FE" w:rsidRPr="00AC493C" w:rsidRDefault="009011FE" w:rsidP="00AC493C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CFE4EEE" w14:textId="3475F63A" w:rsidR="009011FE" w:rsidRPr="00AC493C" w:rsidRDefault="009011FE" w:rsidP="00AC493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AC493C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326B8BC" w14:textId="77777777" w:rsidR="009011FE" w:rsidRPr="00AC493C" w:rsidRDefault="009011FE" w:rsidP="00AC493C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89C795" w14:textId="441CAB22" w:rsidR="009011FE" w:rsidRPr="00AC493C" w:rsidRDefault="009011FE" w:rsidP="00AC493C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Na przedmiotowe zadanie wpłynęły 4 oferty, które zostały odrzucone w związku z niedostarczeniem wymaganych dokumentów</w:t>
            </w:r>
            <w:r w:rsidR="00AC493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C493C">
              <w:rPr>
                <w:rFonts w:ascii="Arial Narrow" w:hAnsi="Arial Narrow" w:cs="Arial"/>
                <w:sz w:val="22"/>
                <w:szCs w:val="22"/>
              </w:rPr>
              <w:t>na wezwanie Zamawiającego,</w:t>
            </w:r>
            <w:r w:rsidR="00AC493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potwierdzających zgodność zaoferowanych produktów z wymaganiami zamawiającego.</w:t>
            </w:r>
          </w:p>
        </w:tc>
      </w:tr>
      <w:tr w:rsidR="009011FE" w:rsidRPr="00AC493C" w14:paraId="2864A46C" w14:textId="77777777" w:rsidTr="004E041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4F14" w14:textId="7E971C40" w:rsidR="009011FE" w:rsidRPr="00AC493C" w:rsidRDefault="009011FE" w:rsidP="00AC493C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9865" w14:textId="243C3468" w:rsidR="009011FE" w:rsidRPr="00AC493C" w:rsidRDefault="009011FE" w:rsidP="00AC493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 xml:space="preserve">Preparaty do </w:t>
            </w:r>
            <w:proofErr w:type="gramStart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 xml:space="preserve">myjki  </w:t>
            </w:r>
            <w:proofErr w:type="spellStart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EndoClean</w:t>
            </w:r>
            <w:proofErr w:type="spellEnd"/>
            <w:proofErr w:type="gramEnd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 xml:space="preserve"> 2000.</w:t>
            </w:r>
          </w:p>
          <w:p w14:paraId="74D02445" w14:textId="77777777" w:rsidR="009011FE" w:rsidRPr="00AC493C" w:rsidRDefault="009011FE" w:rsidP="00AC493C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00C5324" w14:textId="04F1B1F8" w:rsidR="009011FE" w:rsidRPr="00AC493C" w:rsidRDefault="009011FE" w:rsidP="00AC493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AC493C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3DE7175" w14:textId="77777777" w:rsidR="009011FE" w:rsidRPr="00AC493C" w:rsidRDefault="009011FE" w:rsidP="00AC493C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7B36634" w14:textId="54DF8CC9" w:rsidR="009011FE" w:rsidRPr="00AC493C" w:rsidRDefault="009011FE" w:rsidP="00AC493C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Na przedmiotowe zadanie wpłynęły 3 oferty, które zostały odrzucone w związku z niedostarczeniem wymaganych dokumentów </w:t>
            </w:r>
            <w:r w:rsidR="00AC493C">
              <w:rPr>
                <w:rFonts w:ascii="Arial Narrow" w:hAnsi="Arial Narrow" w:cs="Arial"/>
                <w:sz w:val="22"/>
                <w:szCs w:val="22"/>
              </w:rPr>
              <w:t xml:space="preserve">na wezwanie Zamawiającego, 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potwierdzających zgodność zaoferowanych produktów z wymaganiami zamawiającego</w:t>
            </w:r>
          </w:p>
        </w:tc>
      </w:tr>
      <w:tr w:rsidR="009011FE" w:rsidRPr="00AC493C" w14:paraId="6AAA9359" w14:textId="77777777" w:rsidTr="004E041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62FC" w14:textId="50A2D67B" w:rsidR="009011FE" w:rsidRPr="00AC493C" w:rsidRDefault="009011FE" w:rsidP="00AC493C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2135" w14:textId="4F11114E" w:rsidR="009011FE" w:rsidRPr="00AC493C" w:rsidRDefault="009011FE" w:rsidP="00AC493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 xml:space="preserve">Preparaty do myjek-dezynfektorów </w:t>
            </w:r>
            <w:proofErr w:type="spellStart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Meiko</w:t>
            </w:r>
            <w:proofErr w:type="spellEnd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C493C">
              <w:rPr>
                <w:rFonts w:ascii="Arial Narrow" w:hAnsi="Arial Narrow" w:cs="Arial"/>
                <w:b/>
                <w:sz w:val="22"/>
                <w:szCs w:val="22"/>
              </w:rPr>
              <w:t>Topline</w:t>
            </w:r>
            <w:proofErr w:type="spellEnd"/>
          </w:p>
          <w:p w14:paraId="66C8C8EA" w14:textId="77777777" w:rsidR="009011FE" w:rsidRPr="00AC493C" w:rsidRDefault="009011FE" w:rsidP="00AC493C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FD0B0F8" w14:textId="43B03ADB" w:rsidR="009011FE" w:rsidRPr="00AC493C" w:rsidRDefault="009011FE" w:rsidP="00AC493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AC493C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421EC84" w14:textId="77777777" w:rsidR="009011FE" w:rsidRPr="00AC493C" w:rsidRDefault="009011FE" w:rsidP="00AC493C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47B564C" w14:textId="1484B949" w:rsidR="009011FE" w:rsidRPr="00AC493C" w:rsidRDefault="009011FE" w:rsidP="00AC493C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Do dnia </w:t>
            </w:r>
            <w:r w:rsidR="00AC493C" w:rsidRPr="00AC493C">
              <w:rPr>
                <w:rFonts w:ascii="Arial Narrow" w:hAnsi="Arial Narrow" w:cs="Arial"/>
                <w:sz w:val="22"/>
                <w:szCs w:val="22"/>
              </w:rPr>
              <w:t>składania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ofert tj. do dnia 4.04.2024 r. do godziny 8:00 na przedmiotowe zadanie nie wpłynęła </w:t>
            </w:r>
            <w:r w:rsidR="00AC493C" w:rsidRPr="00AC493C">
              <w:rPr>
                <w:rFonts w:ascii="Arial Narrow" w:hAnsi="Arial Narrow" w:cs="Arial"/>
                <w:sz w:val="22"/>
                <w:szCs w:val="22"/>
              </w:rPr>
              <w:t>żadna</w:t>
            </w:r>
            <w:r w:rsidRPr="00AC493C">
              <w:rPr>
                <w:rFonts w:ascii="Arial Narrow" w:hAnsi="Arial Narrow" w:cs="Arial"/>
                <w:sz w:val="22"/>
                <w:szCs w:val="22"/>
              </w:rPr>
              <w:t xml:space="preserve"> oferta.</w:t>
            </w:r>
          </w:p>
        </w:tc>
      </w:tr>
    </w:tbl>
    <w:p w14:paraId="22F88E17" w14:textId="587AEE88" w:rsidR="00010B31" w:rsidRDefault="00AC493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C493C">
        <w:rPr>
          <w:rFonts w:ascii="Arial Narrow" w:hAnsi="Arial Narrow" w:cs="Arial"/>
          <w:i/>
          <w:sz w:val="22"/>
          <w:szCs w:val="22"/>
        </w:rPr>
        <w:t>ZAMAWIAJĄCY</w:t>
      </w:r>
    </w:p>
    <w:p w14:paraId="3710F0BB" w14:textId="77777777" w:rsidR="00AC493C" w:rsidRDefault="00AC493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77A5206" w14:textId="77777777" w:rsidR="00AC493C" w:rsidRDefault="00AC493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82F105F" w14:textId="77777777" w:rsidR="00AC493C" w:rsidRDefault="00AC493C" w:rsidP="00AC49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i/>
          <w:color w:val="1B1B1B"/>
          <w:sz w:val="18"/>
          <w:szCs w:val="18"/>
        </w:rPr>
      </w:pPr>
    </w:p>
    <w:p w14:paraId="785554AE" w14:textId="77777777" w:rsidR="00AC493C" w:rsidRDefault="00AC493C" w:rsidP="00AC49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i/>
          <w:color w:val="1B1B1B"/>
          <w:sz w:val="18"/>
          <w:szCs w:val="18"/>
        </w:rPr>
      </w:pPr>
    </w:p>
    <w:p w14:paraId="6C809849" w14:textId="46145A39" w:rsidR="00AC493C" w:rsidRPr="00AC493C" w:rsidRDefault="00AC493C" w:rsidP="00AC49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iCs/>
          <w:color w:val="1B1B1B"/>
          <w:sz w:val="18"/>
          <w:szCs w:val="18"/>
        </w:rPr>
      </w:pPr>
      <w:r w:rsidRPr="00AC493C"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  <w:t xml:space="preserve">1 </w:t>
      </w:r>
      <w:r w:rsidRPr="00AC493C">
        <w:rPr>
          <w:rStyle w:val="Pogrubienie"/>
          <w:rFonts w:cs="Arial"/>
          <w:b w:val="0"/>
          <w:bCs w:val="0"/>
          <w:i/>
          <w:color w:val="1B1B1B"/>
          <w:sz w:val="18"/>
          <w:szCs w:val="18"/>
        </w:rPr>
        <w:t>ark.</w:t>
      </w:r>
    </w:p>
    <w:p w14:paraId="1C5F1757" w14:textId="77777777" w:rsidR="00AC493C" w:rsidRPr="00AC493C" w:rsidRDefault="00AC493C" w:rsidP="00AC49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/>
          <w:bCs/>
          <w:i/>
          <w:iCs/>
          <w:sz w:val="18"/>
          <w:szCs w:val="20"/>
        </w:rPr>
      </w:pPr>
      <w:r w:rsidRPr="00AC493C">
        <w:rPr>
          <w:rFonts w:ascii="Arial Narrow" w:hAnsi="Arial Narrow"/>
          <w:b/>
          <w:bCs/>
          <w:i/>
          <w:iCs/>
          <w:sz w:val="18"/>
          <w:szCs w:val="20"/>
        </w:rPr>
        <w:t xml:space="preserve">Egz. 1 – a/a kancelaria  </w:t>
      </w:r>
    </w:p>
    <w:p w14:paraId="070F30F6" w14:textId="77777777" w:rsidR="00AC493C" w:rsidRPr="00AC493C" w:rsidRDefault="00AC493C" w:rsidP="00AC49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iCs/>
          <w:color w:val="1B1B1B"/>
        </w:rPr>
      </w:pPr>
      <w:r w:rsidRPr="00AC493C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AC493C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AC493C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AC493C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AC493C">
        <w:rPr>
          <w:rFonts w:ascii="Arial Narrow" w:hAnsi="Arial Narrow"/>
          <w:i/>
          <w:iCs/>
          <w:sz w:val="18"/>
          <w:szCs w:val="18"/>
        </w:rPr>
        <w:t>. T2612 B5</w:t>
      </w:r>
    </w:p>
    <w:p w14:paraId="450DD66F" w14:textId="77777777" w:rsidR="00AC493C" w:rsidRPr="00AC493C" w:rsidRDefault="00AC493C" w:rsidP="00AC493C">
      <w:pPr>
        <w:rPr>
          <w:rStyle w:val="Hipercze"/>
          <w:rFonts w:ascii="Arial Narrow" w:hAnsi="Arial Narrow"/>
          <w:i/>
          <w:iCs/>
          <w:sz w:val="18"/>
        </w:rPr>
      </w:pPr>
      <w:r w:rsidRPr="00AC493C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AC493C">
        <w:rPr>
          <w:rFonts w:ascii="Arial Narrow" w:hAnsi="Arial Narrow"/>
          <w:i/>
          <w:iCs/>
          <w:sz w:val="18"/>
        </w:rPr>
        <w:t>Choroszyńska</w:t>
      </w:r>
      <w:proofErr w:type="spellEnd"/>
      <w:r w:rsidRPr="00AC493C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AC493C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261AC83D" w14:textId="445E41AC" w:rsidR="00AC493C" w:rsidRPr="00AC493C" w:rsidRDefault="00AC493C" w:rsidP="00AC493C">
      <w:pPr>
        <w:rPr>
          <w:rFonts w:ascii="Arial Narrow" w:hAnsi="Arial Narrow" w:cs="Arial"/>
          <w:i/>
          <w:sz w:val="22"/>
          <w:szCs w:val="22"/>
        </w:rPr>
      </w:pPr>
      <w:r w:rsidRPr="00AC493C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; 29.05.2024 r.</w:t>
      </w:r>
    </w:p>
    <w:sectPr w:rsidR="00AC493C" w:rsidRPr="00AC493C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CBF23D" w14:textId="77777777" w:rsidR="00853890" w:rsidRDefault="00853890" w:rsidP="00D34297">
      <w:r>
        <w:separator/>
      </w:r>
    </w:p>
  </w:endnote>
  <w:endnote w:type="continuationSeparator" w:id="0">
    <w:p w14:paraId="14391FD3" w14:textId="77777777" w:rsidR="00853890" w:rsidRDefault="0085389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F9B35" w14:textId="77777777" w:rsidR="009011FE" w:rsidRDefault="009011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957C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A988E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9CF65" w14:textId="77777777" w:rsidR="009011FE" w:rsidRDefault="009011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E15009" w14:textId="77777777" w:rsidR="00853890" w:rsidRDefault="00853890" w:rsidP="00D34297">
      <w:r>
        <w:separator/>
      </w:r>
    </w:p>
  </w:footnote>
  <w:footnote w:type="continuationSeparator" w:id="0">
    <w:p w14:paraId="2261484C" w14:textId="77777777" w:rsidR="00853890" w:rsidRDefault="0085389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44B48" w14:textId="77777777" w:rsidR="009011FE" w:rsidRDefault="00901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54FD6" w14:textId="77777777" w:rsidR="009011FE" w:rsidRDefault="00901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F6003" w14:textId="77777777" w:rsidR="009011FE" w:rsidRDefault="009011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890"/>
    <w:rsid w:val="00010B31"/>
    <w:rsid w:val="00104963"/>
    <w:rsid w:val="00150F65"/>
    <w:rsid w:val="002A7DFF"/>
    <w:rsid w:val="00310284"/>
    <w:rsid w:val="004E2226"/>
    <w:rsid w:val="005464E2"/>
    <w:rsid w:val="00823326"/>
    <w:rsid w:val="00853890"/>
    <w:rsid w:val="00856A3E"/>
    <w:rsid w:val="00894412"/>
    <w:rsid w:val="009011FE"/>
    <w:rsid w:val="009462DF"/>
    <w:rsid w:val="009500EB"/>
    <w:rsid w:val="00993EFC"/>
    <w:rsid w:val="00AB3E72"/>
    <w:rsid w:val="00AC1A4B"/>
    <w:rsid w:val="00AC493C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253F56"/>
  <w15:chartTrackingRefBased/>
  <w15:docId w15:val="{3C2743EF-5F22-4ED7-AFE9-E0946C804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2">
    <w:name w:val="heading 2"/>
    <w:basedOn w:val="Normalny"/>
    <w:link w:val="Nagwek2Znak"/>
    <w:autoRedefine/>
    <w:qFormat/>
    <w:rsid w:val="00AC493C"/>
    <w:pPr>
      <w:spacing w:before="120" w:after="60"/>
      <w:jc w:val="both"/>
      <w:outlineLvl w:val="1"/>
    </w:pPr>
    <w:rPr>
      <w:rFonts w:ascii="Arial Narrow" w:hAnsi="Arial Narrow"/>
      <w:bCs/>
      <w:iCs/>
      <w:color w:val="000000"/>
      <w:sz w:val="22"/>
      <w:szCs w:val="24"/>
      <w:lang w:eastAsia="en-US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2Znak">
    <w:name w:val="Nagłówek 2 Znak"/>
    <w:basedOn w:val="Domylnaczcionkaakapitu"/>
    <w:link w:val="Nagwek2"/>
    <w:rsid w:val="00AC493C"/>
    <w:rPr>
      <w:rFonts w:ascii="Arial Narrow" w:hAnsi="Arial Narrow"/>
      <w:bCs/>
      <w:iCs/>
      <w:color w:val="000000"/>
      <w:sz w:val="22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AC493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C493C"/>
    <w:rPr>
      <w:b/>
      <w:bCs/>
    </w:rPr>
  </w:style>
  <w:style w:type="character" w:styleId="Hipercze">
    <w:name w:val="Hyperlink"/>
    <w:uiPriority w:val="99"/>
    <w:unhideWhenUsed/>
    <w:rsid w:val="00AC49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390</Words>
  <Characters>2639</Characters>
  <Application>Microsoft Office Word</Application>
  <DocSecurity>0</DocSecurity>
  <Lines>79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2024-05-29T12:28:00Z</cp:lastPrinted>
  <dcterms:created xsi:type="dcterms:W3CDTF">2024-05-29T12:23:00Z</dcterms:created>
  <dcterms:modified xsi:type="dcterms:W3CDTF">2024-05-29T12:28:00Z</dcterms:modified>
</cp:coreProperties>
</file>