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556710" w14:textId="24FC549C" w:rsidR="00FB7F50" w:rsidRPr="002245BE" w:rsidRDefault="0025628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5628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E0723F">
        <w:rPr>
          <w:sz w:val="22"/>
          <w:szCs w:val="22"/>
        </w:rPr>
        <w:t>31.05.2024 r.</w:t>
      </w:r>
    </w:p>
    <w:p w14:paraId="3B5FC39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3DFCF46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1C1F9297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02475C63" w14:textId="77777777" w:rsidR="002032C0" w:rsidRPr="002032C0" w:rsidRDefault="002032C0" w:rsidP="002032C0">
      <w:r w:rsidRPr="002032C0">
        <w:t>ul. Prądnicka 35-37</w:t>
      </w:r>
    </w:p>
    <w:p w14:paraId="06AFF7EB" w14:textId="77777777" w:rsidR="002032C0" w:rsidRPr="002032C0" w:rsidRDefault="002032C0" w:rsidP="002032C0">
      <w:r w:rsidRPr="002032C0">
        <w:t>31-202 Kraków</w:t>
      </w:r>
    </w:p>
    <w:p w14:paraId="27C69D76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9936CF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25628A" w:rsidRPr="00607F9B" w14:paraId="51613C07" w14:textId="77777777" w:rsidTr="002A3D41">
        <w:trPr>
          <w:trHeight w:val="638"/>
        </w:trPr>
        <w:tc>
          <w:tcPr>
            <w:tcW w:w="959" w:type="dxa"/>
            <w:shd w:val="clear" w:color="auto" w:fill="auto"/>
          </w:tcPr>
          <w:p w14:paraId="77C8C1D1" w14:textId="77777777" w:rsidR="0025628A" w:rsidRPr="00607F9B" w:rsidRDefault="0025628A" w:rsidP="002A3D4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BC0754F" w14:textId="77777777" w:rsidR="0025628A" w:rsidRPr="00607F9B" w:rsidRDefault="0025628A" w:rsidP="002A3D4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5628A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5628A">
              <w:rPr>
                <w:b/>
                <w:bCs/>
                <w:sz w:val="22"/>
                <w:szCs w:val="22"/>
              </w:rPr>
              <w:t>Zakup i dostawa gazów medycznych wraz z dzierżawą zbiorników i butli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5628A">
              <w:rPr>
                <w:b/>
                <w:sz w:val="22"/>
                <w:szCs w:val="22"/>
              </w:rPr>
              <w:t>ZP/25/2024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A48BAC7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25628A" w14:paraId="1F627066" w14:textId="77777777" w:rsidTr="002A3D41">
        <w:trPr>
          <w:cantSplit/>
        </w:trPr>
        <w:tc>
          <w:tcPr>
            <w:tcW w:w="9072" w:type="dxa"/>
          </w:tcPr>
          <w:p w14:paraId="73321CC9" w14:textId="77777777" w:rsidR="0025628A" w:rsidRPr="00D26ED6" w:rsidRDefault="0025628A" w:rsidP="002A3D4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5628A">
              <w:rPr>
                <w:b/>
                <w:sz w:val="22"/>
                <w:szCs w:val="22"/>
              </w:rPr>
              <w:t>Messer Polska Sp. z o.o.</w:t>
            </w:r>
          </w:p>
          <w:p w14:paraId="64874992" w14:textId="3CF77518" w:rsidR="0025628A" w:rsidRPr="009F0E5C" w:rsidRDefault="00A4311B" w:rsidP="002A3D4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5628A" w:rsidRPr="0025628A">
              <w:rPr>
                <w:bCs/>
                <w:sz w:val="22"/>
                <w:szCs w:val="22"/>
              </w:rPr>
              <w:t>Maciejkowicka</w:t>
            </w:r>
            <w:r w:rsidR="0025628A" w:rsidRPr="009F0E5C">
              <w:rPr>
                <w:bCs/>
                <w:sz w:val="22"/>
                <w:szCs w:val="22"/>
              </w:rPr>
              <w:t xml:space="preserve"> </w:t>
            </w:r>
            <w:r w:rsidR="0025628A" w:rsidRPr="0025628A">
              <w:rPr>
                <w:bCs/>
                <w:sz w:val="22"/>
                <w:szCs w:val="22"/>
              </w:rPr>
              <w:t>30</w:t>
            </w:r>
            <w:r w:rsidR="0025628A">
              <w:rPr>
                <w:bCs/>
                <w:sz w:val="22"/>
                <w:szCs w:val="22"/>
              </w:rPr>
              <w:t xml:space="preserve"> </w:t>
            </w:r>
          </w:p>
          <w:p w14:paraId="351E5E4D" w14:textId="77777777" w:rsidR="0025628A" w:rsidRPr="009F0E5C" w:rsidRDefault="0025628A" w:rsidP="002A3D41">
            <w:pPr>
              <w:jc w:val="both"/>
              <w:rPr>
                <w:bCs/>
                <w:sz w:val="22"/>
                <w:szCs w:val="22"/>
              </w:rPr>
            </w:pPr>
            <w:r w:rsidRPr="0025628A">
              <w:rPr>
                <w:bCs/>
                <w:sz w:val="22"/>
                <w:szCs w:val="22"/>
              </w:rPr>
              <w:t>41-503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5628A">
              <w:rPr>
                <w:bCs/>
                <w:sz w:val="22"/>
                <w:szCs w:val="22"/>
              </w:rPr>
              <w:t>Chorzów</w:t>
            </w:r>
          </w:p>
          <w:p w14:paraId="691477E7" w14:textId="77777777" w:rsidR="0025628A" w:rsidRDefault="0025628A" w:rsidP="002A3D4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148C124" w14:textId="77777777" w:rsidR="0025628A" w:rsidRPr="00211A34" w:rsidRDefault="0025628A" w:rsidP="002A3D4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5628A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5628A">
              <w:rPr>
                <w:sz w:val="22"/>
                <w:szCs w:val="22"/>
              </w:rPr>
              <w:t>Pakiet 2 - Gazy medyczne wraz z dzierżawą zbiorników i butli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F267551" w14:textId="77777777" w:rsidR="0025628A" w:rsidRPr="00D26ED6" w:rsidRDefault="0025628A" w:rsidP="002A3D4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16F8C34" w14:textId="77777777" w:rsidR="0025628A" w:rsidRDefault="0025628A" w:rsidP="002A3D4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5628A">
              <w:t>Jedyna złożona oferta spełniająca wymagania SWZ</w:t>
            </w:r>
          </w:p>
        </w:tc>
      </w:tr>
    </w:tbl>
    <w:p w14:paraId="1E7EB3CD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834EF4" w14:paraId="2CC43ACF" w14:textId="77777777" w:rsidTr="0057114B">
        <w:tc>
          <w:tcPr>
            <w:tcW w:w="2169" w:type="dxa"/>
            <w:shd w:val="clear" w:color="auto" w:fill="F3F3F3"/>
            <w:vAlign w:val="center"/>
          </w:tcPr>
          <w:p w14:paraId="7DC48288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76D08B0C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39733E1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15213C5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7149C7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25628A" w:rsidRPr="00834EF4" w14:paraId="458907A3" w14:textId="77777777" w:rsidTr="002A3D41">
        <w:tc>
          <w:tcPr>
            <w:tcW w:w="2169" w:type="dxa"/>
            <w:shd w:val="clear" w:color="auto" w:fill="auto"/>
          </w:tcPr>
          <w:p w14:paraId="7F10D10A" w14:textId="77777777" w:rsidR="0025628A" w:rsidRPr="00211A34" w:rsidRDefault="0025628A" w:rsidP="002A3D4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5628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5628A">
              <w:rPr>
                <w:sz w:val="20"/>
                <w:szCs w:val="20"/>
              </w:rPr>
              <w:t>Pakiet 2 - Gazy medyczne wraz z dzierżawą zbiorników i butli</w:t>
            </w:r>
          </w:p>
        </w:tc>
        <w:tc>
          <w:tcPr>
            <w:tcW w:w="2793" w:type="dxa"/>
            <w:shd w:val="clear" w:color="auto" w:fill="auto"/>
          </w:tcPr>
          <w:p w14:paraId="43307587" w14:textId="77777777" w:rsidR="0025628A" w:rsidRPr="00211A34" w:rsidRDefault="0025628A" w:rsidP="002A3D4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5628A">
              <w:rPr>
                <w:b/>
                <w:bCs/>
                <w:sz w:val="20"/>
                <w:szCs w:val="20"/>
              </w:rPr>
              <w:t>Messer Polska Sp. z o.o.</w:t>
            </w:r>
          </w:p>
          <w:p w14:paraId="3519907D" w14:textId="77777777" w:rsidR="0025628A" w:rsidRPr="00211A34" w:rsidRDefault="0025628A" w:rsidP="002A3D41">
            <w:pPr>
              <w:rPr>
                <w:sz w:val="20"/>
                <w:szCs w:val="20"/>
              </w:rPr>
            </w:pPr>
            <w:r w:rsidRPr="0025628A">
              <w:rPr>
                <w:sz w:val="20"/>
                <w:szCs w:val="20"/>
              </w:rPr>
              <w:t>Maciejkowicka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5628A">
              <w:rPr>
                <w:sz w:val="20"/>
                <w:szCs w:val="20"/>
              </w:rPr>
              <w:t>30</w:t>
            </w:r>
          </w:p>
          <w:p w14:paraId="30C8DA16" w14:textId="77777777" w:rsidR="0025628A" w:rsidRPr="00211A34" w:rsidRDefault="0025628A" w:rsidP="002A3D41">
            <w:pPr>
              <w:spacing w:after="40"/>
              <w:rPr>
                <w:color w:val="000000"/>
                <w:sz w:val="20"/>
                <w:szCs w:val="20"/>
              </w:rPr>
            </w:pPr>
            <w:r w:rsidRPr="0025628A">
              <w:rPr>
                <w:sz w:val="20"/>
                <w:szCs w:val="20"/>
              </w:rPr>
              <w:t>41-503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5628A">
              <w:rPr>
                <w:sz w:val="20"/>
                <w:szCs w:val="20"/>
              </w:rPr>
              <w:t>Chorzów</w:t>
            </w:r>
          </w:p>
        </w:tc>
        <w:tc>
          <w:tcPr>
            <w:tcW w:w="2551" w:type="dxa"/>
            <w:shd w:val="clear" w:color="auto" w:fill="auto"/>
          </w:tcPr>
          <w:p w14:paraId="24634D32" w14:textId="77777777" w:rsidR="0025628A" w:rsidRPr="00211A34" w:rsidRDefault="0025628A" w:rsidP="002A3D4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5628A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952A6B" w14:textId="77777777" w:rsidR="0025628A" w:rsidRPr="00211A34" w:rsidRDefault="0025628A" w:rsidP="002A3D41">
            <w:pPr>
              <w:jc w:val="center"/>
              <w:rPr>
                <w:color w:val="000000"/>
                <w:sz w:val="20"/>
                <w:szCs w:val="20"/>
              </w:rPr>
            </w:pPr>
            <w:r w:rsidRPr="0025628A">
              <w:rPr>
                <w:sz w:val="20"/>
                <w:szCs w:val="20"/>
              </w:rPr>
              <w:t xml:space="preserve">  600,00</w:t>
            </w:r>
          </w:p>
        </w:tc>
      </w:tr>
    </w:tbl>
    <w:p w14:paraId="34F6DDF8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841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D72131" w14:textId="77777777" w:rsidR="00047238" w:rsidRDefault="00047238">
      <w:r>
        <w:separator/>
      </w:r>
    </w:p>
  </w:endnote>
  <w:endnote w:type="continuationSeparator" w:id="0">
    <w:p w14:paraId="743B2FF0" w14:textId="77777777" w:rsidR="00047238" w:rsidRDefault="00047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E2608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BC9016" w14:textId="705EE8D6" w:rsidR="000C1E6F" w:rsidRDefault="000C1E6F" w:rsidP="002A7EC7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AFA3E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AAD194" w14:textId="77777777" w:rsidR="00047238" w:rsidRDefault="00047238">
      <w:r>
        <w:separator/>
      </w:r>
    </w:p>
  </w:footnote>
  <w:footnote w:type="continuationSeparator" w:id="0">
    <w:p w14:paraId="0C3B02FB" w14:textId="77777777" w:rsidR="00047238" w:rsidRDefault="000472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BD246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92BB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F5CF5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7238"/>
    <w:rsid w:val="00022322"/>
    <w:rsid w:val="00042497"/>
    <w:rsid w:val="00047238"/>
    <w:rsid w:val="000C1E6F"/>
    <w:rsid w:val="000E4E56"/>
    <w:rsid w:val="001A1468"/>
    <w:rsid w:val="001B7815"/>
    <w:rsid w:val="002032C0"/>
    <w:rsid w:val="00211A34"/>
    <w:rsid w:val="0025628A"/>
    <w:rsid w:val="00284193"/>
    <w:rsid w:val="002A7EC7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217BC"/>
    <w:rsid w:val="00756CDA"/>
    <w:rsid w:val="007B5A30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4311B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0723F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3EF745"/>
  <w15:chartTrackingRefBased/>
  <w15:docId w15:val="{5DB903A2-D0CF-46CA-A6B5-10F75B048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175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5</cp:revision>
  <cp:lastPrinted>2024-05-29T12:21:00Z</cp:lastPrinted>
  <dcterms:created xsi:type="dcterms:W3CDTF">2024-05-29T12:20:00Z</dcterms:created>
  <dcterms:modified xsi:type="dcterms:W3CDTF">2024-05-31T10:28:00Z</dcterms:modified>
</cp:coreProperties>
</file>