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7EA38" w14:textId="77777777" w:rsidR="00035DEC" w:rsidRPr="00786AB7" w:rsidRDefault="00727978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86AB7">
        <w:rPr>
          <w:rFonts w:ascii="Arial Narrow" w:hAnsi="Arial Narrow" w:cs="Arial"/>
          <w:sz w:val="22"/>
          <w:szCs w:val="22"/>
        </w:rPr>
        <w:t>Bydgoszcz</w:t>
      </w:r>
      <w:r w:rsidR="00035DEC" w:rsidRPr="00786AB7">
        <w:rPr>
          <w:rFonts w:ascii="Arial Narrow" w:hAnsi="Arial Narrow" w:cs="Arial"/>
          <w:sz w:val="22"/>
          <w:szCs w:val="22"/>
        </w:rPr>
        <w:t xml:space="preserve"> dnia: </w:t>
      </w:r>
      <w:r w:rsidRPr="00786AB7">
        <w:rPr>
          <w:rFonts w:ascii="Arial Narrow" w:hAnsi="Arial Narrow" w:cs="Arial"/>
          <w:sz w:val="22"/>
          <w:szCs w:val="22"/>
        </w:rPr>
        <w:t>2024-05-31</w:t>
      </w:r>
    </w:p>
    <w:p w14:paraId="7B4141C1" w14:textId="77777777" w:rsidR="00035DEC" w:rsidRPr="00786AB7" w:rsidRDefault="00727978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86AB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1847A09" w14:textId="77777777" w:rsidR="00035DEC" w:rsidRPr="00786AB7" w:rsidRDefault="00727978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86AB7">
        <w:rPr>
          <w:rFonts w:ascii="Arial Narrow" w:hAnsi="Arial Narrow" w:cs="Arial"/>
          <w:sz w:val="22"/>
          <w:szCs w:val="22"/>
        </w:rPr>
        <w:t>Powstańców Warszawy</w:t>
      </w:r>
      <w:r w:rsidR="00035DEC" w:rsidRPr="00786AB7">
        <w:rPr>
          <w:rFonts w:ascii="Arial Narrow" w:hAnsi="Arial Narrow" w:cs="Arial"/>
          <w:sz w:val="22"/>
          <w:szCs w:val="22"/>
        </w:rPr>
        <w:t xml:space="preserve"> </w:t>
      </w:r>
      <w:r w:rsidRPr="00786AB7">
        <w:rPr>
          <w:rFonts w:ascii="Arial Narrow" w:hAnsi="Arial Narrow" w:cs="Arial"/>
          <w:sz w:val="22"/>
          <w:szCs w:val="22"/>
        </w:rPr>
        <w:t>5</w:t>
      </w:r>
    </w:p>
    <w:p w14:paraId="224A548F" w14:textId="77777777" w:rsidR="00035DEC" w:rsidRPr="00786AB7" w:rsidRDefault="00727978" w:rsidP="00035DEC">
      <w:pPr>
        <w:rPr>
          <w:rFonts w:ascii="Arial Narrow" w:hAnsi="Arial Narrow" w:cs="Arial"/>
          <w:sz w:val="22"/>
          <w:szCs w:val="22"/>
        </w:rPr>
      </w:pPr>
      <w:r w:rsidRPr="00786AB7">
        <w:rPr>
          <w:rFonts w:ascii="Arial Narrow" w:hAnsi="Arial Narrow" w:cs="Arial"/>
          <w:sz w:val="22"/>
          <w:szCs w:val="22"/>
        </w:rPr>
        <w:t>85-681</w:t>
      </w:r>
      <w:r w:rsidR="00035DEC" w:rsidRPr="00786AB7">
        <w:rPr>
          <w:rFonts w:ascii="Arial Narrow" w:hAnsi="Arial Narrow" w:cs="Arial"/>
          <w:sz w:val="22"/>
          <w:szCs w:val="22"/>
        </w:rPr>
        <w:t xml:space="preserve"> </w:t>
      </w:r>
      <w:r w:rsidRPr="00786AB7">
        <w:rPr>
          <w:rFonts w:ascii="Arial Narrow" w:hAnsi="Arial Narrow" w:cs="Arial"/>
          <w:sz w:val="22"/>
          <w:szCs w:val="22"/>
        </w:rPr>
        <w:t>Bydgoszcz</w:t>
      </w:r>
    </w:p>
    <w:p w14:paraId="189AA8A6" w14:textId="77777777" w:rsidR="00035DEC" w:rsidRPr="00786AB7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786AB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044B2B6" w14:textId="77777777" w:rsidR="00035DEC" w:rsidRPr="00786AB7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786AB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99052FB" w14:textId="41C4FDB5" w:rsidR="00786AB7" w:rsidRPr="00871C87" w:rsidRDefault="00786AB7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786AB7">
        <w:rPr>
          <w:rFonts w:ascii="Arial Narrow" w:hAnsi="Arial Narrow" w:cs="Arial"/>
          <w:bCs/>
          <w:sz w:val="22"/>
          <w:szCs w:val="22"/>
        </w:rPr>
        <w:t>Pismo nr</w:t>
      </w:r>
      <w:r w:rsidRPr="00871C87">
        <w:rPr>
          <w:rFonts w:ascii="Arial Narrow" w:hAnsi="Arial Narrow" w:cs="Arial"/>
          <w:b/>
          <w:sz w:val="22"/>
          <w:szCs w:val="22"/>
        </w:rPr>
        <w:t xml:space="preserve">: </w:t>
      </w:r>
      <w:r w:rsidR="00871C87" w:rsidRPr="00871C87">
        <w:rPr>
          <w:rFonts w:ascii="Arial Narrow" w:hAnsi="Arial Narrow" w:cs="Arial"/>
          <w:b/>
          <w:sz w:val="22"/>
          <w:szCs w:val="22"/>
        </w:rPr>
        <w:t>4395/24</w:t>
      </w:r>
    </w:p>
    <w:p w14:paraId="6688B1C1" w14:textId="77777777" w:rsidR="00035DEC" w:rsidRPr="00786AB7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786AB7">
        <w:rPr>
          <w:rFonts w:ascii="Arial Narrow" w:hAnsi="Arial Narrow" w:cs="Arial"/>
          <w:b/>
          <w:sz w:val="22"/>
          <w:szCs w:val="22"/>
        </w:rPr>
        <w:t>WYKONAWCY</w:t>
      </w:r>
    </w:p>
    <w:p w14:paraId="25181774" w14:textId="77777777" w:rsidR="00035DEC" w:rsidRPr="00786AB7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786AB7">
        <w:rPr>
          <w:rFonts w:ascii="Arial Narrow" w:hAnsi="Arial Narrow" w:cs="Arial"/>
          <w:sz w:val="22"/>
          <w:szCs w:val="22"/>
        </w:rPr>
        <w:t>ubiegający się o zamówienie</w:t>
      </w:r>
    </w:p>
    <w:p w14:paraId="284872F1" w14:textId="77777777" w:rsidR="00035DEC" w:rsidRPr="00786AB7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86AB7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786AB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86AB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786AB7" w14:paraId="580A94F8" w14:textId="77777777" w:rsidTr="00B32FF9">
        <w:tc>
          <w:tcPr>
            <w:tcW w:w="2269" w:type="dxa"/>
            <w:shd w:val="clear" w:color="auto" w:fill="auto"/>
          </w:tcPr>
          <w:p w14:paraId="7E6E4B0F" w14:textId="77777777" w:rsidR="00035DEC" w:rsidRPr="00786AB7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427189" w14:textId="77777777" w:rsidR="00035DEC" w:rsidRPr="00786AB7" w:rsidRDefault="0072797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dla Zakładu Radiologii </w:t>
            </w:r>
            <w:proofErr w:type="gramStart"/>
            <w:r w:rsidRPr="00786AB7">
              <w:rPr>
                <w:rFonts w:ascii="Arial Narrow" w:hAnsi="Arial Narrow" w:cs="Arial"/>
                <w:b/>
                <w:sz w:val="22"/>
                <w:szCs w:val="22"/>
              </w:rPr>
              <w:t>Lekarskiej  na</w:t>
            </w:r>
            <w:proofErr w:type="gramEnd"/>
            <w:r w:rsidRPr="00786AB7">
              <w:rPr>
                <w:rFonts w:ascii="Arial Narrow" w:hAnsi="Arial Narrow" w:cs="Arial"/>
                <w:b/>
                <w:sz w:val="22"/>
                <w:szCs w:val="22"/>
              </w:rPr>
              <w:t xml:space="preserve"> okres 24 miesięcy</w:t>
            </w:r>
            <w:r w:rsidR="00035DEC" w:rsidRPr="00786AB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27978" w:rsidRPr="00786AB7" w14:paraId="47FFAC77" w14:textId="77777777" w:rsidTr="004D788C">
        <w:tc>
          <w:tcPr>
            <w:tcW w:w="2269" w:type="dxa"/>
            <w:shd w:val="clear" w:color="auto" w:fill="auto"/>
          </w:tcPr>
          <w:p w14:paraId="2901E621" w14:textId="77777777" w:rsidR="00727978" w:rsidRPr="00786AB7" w:rsidRDefault="00727978" w:rsidP="004D78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E65961" w14:textId="77777777" w:rsidR="00727978" w:rsidRPr="00786AB7" w:rsidRDefault="00727978" w:rsidP="004D78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b/>
                <w:sz w:val="22"/>
                <w:szCs w:val="22"/>
              </w:rPr>
              <w:t>68/2024</w:t>
            </w:r>
          </w:p>
        </w:tc>
      </w:tr>
    </w:tbl>
    <w:p w14:paraId="36881CFC" w14:textId="77777777" w:rsidR="00035DEC" w:rsidRPr="00786AB7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786AB7" w14:paraId="2F42E490" w14:textId="77777777" w:rsidTr="00B32FF9">
        <w:tc>
          <w:tcPr>
            <w:tcW w:w="9330" w:type="dxa"/>
            <w:shd w:val="clear" w:color="auto" w:fill="F2F2F2"/>
            <w:hideMark/>
          </w:tcPr>
          <w:p w14:paraId="1ECCBB87" w14:textId="77777777" w:rsidR="00035DEC" w:rsidRPr="00786AB7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86AB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34473CD5" w14:textId="77777777" w:rsidR="0012774F" w:rsidRPr="00786AB7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786AB7">
        <w:rPr>
          <w:rFonts w:ascii="Arial Narrow" w:hAnsi="Arial Narrow" w:cs="Arial"/>
          <w:sz w:val="22"/>
          <w:szCs w:val="22"/>
        </w:rPr>
        <w:t xml:space="preserve">Zamawiający, </w:t>
      </w:r>
      <w:r w:rsidR="00727978" w:rsidRPr="00786AB7">
        <w:rPr>
          <w:rFonts w:ascii="Arial Narrow" w:hAnsi="Arial Narrow" w:cs="Arial"/>
          <w:b/>
          <w:sz w:val="22"/>
          <w:szCs w:val="22"/>
        </w:rPr>
        <w:t>10WSzKzP SPZOZ</w:t>
      </w:r>
      <w:r w:rsidRPr="00786AB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86AB7">
        <w:rPr>
          <w:rFonts w:ascii="Arial Narrow" w:hAnsi="Arial Narrow" w:cs="Arial"/>
          <w:sz w:val="22"/>
          <w:szCs w:val="22"/>
        </w:rPr>
        <w:t>1</w:t>
      </w:r>
      <w:r w:rsidRPr="00786AB7">
        <w:rPr>
          <w:rFonts w:ascii="Arial Narrow" w:hAnsi="Arial Narrow" w:cs="Arial"/>
          <w:sz w:val="22"/>
          <w:szCs w:val="22"/>
        </w:rPr>
        <w:t>3</w:t>
      </w:r>
      <w:r w:rsidR="0029606A" w:rsidRPr="00786AB7">
        <w:rPr>
          <w:rFonts w:ascii="Arial Narrow" w:hAnsi="Arial Narrow" w:cs="Arial"/>
          <w:sz w:val="22"/>
          <w:szCs w:val="22"/>
        </w:rPr>
        <w:t>5</w:t>
      </w:r>
      <w:r w:rsidRPr="00786AB7">
        <w:rPr>
          <w:rFonts w:ascii="Arial Narrow" w:hAnsi="Arial Narrow" w:cs="Arial"/>
          <w:sz w:val="22"/>
          <w:szCs w:val="22"/>
        </w:rPr>
        <w:t xml:space="preserve"> ust</w:t>
      </w:r>
      <w:r w:rsidR="00D9049C" w:rsidRPr="00786AB7">
        <w:rPr>
          <w:rFonts w:ascii="Arial Narrow" w:hAnsi="Arial Narrow" w:cs="Arial"/>
          <w:sz w:val="22"/>
          <w:szCs w:val="22"/>
        </w:rPr>
        <w:t xml:space="preserve">. </w:t>
      </w:r>
      <w:r w:rsidR="0029606A" w:rsidRPr="00786AB7">
        <w:rPr>
          <w:rFonts w:ascii="Arial Narrow" w:hAnsi="Arial Narrow" w:cs="Arial"/>
          <w:sz w:val="22"/>
          <w:szCs w:val="22"/>
        </w:rPr>
        <w:t>6</w:t>
      </w:r>
      <w:r w:rsidRPr="00786AB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86AB7">
        <w:rPr>
          <w:rFonts w:ascii="Arial Narrow" w:hAnsi="Arial Narrow" w:cs="Arial"/>
          <w:sz w:val="22"/>
          <w:szCs w:val="22"/>
        </w:rPr>
        <w:t>11</w:t>
      </w:r>
      <w:r w:rsidRPr="00786AB7">
        <w:rPr>
          <w:rFonts w:ascii="Arial Narrow" w:hAnsi="Arial Narrow" w:cs="Arial"/>
          <w:sz w:val="22"/>
          <w:szCs w:val="22"/>
        </w:rPr>
        <w:t xml:space="preserve"> </w:t>
      </w:r>
      <w:r w:rsidR="0029606A" w:rsidRPr="00786AB7">
        <w:rPr>
          <w:rFonts w:ascii="Arial Narrow" w:hAnsi="Arial Narrow" w:cs="Arial"/>
          <w:sz w:val="22"/>
          <w:szCs w:val="22"/>
        </w:rPr>
        <w:t xml:space="preserve">września </w:t>
      </w:r>
      <w:r w:rsidRPr="00786AB7">
        <w:rPr>
          <w:rFonts w:ascii="Arial Narrow" w:hAnsi="Arial Narrow" w:cs="Arial"/>
          <w:sz w:val="22"/>
          <w:szCs w:val="22"/>
        </w:rPr>
        <w:t>20</w:t>
      </w:r>
      <w:r w:rsidR="0029606A" w:rsidRPr="00786AB7">
        <w:rPr>
          <w:rFonts w:ascii="Arial Narrow" w:hAnsi="Arial Narrow" w:cs="Arial"/>
          <w:sz w:val="22"/>
          <w:szCs w:val="22"/>
        </w:rPr>
        <w:t>19</w:t>
      </w:r>
      <w:r w:rsidRPr="00786AB7">
        <w:rPr>
          <w:rFonts w:ascii="Arial Narrow" w:hAnsi="Arial Narrow" w:cs="Arial"/>
          <w:sz w:val="22"/>
          <w:szCs w:val="22"/>
        </w:rPr>
        <w:t xml:space="preserve"> r</w:t>
      </w:r>
      <w:r w:rsidR="0029606A" w:rsidRPr="00786AB7">
        <w:rPr>
          <w:rFonts w:ascii="Arial Narrow" w:hAnsi="Arial Narrow" w:cs="Arial"/>
          <w:sz w:val="22"/>
          <w:szCs w:val="22"/>
        </w:rPr>
        <w:t>.</w:t>
      </w:r>
      <w:r w:rsidRPr="00786AB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86AB7">
        <w:rPr>
          <w:rFonts w:ascii="Arial Narrow" w:hAnsi="Arial Narrow" w:cs="Arial"/>
          <w:sz w:val="22"/>
          <w:szCs w:val="22"/>
        </w:rPr>
        <w:t>z</w:t>
      </w:r>
      <w:r w:rsidRPr="00786AB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86AB7">
        <w:rPr>
          <w:rFonts w:ascii="Arial Narrow" w:hAnsi="Arial Narrow" w:cs="Arial"/>
          <w:sz w:val="22"/>
          <w:szCs w:val="22"/>
        </w:rPr>
        <w:t>p</w:t>
      </w:r>
      <w:r w:rsidRPr="00786AB7">
        <w:rPr>
          <w:rFonts w:ascii="Arial Narrow" w:hAnsi="Arial Narrow" w:cs="Arial"/>
          <w:sz w:val="22"/>
          <w:szCs w:val="22"/>
        </w:rPr>
        <w:t xml:space="preserve">ublicznych </w:t>
      </w:r>
      <w:r w:rsidR="00727978" w:rsidRPr="00786AB7">
        <w:rPr>
          <w:rFonts w:ascii="Arial Narrow" w:hAnsi="Arial Narrow" w:cs="Arial"/>
          <w:sz w:val="22"/>
          <w:szCs w:val="22"/>
        </w:rPr>
        <w:t>(</w:t>
      </w:r>
      <w:proofErr w:type="spellStart"/>
      <w:r w:rsidR="00727978" w:rsidRPr="00786AB7">
        <w:rPr>
          <w:rFonts w:ascii="Arial Narrow" w:hAnsi="Arial Narrow" w:cs="Arial"/>
          <w:sz w:val="22"/>
          <w:szCs w:val="22"/>
        </w:rPr>
        <w:t>t.j</w:t>
      </w:r>
      <w:proofErr w:type="spellEnd"/>
      <w:r w:rsidR="00727978" w:rsidRPr="00786AB7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786AB7">
        <w:rPr>
          <w:rFonts w:ascii="Arial Narrow" w:hAnsi="Arial Narrow" w:cs="Arial"/>
          <w:sz w:val="22"/>
          <w:szCs w:val="22"/>
        </w:rPr>
        <w:t xml:space="preserve">, </w:t>
      </w:r>
      <w:r w:rsidR="00D9049C" w:rsidRPr="00786AB7">
        <w:rPr>
          <w:rFonts w:ascii="Arial Narrow" w:hAnsi="Arial Narrow" w:cs="Arial"/>
          <w:sz w:val="22"/>
          <w:szCs w:val="22"/>
        </w:rPr>
        <w:t>udostępnia</w:t>
      </w:r>
      <w:r w:rsidR="00BE7BFD" w:rsidRPr="00786AB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86AB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86AB7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786AB7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786AB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86AB7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786AB7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786AB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86AB7">
        <w:rPr>
          <w:rFonts w:ascii="Arial Narrow" w:hAnsi="Arial Narrow" w:cs="Arial"/>
          <w:sz w:val="22"/>
          <w:szCs w:val="22"/>
        </w:rPr>
        <w:t>wraz z wyjaśnieniami</w:t>
      </w:r>
      <w:r w:rsidR="0012774F" w:rsidRPr="00786AB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7978" w:rsidRPr="00786AB7" w14:paraId="03A2E51E" w14:textId="77777777" w:rsidTr="004D788C">
        <w:tc>
          <w:tcPr>
            <w:tcW w:w="9356" w:type="dxa"/>
            <w:shd w:val="clear" w:color="auto" w:fill="auto"/>
          </w:tcPr>
          <w:p w14:paraId="2BF58D06" w14:textId="77777777" w:rsidR="00727978" w:rsidRPr="00786AB7" w:rsidRDefault="00727978" w:rsidP="004D788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23E34657" w14:textId="77777777" w:rsidR="00727978" w:rsidRPr="00786AB7" w:rsidRDefault="00727978" w:rsidP="004D78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sz w:val="22"/>
                <w:szCs w:val="22"/>
              </w:rPr>
              <w:t>zwracamy się z wnioskiem o wyjaśnienie treści SWZ w zakresie projektu umowy:</w:t>
            </w:r>
          </w:p>
          <w:p w14:paraId="7C09E316" w14:textId="77777777" w:rsidR="00727978" w:rsidRPr="00786AB7" w:rsidRDefault="00727978" w:rsidP="004D78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sz w:val="22"/>
                <w:szCs w:val="22"/>
              </w:rPr>
              <w:t>Czy Zamawiający wyrazi zgodę na dodanie do projektu umowy (załącznik numer 10 do SWZ) zapisów dotyczących zapewnienia warunków przechowywania i transportu, o których mowa w art. 14 ust. 3 Rozporządzenia Parlamentu Europejskiego i Rady (UE) 2017/745 z dnia 5 kwietnia 2017 r. w sprawie wyrobów medycznych:</w:t>
            </w:r>
          </w:p>
          <w:p w14:paraId="65778B61" w14:textId="77777777" w:rsidR="00727978" w:rsidRPr="00786AB7" w:rsidRDefault="00727978" w:rsidP="004D78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sz w:val="22"/>
                <w:szCs w:val="22"/>
              </w:rPr>
              <w:t>„Zamawiający zapewni, aby wyroby medyczne objęte zakresem przedmiotowej umowy były przechowywane i transportowane wewnętrznie w ramach ośrodka zgodnie z warunkami określonymi przez producenta.”</w:t>
            </w:r>
          </w:p>
          <w:p w14:paraId="42BBFBD2" w14:textId="77777777" w:rsidR="00727978" w:rsidRPr="00786AB7" w:rsidRDefault="00727978" w:rsidP="004D788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0B89117" w14:textId="41BDD712" w:rsidR="00727978" w:rsidRPr="00786AB7" w:rsidRDefault="00786AB7" w:rsidP="004D788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786AB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</w:t>
            </w:r>
          </w:p>
        </w:tc>
      </w:tr>
      <w:tr w:rsidR="00727978" w:rsidRPr="00786AB7" w14:paraId="591ED6D1" w14:textId="77777777" w:rsidTr="004D788C">
        <w:tc>
          <w:tcPr>
            <w:tcW w:w="9356" w:type="dxa"/>
            <w:shd w:val="clear" w:color="auto" w:fill="auto"/>
          </w:tcPr>
          <w:p w14:paraId="1B3C677F" w14:textId="77777777" w:rsidR="00727978" w:rsidRPr="00786AB7" w:rsidRDefault="00727978" w:rsidP="004D788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298367A1" w14:textId="77777777" w:rsidR="00727978" w:rsidRPr="00786AB7" w:rsidRDefault="00727978" w:rsidP="004D78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sz w:val="22"/>
                <w:szCs w:val="22"/>
              </w:rPr>
              <w:t>zwracam się z wnioskiem o wyjaśnienie treści SWZ w zakresie wzoru umowy.</w:t>
            </w:r>
          </w:p>
          <w:p w14:paraId="312B555E" w14:textId="77777777" w:rsidR="00727978" w:rsidRPr="00786AB7" w:rsidRDefault="00727978" w:rsidP="004D78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sz w:val="22"/>
                <w:szCs w:val="22"/>
              </w:rPr>
              <w:t>Wnosimy o dokonanie zmiany do § 8 ust. 2 projektowanych postanowień umowy zał. 9 poprzez obniżenie określonej w nim maksymalnej wysokości kar umownych z 30% do 20 % wynagrodzenia netto Wykonawcy.</w:t>
            </w:r>
          </w:p>
          <w:p w14:paraId="6676D4BB" w14:textId="77777777" w:rsidR="00727978" w:rsidRPr="00786AB7" w:rsidRDefault="00727978" w:rsidP="004D78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sz w:val="22"/>
                <w:szCs w:val="22"/>
              </w:rPr>
              <w:t xml:space="preserve">Rolą art. 436 pkt 3 PZP nakazującego określenie maksymalnej wysokości kar umownych, których mogą dochodzić strony jest ochrona interesów wykonawców przed nieuzasadnionym zastrzeganiem w umowie wysokich kar umownych (M. Sieradzka (red.), Komentarz do art. 436 PZP [w:] Prawo zamówień publicznych. Komentarz, Warszawa 2022). Zawarta w umowie maksymalna wysokość kar w wysokości aż 50% wynagrodzenia Wykonawcy jest rażąco wygórowana. Tak określona kara umowna prowadzi do zachwiania relacji pomiędzy wysokością wynagrodzenia za dostawę produktów na podstawie umowy a wysokością kary umownej. Zgodnie z orzecznictwem Krajowej Izby Odwoławczej maksymalna wysokość kar umownych powinna wynosić od 10% wynagrodzenia netto do 30% wynagrodzenia brutto (wyrok KIO z 22.08.2023 r., 2327/23). Co więcej, w orzecznictwie uznaje się, że nawet 20% wynagrodzenia umownego może być uznana za karą rażąco wygórowaną (por. wyrok Sądu Najwyższego z 27.04.2022 r., II CSKP 59/22, wyrok Sądu Apelacyjnego w Poznaniu z 29.06.2022 r., I </w:t>
            </w:r>
            <w:proofErr w:type="spellStart"/>
            <w:r w:rsidRPr="00786AB7">
              <w:rPr>
                <w:rFonts w:ascii="Arial Narrow" w:hAnsi="Arial Narrow" w:cs="Arial"/>
                <w:sz w:val="22"/>
                <w:szCs w:val="22"/>
              </w:rPr>
              <w:t>AGa</w:t>
            </w:r>
            <w:proofErr w:type="spellEnd"/>
            <w:r w:rsidRPr="00786AB7">
              <w:rPr>
                <w:rFonts w:ascii="Arial Narrow" w:hAnsi="Arial Narrow" w:cs="Arial"/>
                <w:sz w:val="22"/>
                <w:szCs w:val="22"/>
              </w:rPr>
              <w:t xml:space="preserve"> 205/21). Co prawda 436 pkt 3 PZP nie określa maksymalnego poziomu kar wiążącego wszystkich zamawiających, jednak w jednej z wersji projektu ustawy proponowano, aby łączna wysokość kar umownych nie mogła przekroczyć właśnie 20% wartości netto umowy (E. Wiktorowska [w:] A. Gawrońska-Baran, A. Wiktorowski, P. Wójcik, E. Wiktorowska, Prawo zamówień publicznych. Komentarz aktualizowany, LEX/el. 2024, art. 436). Powyższe uzasadnia obniżenie maksymalnej wysokości kar umownych co najmniej do 20% wynagrodzenia netto Wykonawcy.</w:t>
            </w:r>
          </w:p>
          <w:p w14:paraId="7BEAD676" w14:textId="77777777" w:rsidR="00727978" w:rsidRPr="00786AB7" w:rsidRDefault="00727978" w:rsidP="00786AB7">
            <w:pPr>
              <w:spacing w:after="4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86AB7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B3270D0" w14:textId="64D8BC90" w:rsidR="00786AB7" w:rsidRPr="00786AB7" w:rsidRDefault="00786AB7" w:rsidP="00786AB7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786AB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</w:t>
            </w:r>
          </w:p>
        </w:tc>
      </w:tr>
    </w:tbl>
    <w:p w14:paraId="0F24087D" w14:textId="77777777" w:rsidR="00BE7BFD" w:rsidRPr="00786AB7" w:rsidRDefault="00BE7BFD" w:rsidP="00520165">
      <w:pPr>
        <w:jc w:val="both"/>
        <w:rPr>
          <w:rFonts w:ascii="Arial Narrow" w:hAnsi="Arial Narrow" w:cs="Arial"/>
        </w:rPr>
      </w:pPr>
    </w:p>
    <w:p w14:paraId="746660D9" w14:textId="051BB3D1" w:rsidR="006D4AB3" w:rsidRDefault="00786AB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786AB7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3F5758C4" w14:textId="77777777" w:rsidR="00871C87" w:rsidRDefault="00871C8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F10B188" w14:textId="77777777" w:rsidR="00871C87" w:rsidRDefault="00871C8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5ADCE330" w14:textId="77777777" w:rsidR="00871C87" w:rsidRDefault="00871C87" w:rsidP="00871C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593321C" w14:textId="77777777" w:rsidR="00871C87" w:rsidRDefault="00871C87" w:rsidP="00871C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03B5D05" w14:textId="77777777" w:rsidR="00871C87" w:rsidRDefault="00871C87" w:rsidP="00871C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226E85E" w14:textId="77777777" w:rsidR="00871C87" w:rsidRDefault="00871C87" w:rsidP="00871C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85CD4AB" w14:textId="77777777" w:rsidR="00871C87" w:rsidRDefault="00871C87" w:rsidP="00871C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3379BA9" w14:textId="77777777" w:rsidR="00871C87" w:rsidRDefault="00871C87" w:rsidP="00871C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0F3E510" w14:textId="2C577BDD" w:rsidR="00871C87" w:rsidRPr="00871C87" w:rsidRDefault="00871C87" w:rsidP="00871C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871C8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Pr="00871C8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871C8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07A78E2D" w14:textId="77777777" w:rsidR="00871C87" w:rsidRPr="00871C87" w:rsidRDefault="00871C87" w:rsidP="00871C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871C87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42061563" w14:textId="77777777" w:rsidR="00871C87" w:rsidRDefault="00871C87" w:rsidP="00871C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871C87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871C87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871C87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14:paraId="4CFFA0F7" w14:textId="77777777" w:rsidR="00871C87" w:rsidRDefault="00871C87" w:rsidP="00871C87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257726D4" w14:textId="10EC4C00" w:rsidR="00871C87" w:rsidRPr="00786AB7" w:rsidRDefault="00871C87" w:rsidP="00871C87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31.05.2024 r.</w:t>
      </w:r>
    </w:p>
    <w:sectPr w:rsidR="00871C87" w:rsidRPr="00786AB7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ED1C0A" w14:textId="77777777" w:rsidR="00DB484A" w:rsidRDefault="00DB484A">
      <w:r>
        <w:separator/>
      </w:r>
    </w:p>
  </w:endnote>
  <w:endnote w:type="continuationSeparator" w:id="0">
    <w:p w14:paraId="6AC530CD" w14:textId="77777777" w:rsidR="00DB484A" w:rsidRDefault="00DB4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79B9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4A16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6740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0D974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8D3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9EB9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4C6D4F" w14:textId="77777777" w:rsidR="006D4AB3" w:rsidRDefault="006D4AB3">
    <w:pPr>
      <w:pStyle w:val="Stopka"/>
      <w:tabs>
        <w:tab w:val="clear" w:pos="4536"/>
        <w:tab w:val="left" w:pos="6237"/>
      </w:tabs>
    </w:pPr>
  </w:p>
  <w:p w14:paraId="220A41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703696" w14:textId="77777777" w:rsidR="00DB484A" w:rsidRDefault="00DB484A">
      <w:r>
        <w:separator/>
      </w:r>
    </w:p>
  </w:footnote>
  <w:footnote w:type="continuationSeparator" w:id="0">
    <w:p w14:paraId="7F149066" w14:textId="77777777" w:rsidR="00DB484A" w:rsidRDefault="00DB4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9D789" w14:textId="77777777" w:rsidR="00727978" w:rsidRDefault="007279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377221" w14:textId="77777777" w:rsidR="00727978" w:rsidRDefault="007279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7B5EA" w14:textId="77777777" w:rsidR="00727978" w:rsidRDefault="007279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4318464">
    <w:abstractNumId w:val="3"/>
  </w:num>
  <w:num w:numId="2" w16cid:durableId="567422976">
    <w:abstractNumId w:val="6"/>
  </w:num>
  <w:num w:numId="3" w16cid:durableId="494075946">
    <w:abstractNumId w:val="2"/>
  </w:num>
  <w:num w:numId="4" w16cid:durableId="2099329782">
    <w:abstractNumId w:val="5"/>
  </w:num>
  <w:num w:numId="5" w16cid:durableId="736166694">
    <w:abstractNumId w:val="0"/>
  </w:num>
  <w:num w:numId="6" w16cid:durableId="1807746357">
    <w:abstractNumId w:val="1"/>
  </w:num>
  <w:num w:numId="7" w16cid:durableId="17286059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84A"/>
    <w:rsid w:val="00031374"/>
    <w:rsid w:val="00035DEC"/>
    <w:rsid w:val="00096FD5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7978"/>
    <w:rsid w:val="00786AB7"/>
    <w:rsid w:val="007D7198"/>
    <w:rsid w:val="00870F9F"/>
    <w:rsid w:val="00871C87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D7F3A"/>
    <w:rsid w:val="00BE7BFD"/>
    <w:rsid w:val="00C370F2"/>
    <w:rsid w:val="00C44EEC"/>
    <w:rsid w:val="00D22FFA"/>
    <w:rsid w:val="00D8461B"/>
    <w:rsid w:val="00D9049C"/>
    <w:rsid w:val="00D915F2"/>
    <w:rsid w:val="00DB484A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4E4F6"/>
  <w15:chartTrackingRefBased/>
  <w15:docId w15:val="{1E170A81-BB2B-4BE5-A11E-8A69E7076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71C8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71C8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71C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489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2024-05-31T09:46:00Z</cp:lastPrinted>
  <dcterms:created xsi:type="dcterms:W3CDTF">2024-05-31T06:59:00Z</dcterms:created>
  <dcterms:modified xsi:type="dcterms:W3CDTF">2024-05-31T09:46:00Z</dcterms:modified>
</cp:coreProperties>
</file>