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43B4456" w14:textId="77777777" w:rsidR="00B048DA" w:rsidRPr="00D60D1C" w:rsidRDefault="005F6956" w:rsidP="00B048DA">
      <w:pPr>
        <w:spacing w:after="600"/>
        <w:jc w:val="right"/>
        <w:rPr>
          <w:rFonts w:ascii="Arial" w:hAnsi="Arial" w:cs="Arial"/>
          <w:sz w:val="22"/>
          <w:szCs w:val="22"/>
        </w:rPr>
      </w:pPr>
      <w:bookmarkStart w:id="0" w:name="_Hlk53520193"/>
      <w:r w:rsidRPr="00D60D1C">
        <w:rPr>
          <w:rFonts w:ascii="Arial" w:hAnsi="Arial" w:cs="Arial"/>
          <w:sz w:val="22"/>
          <w:szCs w:val="22"/>
        </w:rPr>
        <w:t>Bydgoszcz</w:t>
      </w:r>
      <w:r w:rsidR="00B048DA" w:rsidRPr="00D60D1C">
        <w:rPr>
          <w:rFonts w:ascii="Arial" w:hAnsi="Arial" w:cs="Arial"/>
          <w:sz w:val="22"/>
          <w:szCs w:val="22"/>
        </w:rPr>
        <w:t xml:space="preserve"> dnia: </w:t>
      </w:r>
      <w:r w:rsidRPr="00D60D1C">
        <w:rPr>
          <w:rFonts w:ascii="Arial" w:hAnsi="Arial" w:cs="Arial"/>
          <w:sz w:val="22"/>
          <w:szCs w:val="22"/>
        </w:rPr>
        <w:t>2024-06-03</w:t>
      </w:r>
    </w:p>
    <w:p w14:paraId="10B9506A" w14:textId="77777777" w:rsidR="00B048DA" w:rsidRPr="00D60D1C" w:rsidRDefault="005F6956" w:rsidP="00B048DA">
      <w:pPr>
        <w:spacing w:line="360" w:lineRule="auto"/>
        <w:ind w:right="3969"/>
        <w:rPr>
          <w:rFonts w:ascii="Arial" w:hAnsi="Arial" w:cs="Arial"/>
          <w:b/>
          <w:bCs/>
          <w:sz w:val="22"/>
          <w:szCs w:val="22"/>
        </w:rPr>
      </w:pPr>
      <w:r w:rsidRPr="00D60D1C">
        <w:rPr>
          <w:rFonts w:ascii="Arial" w:hAnsi="Arial" w:cs="Arial"/>
          <w:b/>
          <w:bCs/>
          <w:sz w:val="22"/>
          <w:szCs w:val="22"/>
        </w:rPr>
        <w:t>10WSzKzP SPZOZ</w:t>
      </w:r>
    </w:p>
    <w:p w14:paraId="304EBCB0" w14:textId="77777777" w:rsidR="00B048DA" w:rsidRPr="00D60D1C" w:rsidRDefault="005F6956" w:rsidP="00B048DA">
      <w:pPr>
        <w:spacing w:line="360" w:lineRule="auto"/>
        <w:ind w:right="3969"/>
        <w:rPr>
          <w:rFonts w:ascii="Arial" w:hAnsi="Arial" w:cs="Arial"/>
          <w:sz w:val="22"/>
          <w:szCs w:val="22"/>
        </w:rPr>
      </w:pPr>
      <w:r w:rsidRPr="00D60D1C">
        <w:rPr>
          <w:rFonts w:ascii="Arial" w:hAnsi="Arial" w:cs="Arial"/>
          <w:sz w:val="22"/>
          <w:szCs w:val="22"/>
        </w:rPr>
        <w:t>Powstańców Warszawy</w:t>
      </w:r>
      <w:r w:rsidR="00B048DA" w:rsidRPr="00D60D1C">
        <w:rPr>
          <w:rFonts w:ascii="Arial" w:hAnsi="Arial" w:cs="Arial"/>
          <w:sz w:val="22"/>
          <w:szCs w:val="22"/>
        </w:rPr>
        <w:t xml:space="preserve"> </w:t>
      </w:r>
      <w:r w:rsidRPr="00D60D1C">
        <w:rPr>
          <w:rFonts w:ascii="Arial" w:hAnsi="Arial" w:cs="Arial"/>
          <w:sz w:val="22"/>
          <w:szCs w:val="22"/>
        </w:rPr>
        <w:t>5</w:t>
      </w:r>
    </w:p>
    <w:p w14:paraId="57A97F08" w14:textId="77777777" w:rsidR="00B048DA" w:rsidRPr="00D60D1C" w:rsidRDefault="005F6956" w:rsidP="00B048DA">
      <w:pPr>
        <w:ind w:right="3969"/>
        <w:rPr>
          <w:rFonts w:ascii="Arial" w:hAnsi="Arial" w:cs="Arial"/>
          <w:sz w:val="22"/>
          <w:szCs w:val="22"/>
        </w:rPr>
      </w:pPr>
      <w:r w:rsidRPr="00D60D1C">
        <w:rPr>
          <w:rFonts w:ascii="Arial" w:hAnsi="Arial" w:cs="Arial"/>
          <w:sz w:val="22"/>
          <w:szCs w:val="22"/>
        </w:rPr>
        <w:t>85-681</w:t>
      </w:r>
      <w:r w:rsidR="00B048DA" w:rsidRPr="00D60D1C">
        <w:rPr>
          <w:rFonts w:ascii="Arial" w:hAnsi="Arial" w:cs="Arial"/>
          <w:sz w:val="22"/>
          <w:szCs w:val="22"/>
        </w:rPr>
        <w:t xml:space="preserve"> </w:t>
      </w:r>
      <w:r w:rsidRPr="00D60D1C">
        <w:rPr>
          <w:rFonts w:ascii="Arial" w:hAnsi="Arial" w:cs="Arial"/>
          <w:sz w:val="22"/>
          <w:szCs w:val="22"/>
        </w:rPr>
        <w:t>Bydgoszcz</w:t>
      </w:r>
    </w:p>
    <w:p w14:paraId="1C7B409B" w14:textId="77777777" w:rsidR="00B048DA" w:rsidRPr="00353FDC" w:rsidRDefault="00B048DA" w:rsidP="00B048DA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3F6A46F6" w14:textId="77777777" w:rsidR="00B048DA" w:rsidRPr="00524B34" w:rsidRDefault="00B048DA" w:rsidP="00B048DA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14:paraId="6B311E3C" w14:textId="77777777" w:rsidR="00B048DA" w:rsidRDefault="00B048DA" w:rsidP="00B048DA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498"/>
      </w:tblGrid>
      <w:tr w:rsidR="00B048DA" w:rsidRPr="00353FDC" w14:paraId="472D1AA6" w14:textId="77777777" w:rsidTr="00B048DA">
        <w:tc>
          <w:tcPr>
            <w:tcW w:w="9498" w:type="dxa"/>
            <w:shd w:val="clear" w:color="auto" w:fill="F2F2F2"/>
            <w:hideMark/>
          </w:tcPr>
          <w:p w14:paraId="5661DFF4" w14:textId="7150B0B6" w:rsidR="00B048DA" w:rsidRPr="00353FDC" w:rsidRDefault="00D60D1C" w:rsidP="00F82C4B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OGŁOSZENIE</w:t>
            </w:r>
          </w:p>
          <w:p w14:paraId="03D96CBC" w14:textId="77777777" w:rsidR="00B048DA" w:rsidRPr="00353FDC" w:rsidRDefault="00B048DA" w:rsidP="00F82C4B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14:paraId="28642E8B" w14:textId="77777777" w:rsidR="00B048DA" w:rsidRPr="00353FDC" w:rsidRDefault="00B048DA" w:rsidP="00B048DA">
      <w:pPr>
        <w:keepNext/>
        <w:spacing w:after="240"/>
        <w:outlineLvl w:val="0"/>
        <w:rPr>
          <w:rFonts w:ascii="Arial" w:hAnsi="Arial" w:cs="Arial"/>
          <w:b/>
        </w:rPr>
      </w:pPr>
    </w:p>
    <w:p w14:paraId="265A54FA" w14:textId="77777777" w:rsidR="00B048DA" w:rsidRPr="00D60D1C" w:rsidRDefault="00B048DA" w:rsidP="00B048DA">
      <w:pPr>
        <w:spacing w:after="120" w:line="360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D60D1C">
        <w:rPr>
          <w:rFonts w:ascii="Arial" w:eastAsia="Calibri" w:hAnsi="Arial" w:cs="Arial"/>
          <w:sz w:val="22"/>
          <w:szCs w:val="22"/>
          <w:lang w:eastAsia="en-US"/>
        </w:rPr>
        <w:t xml:space="preserve">Dotyczy </w:t>
      </w:r>
      <w:r w:rsidRPr="00D60D1C">
        <w:rPr>
          <w:rFonts w:ascii="Arial" w:hAnsi="Arial" w:cs="Arial"/>
          <w:sz w:val="22"/>
          <w:szCs w:val="22"/>
        </w:rPr>
        <w:t>postępowania o udzielenie zamówienia publicznego</w:t>
      </w:r>
      <w:r w:rsidRPr="00D60D1C">
        <w:rPr>
          <w:rFonts w:ascii="Arial" w:eastAsia="Calibri" w:hAnsi="Arial" w:cs="Arial"/>
          <w:sz w:val="22"/>
          <w:szCs w:val="22"/>
          <w:lang w:eastAsia="en-US"/>
        </w:rPr>
        <w:t>:</w:t>
      </w:r>
    </w:p>
    <w:tbl>
      <w:tblPr>
        <w:tblW w:w="9498" w:type="dxa"/>
        <w:tblInd w:w="108" w:type="dxa"/>
        <w:tblLook w:val="04A0" w:firstRow="1" w:lastRow="0" w:firstColumn="1" w:lastColumn="0" w:noHBand="0" w:noVBand="1"/>
      </w:tblPr>
      <w:tblGrid>
        <w:gridCol w:w="2269"/>
        <w:gridCol w:w="7229"/>
      </w:tblGrid>
      <w:tr w:rsidR="00B048DA" w:rsidRPr="00D60D1C" w14:paraId="4B1A27B6" w14:textId="77777777" w:rsidTr="00B048DA">
        <w:tc>
          <w:tcPr>
            <w:tcW w:w="2269" w:type="dxa"/>
            <w:shd w:val="clear" w:color="auto" w:fill="auto"/>
          </w:tcPr>
          <w:p w14:paraId="727AC36C" w14:textId="77777777" w:rsidR="00B048DA" w:rsidRPr="00D60D1C" w:rsidRDefault="00B048DA" w:rsidP="00F82C4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60D1C">
              <w:rPr>
                <w:rFonts w:ascii="Arial" w:hAnsi="Arial" w:cs="Arial"/>
                <w:sz w:val="22"/>
                <w:szCs w:val="22"/>
              </w:rPr>
              <w:t>Nazwa zamówienia:</w:t>
            </w:r>
          </w:p>
        </w:tc>
        <w:tc>
          <w:tcPr>
            <w:tcW w:w="7229" w:type="dxa"/>
            <w:shd w:val="clear" w:color="auto" w:fill="auto"/>
          </w:tcPr>
          <w:p w14:paraId="6AA806CF" w14:textId="77777777" w:rsidR="00B048DA" w:rsidRPr="00D60D1C" w:rsidRDefault="005F6956" w:rsidP="00F82C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D60D1C">
              <w:rPr>
                <w:rFonts w:ascii="Arial" w:hAnsi="Arial" w:cs="Arial"/>
                <w:bCs/>
                <w:sz w:val="22"/>
                <w:szCs w:val="22"/>
              </w:rPr>
              <w:t>Dostawy sukcesywne produktów leczniczych w szpitalnych programach lekowych oraz chemioterapii na okres 24 miesięcy</w:t>
            </w:r>
          </w:p>
        </w:tc>
      </w:tr>
      <w:tr w:rsidR="005F6956" w:rsidRPr="00D60D1C" w14:paraId="753CD4FA" w14:textId="77777777" w:rsidTr="005D6B32">
        <w:tc>
          <w:tcPr>
            <w:tcW w:w="2269" w:type="dxa"/>
            <w:shd w:val="clear" w:color="auto" w:fill="auto"/>
          </w:tcPr>
          <w:p w14:paraId="45725C44" w14:textId="77777777" w:rsidR="005F6956" w:rsidRPr="00D60D1C" w:rsidRDefault="005F6956" w:rsidP="005D6B3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60D1C">
              <w:rPr>
                <w:rFonts w:ascii="Arial" w:hAnsi="Arial" w:cs="Arial"/>
                <w:sz w:val="22"/>
                <w:szCs w:val="22"/>
              </w:rPr>
              <w:t>Numer referencyjny:</w:t>
            </w:r>
          </w:p>
        </w:tc>
        <w:tc>
          <w:tcPr>
            <w:tcW w:w="7229" w:type="dxa"/>
            <w:shd w:val="clear" w:color="auto" w:fill="auto"/>
          </w:tcPr>
          <w:p w14:paraId="4F4A6CCD" w14:textId="77777777" w:rsidR="005F6956" w:rsidRPr="00D60D1C" w:rsidRDefault="005F6956" w:rsidP="005D6B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D60D1C">
              <w:rPr>
                <w:rFonts w:ascii="Arial" w:hAnsi="Arial" w:cs="Arial"/>
                <w:bCs/>
                <w:sz w:val="22"/>
                <w:szCs w:val="22"/>
              </w:rPr>
              <w:t>28/2024</w:t>
            </w:r>
          </w:p>
        </w:tc>
      </w:tr>
    </w:tbl>
    <w:p w14:paraId="39C3793A" w14:textId="77777777" w:rsidR="00B048DA" w:rsidRPr="00D60D1C" w:rsidRDefault="00B048DA" w:rsidP="00B048DA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  <w:sz w:val="22"/>
          <w:szCs w:val="22"/>
        </w:rPr>
      </w:pPr>
    </w:p>
    <w:p w14:paraId="1B0E6A08" w14:textId="77777777" w:rsidR="008642B3" w:rsidRPr="00D60D1C" w:rsidRDefault="00B048DA" w:rsidP="00B048DA">
      <w:pPr>
        <w:pStyle w:val="Nagwek"/>
        <w:tabs>
          <w:tab w:val="clear" w:pos="4536"/>
          <w:tab w:val="clear" w:pos="9072"/>
        </w:tabs>
        <w:spacing w:after="60" w:line="360" w:lineRule="auto"/>
        <w:jc w:val="both"/>
        <w:rPr>
          <w:rFonts w:ascii="Arial" w:hAnsi="Arial" w:cs="Arial"/>
          <w:sz w:val="22"/>
          <w:szCs w:val="22"/>
        </w:rPr>
      </w:pPr>
      <w:r w:rsidRPr="00D60D1C">
        <w:rPr>
          <w:rFonts w:ascii="Arial" w:hAnsi="Arial" w:cs="Arial"/>
          <w:sz w:val="22"/>
          <w:szCs w:val="22"/>
        </w:rPr>
        <w:t xml:space="preserve">Zamawiający, </w:t>
      </w:r>
      <w:r w:rsidR="005F6956" w:rsidRPr="00D60D1C">
        <w:rPr>
          <w:rFonts w:ascii="Arial" w:hAnsi="Arial" w:cs="Arial"/>
          <w:b/>
          <w:sz w:val="22"/>
          <w:szCs w:val="22"/>
        </w:rPr>
        <w:t>10WSzKzP SPZOZ</w:t>
      </w:r>
      <w:r w:rsidRPr="00D60D1C">
        <w:rPr>
          <w:rFonts w:ascii="Arial" w:hAnsi="Arial" w:cs="Arial"/>
          <w:sz w:val="22"/>
          <w:szCs w:val="22"/>
        </w:rPr>
        <w:t xml:space="preserve">, działając </w:t>
      </w:r>
      <w:r w:rsidR="00C65E53" w:rsidRPr="00D60D1C">
        <w:rPr>
          <w:rFonts w:ascii="Arial" w:hAnsi="Arial" w:cs="Arial"/>
          <w:sz w:val="22"/>
          <w:szCs w:val="22"/>
        </w:rPr>
        <w:t>na podstawie art. 253 ust. 1</w:t>
      </w:r>
      <w:r w:rsidR="00836DAF" w:rsidRPr="00D60D1C">
        <w:rPr>
          <w:rFonts w:ascii="Arial" w:hAnsi="Arial" w:cs="Arial"/>
          <w:sz w:val="22"/>
          <w:szCs w:val="22"/>
        </w:rPr>
        <w:t xml:space="preserve"> pkt. 1 i ust. 2</w:t>
      </w:r>
      <w:r w:rsidR="00C65E53" w:rsidRPr="00D60D1C">
        <w:rPr>
          <w:rFonts w:ascii="Arial" w:hAnsi="Arial" w:cs="Arial"/>
          <w:sz w:val="22"/>
          <w:szCs w:val="22"/>
        </w:rPr>
        <w:t xml:space="preserve"> ustawy z dnia 11 września 2019r. Prawo zamówień publicznych </w:t>
      </w:r>
      <w:r w:rsidR="005F6956" w:rsidRPr="00D60D1C">
        <w:rPr>
          <w:rFonts w:ascii="Arial" w:hAnsi="Arial" w:cs="Arial"/>
          <w:sz w:val="22"/>
          <w:szCs w:val="22"/>
        </w:rPr>
        <w:t>(</w:t>
      </w:r>
      <w:proofErr w:type="spellStart"/>
      <w:r w:rsidR="005F6956" w:rsidRPr="00D60D1C">
        <w:rPr>
          <w:rFonts w:ascii="Arial" w:hAnsi="Arial" w:cs="Arial"/>
          <w:sz w:val="22"/>
          <w:szCs w:val="22"/>
        </w:rPr>
        <w:t>t.j</w:t>
      </w:r>
      <w:proofErr w:type="spellEnd"/>
      <w:r w:rsidR="005F6956" w:rsidRPr="00D60D1C">
        <w:rPr>
          <w:rFonts w:ascii="Arial" w:hAnsi="Arial" w:cs="Arial"/>
          <w:sz w:val="22"/>
          <w:szCs w:val="22"/>
        </w:rPr>
        <w:t>. Dz. U. z 2023r. poz. 1605)</w:t>
      </w:r>
      <w:r w:rsidR="00C65E53" w:rsidRPr="00D60D1C">
        <w:rPr>
          <w:rFonts w:ascii="Arial" w:hAnsi="Arial" w:cs="Arial"/>
          <w:sz w:val="22"/>
          <w:szCs w:val="22"/>
        </w:rPr>
        <w:t xml:space="preserve">, zwanej dalej „ustawą </w:t>
      </w:r>
      <w:proofErr w:type="spellStart"/>
      <w:r w:rsidR="00C65E53" w:rsidRPr="00D60D1C">
        <w:rPr>
          <w:rFonts w:ascii="Arial" w:hAnsi="Arial" w:cs="Arial"/>
          <w:sz w:val="22"/>
          <w:szCs w:val="22"/>
        </w:rPr>
        <w:t>Pzp</w:t>
      </w:r>
      <w:proofErr w:type="spellEnd"/>
      <w:r w:rsidR="00C65E53" w:rsidRPr="00D60D1C">
        <w:rPr>
          <w:rFonts w:ascii="Arial" w:hAnsi="Arial" w:cs="Arial"/>
          <w:sz w:val="22"/>
          <w:szCs w:val="22"/>
        </w:rPr>
        <w:t>”</w:t>
      </w:r>
      <w:r w:rsidR="00D26ED6" w:rsidRPr="00D60D1C">
        <w:rPr>
          <w:rFonts w:ascii="Arial" w:hAnsi="Arial" w:cs="Arial"/>
          <w:sz w:val="22"/>
          <w:szCs w:val="22"/>
        </w:rPr>
        <w:t xml:space="preserve">, </w:t>
      </w:r>
      <w:r w:rsidR="00C65E53" w:rsidRPr="00D60D1C">
        <w:rPr>
          <w:rFonts w:ascii="Arial" w:hAnsi="Arial" w:cs="Arial"/>
          <w:sz w:val="22"/>
          <w:szCs w:val="22"/>
        </w:rPr>
        <w:t>informuje</w:t>
      </w:r>
      <w:r w:rsidR="00D26ED6" w:rsidRPr="00D60D1C">
        <w:rPr>
          <w:rFonts w:ascii="Arial" w:hAnsi="Arial" w:cs="Arial"/>
          <w:sz w:val="22"/>
          <w:szCs w:val="22"/>
        </w:rPr>
        <w:t xml:space="preserve">, że w toczącym się postępowaniu o udzielenie zamówienia publicznego, jako </w:t>
      </w:r>
      <w:r w:rsidR="00756CDA" w:rsidRPr="00D60D1C">
        <w:rPr>
          <w:rFonts w:ascii="Arial" w:hAnsi="Arial" w:cs="Arial"/>
          <w:sz w:val="22"/>
          <w:szCs w:val="22"/>
        </w:rPr>
        <w:t>najkorzystniejsz</w:t>
      </w:r>
      <w:r w:rsidR="00D26ED6" w:rsidRPr="00D60D1C">
        <w:rPr>
          <w:rFonts w:ascii="Arial" w:hAnsi="Arial" w:cs="Arial"/>
          <w:sz w:val="22"/>
          <w:szCs w:val="22"/>
        </w:rPr>
        <w:t xml:space="preserve">a wybrana została </w:t>
      </w:r>
      <w:r w:rsidR="00756CDA" w:rsidRPr="00D60D1C">
        <w:rPr>
          <w:rFonts w:ascii="Arial" w:hAnsi="Arial" w:cs="Arial"/>
          <w:sz w:val="22"/>
          <w:szCs w:val="22"/>
        </w:rPr>
        <w:t>ofer</w:t>
      </w:r>
      <w:r w:rsidR="00D26ED6" w:rsidRPr="00D60D1C">
        <w:rPr>
          <w:rFonts w:ascii="Arial" w:hAnsi="Arial" w:cs="Arial"/>
          <w:sz w:val="22"/>
          <w:szCs w:val="22"/>
        </w:rPr>
        <w:t>t</w:t>
      </w:r>
      <w:r w:rsidR="009F0E5C" w:rsidRPr="00D60D1C">
        <w:rPr>
          <w:rFonts w:ascii="Arial" w:hAnsi="Arial" w:cs="Arial"/>
          <w:sz w:val="22"/>
          <w:szCs w:val="22"/>
        </w:rPr>
        <w:t>a</w:t>
      </w:r>
      <w:r w:rsidRPr="00D60D1C">
        <w:rPr>
          <w:rFonts w:ascii="Arial" w:hAnsi="Arial" w:cs="Arial"/>
          <w:sz w:val="22"/>
          <w:szCs w:val="22"/>
        </w:rPr>
        <w:t xml:space="preserve"> złożona przez wykonawcę</w:t>
      </w:r>
      <w:r w:rsidR="00D26ED6" w:rsidRPr="00D60D1C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5F6956" w:rsidRPr="00D60D1C" w14:paraId="1320B0FF" w14:textId="77777777" w:rsidTr="005D6B32">
        <w:trPr>
          <w:cantSplit/>
        </w:trPr>
        <w:tc>
          <w:tcPr>
            <w:tcW w:w="9498" w:type="dxa"/>
          </w:tcPr>
          <w:p w14:paraId="13068515" w14:textId="22A7CFD6" w:rsidR="005F6956" w:rsidRPr="00D60D1C" w:rsidRDefault="005F6956" w:rsidP="005D6B32">
            <w:pPr>
              <w:spacing w:before="120" w:after="24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D60D1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Część nr </w:t>
            </w:r>
            <w:r w:rsidRPr="00D60D1C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3</w:t>
            </w:r>
            <w:r w:rsidRPr="00D60D1C">
              <w:rPr>
                <w:rFonts w:ascii="Arial" w:hAnsi="Arial" w:cs="Arial"/>
                <w:sz w:val="22"/>
                <w:szCs w:val="22"/>
              </w:rPr>
              <w:t xml:space="preserve">: </w:t>
            </w:r>
            <w:proofErr w:type="spellStart"/>
            <w:r w:rsidRPr="00D60D1C">
              <w:rPr>
                <w:rFonts w:ascii="Arial" w:hAnsi="Arial" w:cs="Arial"/>
                <w:color w:val="000000"/>
                <w:sz w:val="22"/>
                <w:szCs w:val="22"/>
              </w:rPr>
              <w:t>Interferonum</w:t>
            </w:r>
            <w:proofErr w:type="spellEnd"/>
            <w:r w:rsidRPr="00D60D1C">
              <w:rPr>
                <w:rFonts w:ascii="Arial" w:hAnsi="Arial" w:cs="Arial"/>
                <w:color w:val="000000"/>
                <w:sz w:val="22"/>
                <w:szCs w:val="22"/>
              </w:rPr>
              <w:t xml:space="preserve"> beta-1a - roztwór do </w:t>
            </w:r>
            <w:proofErr w:type="spellStart"/>
            <w:r w:rsidRPr="00D60D1C">
              <w:rPr>
                <w:rFonts w:ascii="Arial" w:hAnsi="Arial" w:cs="Arial"/>
                <w:color w:val="000000"/>
                <w:sz w:val="22"/>
                <w:szCs w:val="22"/>
              </w:rPr>
              <w:t>wstrzykiwa</w:t>
            </w:r>
            <w:r w:rsidR="00CC0C7B">
              <w:rPr>
                <w:rFonts w:ascii="Arial" w:hAnsi="Arial" w:cs="Arial"/>
                <w:color w:val="000000"/>
                <w:sz w:val="22"/>
                <w:szCs w:val="22"/>
              </w:rPr>
              <w:t>ń</w:t>
            </w:r>
            <w:proofErr w:type="spellEnd"/>
          </w:p>
          <w:p w14:paraId="7C2C37BD" w14:textId="77777777" w:rsidR="005F6956" w:rsidRPr="00D60D1C" w:rsidRDefault="005F6956" w:rsidP="005D6B32">
            <w:pPr>
              <w:spacing w:line="36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D60D1C">
              <w:rPr>
                <w:rFonts w:ascii="Arial" w:hAnsi="Arial" w:cs="Arial"/>
                <w:b/>
                <w:sz w:val="22"/>
                <w:szCs w:val="22"/>
              </w:rPr>
              <w:t>CENTRALA FARMACEUTYCZNA CEFARM SA</w:t>
            </w:r>
          </w:p>
          <w:p w14:paraId="476347F1" w14:textId="77777777" w:rsidR="005F6956" w:rsidRPr="00D60D1C" w:rsidRDefault="005F6956" w:rsidP="005D6B32">
            <w:pPr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D60D1C">
              <w:rPr>
                <w:rFonts w:ascii="Arial" w:hAnsi="Arial" w:cs="Arial"/>
                <w:bCs/>
                <w:sz w:val="22"/>
                <w:szCs w:val="22"/>
              </w:rPr>
              <w:t xml:space="preserve">UL.JANA KAZIMIERZA 16  </w:t>
            </w:r>
          </w:p>
          <w:p w14:paraId="46CBD32C" w14:textId="77777777" w:rsidR="005F6956" w:rsidRPr="00D60D1C" w:rsidRDefault="005F6956" w:rsidP="005D6B32">
            <w:pPr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D60D1C">
              <w:rPr>
                <w:rFonts w:ascii="Arial" w:hAnsi="Arial" w:cs="Arial"/>
                <w:bCs/>
                <w:sz w:val="22"/>
                <w:szCs w:val="22"/>
              </w:rPr>
              <w:t>01-248 Warszawa</w:t>
            </w:r>
          </w:p>
          <w:p w14:paraId="14712B09" w14:textId="77777777" w:rsidR="005F6956" w:rsidRPr="00D60D1C" w:rsidRDefault="005F6956" w:rsidP="005D6B32">
            <w:pPr>
              <w:spacing w:before="12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60D1C">
              <w:rPr>
                <w:rFonts w:ascii="Arial" w:hAnsi="Arial" w:cs="Arial"/>
                <w:sz w:val="22"/>
                <w:szCs w:val="22"/>
              </w:rPr>
              <w:t>za cenę wykonania przedmiotu zamówienia w wysokości</w:t>
            </w:r>
            <w:r w:rsidRPr="00D60D1C">
              <w:rPr>
                <w:rFonts w:ascii="Arial" w:hAnsi="Arial" w:cs="Arial"/>
                <w:b/>
                <w:sz w:val="22"/>
                <w:szCs w:val="22"/>
              </w:rPr>
              <w:t xml:space="preserve"> 443 278.33 zł brutto</w:t>
            </w:r>
            <w:r w:rsidRPr="00D60D1C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14:paraId="333854F9" w14:textId="396732E0" w:rsidR="005F6956" w:rsidRPr="00D60D1C" w:rsidRDefault="005F6956" w:rsidP="00D60D1C">
            <w:pPr>
              <w:spacing w:before="12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60D1C">
              <w:rPr>
                <w:rFonts w:ascii="Arial" w:hAnsi="Arial" w:cs="Arial"/>
                <w:sz w:val="22"/>
                <w:szCs w:val="22"/>
                <w:u w:val="single"/>
              </w:rPr>
              <w:t>Uzasadnienie wyboru</w:t>
            </w:r>
            <w:r w:rsidRPr="00D60D1C">
              <w:rPr>
                <w:rFonts w:ascii="Arial" w:hAnsi="Arial" w:cs="Arial"/>
                <w:sz w:val="22"/>
                <w:szCs w:val="22"/>
              </w:rPr>
              <w:t>:</w:t>
            </w:r>
            <w:r w:rsidR="00D60D1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60D1C">
              <w:rPr>
                <w:rFonts w:ascii="Arial" w:hAnsi="Arial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5F6956" w:rsidRPr="00D60D1C" w14:paraId="45712325" w14:textId="77777777" w:rsidTr="005D6B32">
        <w:trPr>
          <w:cantSplit/>
        </w:trPr>
        <w:tc>
          <w:tcPr>
            <w:tcW w:w="9498" w:type="dxa"/>
          </w:tcPr>
          <w:p w14:paraId="6832E6A0" w14:textId="77777777" w:rsidR="005F6956" w:rsidRPr="00D60D1C" w:rsidRDefault="005F6956" w:rsidP="005D6B32">
            <w:pPr>
              <w:spacing w:before="120" w:after="24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D60D1C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D60D1C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4</w:t>
            </w:r>
            <w:r w:rsidRPr="00D60D1C">
              <w:rPr>
                <w:rFonts w:ascii="Arial" w:hAnsi="Arial" w:cs="Arial"/>
                <w:sz w:val="22"/>
                <w:szCs w:val="22"/>
              </w:rPr>
              <w:t xml:space="preserve">: </w:t>
            </w:r>
            <w:proofErr w:type="spellStart"/>
            <w:r w:rsidRPr="00D60D1C">
              <w:rPr>
                <w:rFonts w:ascii="Arial" w:hAnsi="Arial" w:cs="Arial"/>
                <w:color w:val="000000"/>
                <w:sz w:val="22"/>
                <w:szCs w:val="22"/>
              </w:rPr>
              <w:t>Interferonum</w:t>
            </w:r>
            <w:proofErr w:type="spellEnd"/>
            <w:r w:rsidRPr="00D60D1C">
              <w:rPr>
                <w:rFonts w:ascii="Arial" w:hAnsi="Arial" w:cs="Arial"/>
                <w:color w:val="000000"/>
                <w:sz w:val="22"/>
                <w:szCs w:val="22"/>
              </w:rPr>
              <w:t xml:space="preserve"> beta-1b - proszek i rozpuszczalnik do sporządzenia roztworu do </w:t>
            </w:r>
            <w:proofErr w:type="spellStart"/>
            <w:r w:rsidRPr="00D60D1C">
              <w:rPr>
                <w:rFonts w:ascii="Arial" w:hAnsi="Arial" w:cs="Arial"/>
                <w:color w:val="000000"/>
                <w:sz w:val="22"/>
                <w:szCs w:val="22"/>
              </w:rPr>
              <w:t>wstrzykiwań</w:t>
            </w:r>
            <w:proofErr w:type="spellEnd"/>
          </w:p>
          <w:p w14:paraId="03C6669D" w14:textId="77777777" w:rsidR="005F6956" w:rsidRPr="00D60D1C" w:rsidRDefault="005F6956" w:rsidP="005D6B32">
            <w:pPr>
              <w:spacing w:line="36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D60D1C">
              <w:rPr>
                <w:rFonts w:ascii="Arial" w:hAnsi="Arial" w:cs="Arial"/>
                <w:b/>
                <w:sz w:val="22"/>
                <w:szCs w:val="22"/>
              </w:rPr>
              <w:t>Farmacol Logistyka Sp. z o.o.</w:t>
            </w:r>
          </w:p>
          <w:p w14:paraId="6D5B4A62" w14:textId="77777777" w:rsidR="005F6956" w:rsidRPr="00D60D1C" w:rsidRDefault="005F6956" w:rsidP="005D6B32">
            <w:pPr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D60D1C">
              <w:rPr>
                <w:rFonts w:ascii="Arial" w:hAnsi="Arial" w:cs="Arial"/>
                <w:bCs/>
                <w:sz w:val="22"/>
                <w:szCs w:val="22"/>
              </w:rPr>
              <w:t xml:space="preserve">Szopienicka 77  </w:t>
            </w:r>
          </w:p>
          <w:p w14:paraId="62417807" w14:textId="77777777" w:rsidR="005F6956" w:rsidRPr="00D60D1C" w:rsidRDefault="005F6956" w:rsidP="005D6B32">
            <w:pPr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D60D1C">
              <w:rPr>
                <w:rFonts w:ascii="Arial" w:hAnsi="Arial" w:cs="Arial"/>
                <w:bCs/>
                <w:sz w:val="22"/>
                <w:szCs w:val="22"/>
              </w:rPr>
              <w:t>40-431 Katowice</w:t>
            </w:r>
          </w:p>
          <w:p w14:paraId="04A68A13" w14:textId="77777777" w:rsidR="005F6956" w:rsidRPr="00D60D1C" w:rsidRDefault="005F6956" w:rsidP="005D6B32">
            <w:pPr>
              <w:spacing w:before="12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60D1C">
              <w:rPr>
                <w:rFonts w:ascii="Arial" w:hAnsi="Arial" w:cs="Arial"/>
                <w:sz w:val="22"/>
                <w:szCs w:val="22"/>
              </w:rPr>
              <w:t>za cenę wykonania przedmiotu zamówienia w wysokości</w:t>
            </w:r>
            <w:r w:rsidRPr="00D60D1C">
              <w:rPr>
                <w:rFonts w:ascii="Arial" w:hAnsi="Arial" w:cs="Arial"/>
                <w:b/>
                <w:sz w:val="22"/>
                <w:szCs w:val="22"/>
              </w:rPr>
              <w:t xml:space="preserve"> 1 589 760.00 zł brutto</w:t>
            </w:r>
            <w:r w:rsidRPr="00D60D1C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14:paraId="4FE2A8C3" w14:textId="2094B903" w:rsidR="005F6956" w:rsidRPr="00D60D1C" w:rsidRDefault="005F6956" w:rsidP="00D60D1C">
            <w:pPr>
              <w:spacing w:before="12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60D1C">
              <w:rPr>
                <w:rFonts w:ascii="Arial" w:hAnsi="Arial" w:cs="Arial"/>
                <w:sz w:val="22"/>
                <w:szCs w:val="22"/>
                <w:u w:val="single"/>
              </w:rPr>
              <w:t>Uzasadnienie wyboru</w:t>
            </w:r>
            <w:r w:rsidRPr="00D60D1C">
              <w:rPr>
                <w:rFonts w:ascii="Arial" w:hAnsi="Arial" w:cs="Arial"/>
                <w:sz w:val="22"/>
                <w:szCs w:val="22"/>
              </w:rPr>
              <w:t>:</w:t>
            </w:r>
            <w:r w:rsidR="00D60D1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60D1C">
              <w:rPr>
                <w:rFonts w:ascii="Arial" w:hAnsi="Arial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5F6956" w:rsidRPr="00D60D1C" w14:paraId="22348AC1" w14:textId="77777777" w:rsidTr="005D6B32">
        <w:trPr>
          <w:cantSplit/>
        </w:trPr>
        <w:tc>
          <w:tcPr>
            <w:tcW w:w="9498" w:type="dxa"/>
          </w:tcPr>
          <w:p w14:paraId="205E2845" w14:textId="77777777" w:rsidR="005F6956" w:rsidRPr="00D60D1C" w:rsidRDefault="005F6956" w:rsidP="005D6B32">
            <w:pPr>
              <w:spacing w:before="120" w:after="24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D60D1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Część nr </w:t>
            </w:r>
            <w:r w:rsidRPr="00D60D1C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6</w:t>
            </w:r>
            <w:r w:rsidRPr="00D60D1C">
              <w:rPr>
                <w:rFonts w:ascii="Arial" w:hAnsi="Arial" w:cs="Arial"/>
                <w:sz w:val="22"/>
                <w:szCs w:val="22"/>
              </w:rPr>
              <w:t xml:space="preserve">: </w:t>
            </w:r>
            <w:proofErr w:type="spellStart"/>
            <w:r w:rsidRPr="00D60D1C">
              <w:rPr>
                <w:rFonts w:ascii="Arial" w:hAnsi="Arial" w:cs="Arial"/>
                <w:color w:val="000000"/>
                <w:sz w:val="22"/>
                <w:szCs w:val="22"/>
              </w:rPr>
              <w:t>Teriflunomidum</w:t>
            </w:r>
            <w:proofErr w:type="spellEnd"/>
          </w:p>
          <w:p w14:paraId="573BB323" w14:textId="77777777" w:rsidR="005F6956" w:rsidRPr="00D60D1C" w:rsidRDefault="005F6956" w:rsidP="005D6B32">
            <w:pPr>
              <w:spacing w:line="36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D60D1C">
              <w:rPr>
                <w:rFonts w:ascii="Arial" w:hAnsi="Arial" w:cs="Arial"/>
                <w:b/>
                <w:sz w:val="22"/>
                <w:szCs w:val="22"/>
              </w:rPr>
              <w:t>Sanofi Sp. z o.o.</w:t>
            </w:r>
          </w:p>
          <w:p w14:paraId="285417EA" w14:textId="77777777" w:rsidR="005F6956" w:rsidRPr="00D60D1C" w:rsidRDefault="005F6956" w:rsidP="005D6B32">
            <w:pPr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D60D1C">
              <w:rPr>
                <w:rFonts w:ascii="Arial" w:hAnsi="Arial" w:cs="Arial"/>
                <w:bCs/>
                <w:sz w:val="22"/>
                <w:szCs w:val="22"/>
              </w:rPr>
              <w:t xml:space="preserve">Kasprzaka 6  </w:t>
            </w:r>
          </w:p>
          <w:p w14:paraId="3D262973" w14:textId="77777777" w:rsidR="005F6956" w:rsidRPr="00D60D1C" w:rsidRDefault="005F6956" w:rsidP="005D6B32">
            <w:pPr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D60D1C">
              <w:rPr>
                <w:rFonts w:ascii="Arial" w:hAnsi="Arial" w:cs="Arial"/>
                <w:bCs/>
                <w:sz w:val="22"/>
                <w:szCs w:val="22"/>
              </w:rPr>
              <w:t>01-211 Warszawa</w:t>
            </w:r>
          </w:p>
          <w:p w14:paraId="7C10F884" w14:textId="77777777" w:rsidR="005F6956" w:rsidRPr="00D60D1C" w:rsidRDefault="005F6956" w:rsidP="005D6B32">
            <w:pPr>
              <w:spacing w:before="12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60D1C">
              <w:rPr>
                <w:rFonts w:ascii="Arial" w:hAnsi="Arial" w:cs="Arial"/>
                <w:sz w:val="22"/>
                <w:szCs w:val="22"/>
              </w:rPr>
              <w:t>za cenę wykonania przedmiotu zamówienia w wysokości</w:t>
            </w:r>
            <w:r w:rsidRPr="00D60D1C">
              <w:rPr>
                <w:rFonts w:ascii="Arial" w:hAnsi="Arial" w:cs="Arial"/>
                <w:b/>
                <w:sz w:val="22"/>
                <w:szCs w:val="22"/>
              </w:rPr>
              <w:t xml:space="preserve"> 160 056.00 zł brutto</w:t>
            </w:r>
            <w:r w:rsidRPr="00D60D1C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14:paraId="4A5E6424" w14:textId="3CE6FE43" w:rsidR="005F6956" w:rsidRPr="00D60D1C" w:rsidRDefault="005F6956" w:rsidP="00D60D1C">
            <w:pPr>
              <w:spacing w:before="12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60D1C">
              <w:rPr>
                <w:rFonts w:ascii="Arial" w:hAnsi="Arial" w:cs="Arial"/>
                <w:sz w:val="22"/>
                <w:szCs w:val="22"/>
                <w:u w:val="single"/>
              </w:rPr>
              <w:t>Uzasadnienie wyboru</w:t>
            </w:r>
            <w:r w:rsidRPr="00D60D1C">
              <w:rPr>
                <w:rFonts w:ascii="Arial" w:hAnsi="Arial" w:cs="Arial"/>
                <w:sz w:val="22"/>
                <w:szCs w:val="22"/>
              </w:rPr>
              <w:t>:</w:t>
            </w:r>
            <w:r w:rsidR="00D60D1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60D1C">
              <w:rPr>
                <w:rFonts w:ascii="Arial" w:hAnsi="Arial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5F6956" w:rsidRPr="00D60D1C" w14:paraId="76369A40" w14:textId="77777777" w:rsidTr="005D6B32">
        <w:trPr>
          <w:cantSplit/>
        </w:trPr>
        <w:tc>
          <w:tcPr>
            <w:tcW w:w="9498" w:type="dxa"/>
          </w:tcPr>
          <w:p w14:paraId="54BBC123" w14:textId="77777777" w:rsidR="005F6956" w:rsidRPr="00D60D1C" w:rsidRDefault="005F6956" w:rsidP="005D6B32">
            <w:pPr>
              <w:spacing w:before="120" w:after="24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D60D1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Część nr </w:t>
            </w:r>
            <w:r w:rsidRPr="00D60D1C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10</w:t>
            </w:r>
            <w:r w:rsidRPr="00D60D1C">
              <w:rPr>
                <w:rFonts w:ascii="Arial" w:hAnsi="Arial" w:cs="Arial"/>
                <w:sz w:val="22"/>
                <w:szCs w:val="22"/>
              </w:rPr>
              <w:t xml:space="preserve">: </w:t>
            </w:r>
            <w:proofErr w:type="spellStart"/>
            <w:r w:rsidRPr="00D60D1C">
              <w:rPr>
                <w:rFonts w:ascii="Arial" w:hAnsi="Arial" w:cs="Arial"/>
                <w:color w:val="000000"/>
                <w:sz w:val="22"/>
                <w:szCs w:val="22"/>
              </w:rPr>
              <w:t>Cladribinum</w:t>
            </w:r>
            <w:proofErr w:type="spellEnd"/>
          </w:p>
          <w:p w14:paraId="41ED504E" w14:textId="77777777" w:rsidR="005F6956" w:rsidRPr="00D60D1C" w:rsidRDefault="005F6956" w:rsidP="005D6B32">
            <w:pPr>
              <w:spacing w:line="36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D60D1C">
              <w:rPr>
                <w:rFonts w:ascii="Arial" w:hAnsi="Arial" w:cs="Arial"/>
                <w:b/>
                <w:sz w:val="22"/>
                <w:szCs w:val="22"/>
              </w:rPr>
              <w:t>CENTRALA FARMACEUTYCZNA CEFARM SA</w:t>
            </w:r>
          </w:p>
          <w:p w14:paraId="482E8C17" w14:textId="77777777" w:rsidR="005F6956" w:rsidRPr="00D60D1C" w:rsidRDefault="005F6956" w:rsidP="005D6B32">
            <w:pPr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D60D1C">
              <w:rPr>
                <w:rFonts w:ascii="Arial" w:hAnsi="Arial" w:cs="Arial"/>
                <w:bCs/>
                <w:sz w:val="22"/>
                <w:szCs w:val="22"/>
              </w:rPr>
              <w:t xml:space="preserve">UL.JANA KAZIMIERZA 16  </w:t>
            </w:r>
          </w:p>
          <w:p w14:paraId="3CC11A55" w14:textId="77777777" w:rsidR="005F6956" w:rsidRPr="00D60D1C" w:rsidRDefault="005F6956" w:rsidP="005D6B32">
            <w:pPr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D60D1C">
              <w:rPr>
                <w:rFonts w:ascii="Arial" w:hAnsi="Arial" w:cs="Arial"/>
                <w:bCs/>
                <w:sz w:val="22"/>
                <w:szCs w:val="22"/>
              </w:rPr>
              <w:t>01-248 Warszawa</w:t>
            </w:r>
          </w:p>
          <w:p w14:paraId="571C0FC3" w14:textId="77777777" w:rsidR="005F6956" w:rsidRPr="00D60D1C" w:rsidRDefault="005F6956" w:rsidP="005D6B32">
            <w:pPr>
              <w:spacing w:before="12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60D1C">
              <w:rPr>
                <w:rFonts w:ascii="Arial" w:hAnsi="Arial" w:cs="Arial"/>
                <w:sz w:val="22"/>
                <w:szCs w:val="22"/>
              </w:rPr>
              <w:t>za cenę wykonania przedmiotu zamówienia w wysokości</w:t>
            </w:r>
            <w:r w:rsidRPr="00D60D1C">
              <w:rPr>
                <w:rFonts w:ascii="Arial" w:hAnsi="Arial" w:cs="Arial"/>
                <w:b/>
                <w:sz w:val="22"/>
                <w:szCs w:val="22"/>
              </w:rPr>
              <w:t xml:space="preserve"> 618 332.94 zł brutto</w:t>
            </w:r>
            <w:r w:rsidRPr="00D60D1C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14:paraId="046A1F12" w14:textId="12755206" w:rsidR="005F6956" w:rsidRPr="00D60D1C" w:rsidRDefault="005F6956" w:rsidP="00D60D1C">
            <w:pPr>
              <w:spacing w:before="12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60D1C">
              <w:rPr>
                <w:rFonts w:ascii="Arial" w:hAnsi="Arial" w:cs="Arial"/>
                <w:sz w:val="22"/>
                <w:szCs w:val="22"/>
                <w:u w:val="single"/>
              </w:rPr>
              <w:t>Uzasadnienie wyboru</w:t>
            </w:r>
            <w:r w:rsidRPr="00D60D1C">
              <w:rPr>
                <w:rFonts w:ascii="Arial" w:hAnsi="Arial" w:cs="Arial"/>
                <w:sz w:val="22"/>
                <w:szCs w:val="22"/>
              </w:rPr>
              <w:t>:</w:t>
            </w:r>
            <w:r w:rsidR="00D60D1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60D1C">
              <w:rPr>
                <w:rFonts w:ascii="Arial" w:hAnsi="Arial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5F6956" w:rsidRPr="00D60D1C" w14:paraId="3B8F2DDB" w14:textId="77777777" w:rsidTr="005D6B32">
        <w:trPr>
          <w:cantSplit/>
        </w:trPr>
        <w:tc>
          <w:tcPr>
            <w:tcW w:w="9498" w:type="dxa"/>
          </w:tcPr>
          <w:p w14:paraId="27C8899B" w14:textId="77777777" w:rsidR="005F6956" w:rsidRPr="00D60D1C" w:rsidRDefault="005F6956" w:rsidP="005D6B32">
            <w:pPr>
              <w:spacing w:before="120" w:after="24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D60D1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Część nr </w:t>
            </w:r>
            <w:r w:rsidRPr="00D60D1C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15</w:t>
            </w:r>
            <w:r w:rsidRPr="00D60D1C">
              <w:rPr>
                <w:rFonts w:ascii="Arial" w:hAnsi="Arial" w:cs="Arial"/>
                <w:sz w:val="22"/>
                <w:szCs w:val="22"/>
              </w:rPr>
              <w:t xml:space="preserve">: </w:t>
            </w:r>
            <w:proofErr w:type="spellStart"/>
            <w:r w:rsidRPr="00D60D1C">
              <w:rPr>
                <w:rFonts w:ascii="Arial" w:hAnsi="Arial" w:cs="Arial"/>
                <w:color w:val="000000"/>
                <w:sz w:val="22"/>
                <w:szCs w:val="22"/>
              </w:rPr>
              <w:t>Glatirameri</w:t>
            </w:r>
            <w:proofErr w:type="spellEnd"/>
            <w:r w:rsidRPr="00D60D1C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60D1C">
              <w:rPr>
                <w:rFonts w:ascii="Arial" w:hAnsi="Arial" w:cs="Arial"/>
                <w:color w:val="000000"/>
                <w:sz w:val="22"/>
                <w:szCs w:val="22"/>
              </w:rPr>
              <w:t>acetas</w:t>
            </w:r>
            <w:proofErr w:type="spellEnd"/>
            <w:r w:rsidRPr="00D60D1C">
              <w:rPr>
                <w:rFonts w:ascii="Arial" w:hAnsi="Arial" w:cs="Arial"/>
                <w:color w:val="000000"/>
                <w:sz w:val="22"/>
                <w:szCs w:val="22"/>
              </w:rPr>
              <w:t xml:space="preserve"> - roztwór do </w:t>
            </w:r>
            <w:proofErr w:type="spellStart"/>
            <w:r w:rsidRPr="00D60D1C">
              <w:rPr>
                <w:rFonts w:ascii="Arial" w:hAnsi="Arial" w:cs="Arial"/>
                <w:color w:val="000000"/>
                <w:sz w:val="22"/>
                <w:szCs w:val="22"/>
              </w:rPr>
              <w:t>wstrzykiwań</w:t>
            </w:r>
            <w:proofErr w:type="spellEnd"/>
          </w:p>
          <w:p w14:paraId="5353B8A1" w14:textId="77777777" w:rsidR="005F6956" w:rsidRPr="00D60D1C" w:rsidRDefault="005F6956" w:rsidP="005D6B32">
            <w:pPr>
              <w:spacing w:line="36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D60D1C">
              <w:rPr>
                <w:rFonts w:ascii="Arial" w:hAnsi="Arial" w:cs="Arial"/>
                <w:b/>
                <w:sz w:val="22"/>
                <w:szCs w:val="22"/>
              </w:rPr>
              <w:t>Asclepios</w:t>
            </w:r>
            <w:proofErr w:type="spellEnd"/>
            <w:r w:rsidRPr="00D60D1C">
              <w:rPr>
                <w:rFonts w:ascii="Arial" w:hAnsi="Arial" w:cs="Arial"/>
                <w:b/>
                <w:sz w:val="22"/>
                <w:szCs w:val="22"/>
              </w:rPr>
              <w:t xml:space="preserve"> S.A.</w:t>
            </w:r>
          </w:p>
          <w:p w14:paraId="4DDED09A" w14:textId="77777777" w:rsidR="005F6956" w:rsidRPr="00D60D1C" w:rsidRDefault="005F6956" w:rsidP="005D6B32">
            <w:pPr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  <w:proofErr w:type="spellStart"/>
            <w:r w:rsidRPr="00D60D1C">
              <w:rPr>
                <w:rFonts w:ascii="Arial" w:hAnsi="Arial" w:cs="Arial"/>
                <w:bCs/>
                <w:sz w:val="22"/>
                <w:szCs w:val="22"/>
              </w:rPr>
              <w:t>Hubska</w:t>
            </w:r>
            <w:proofErr w:type="spellEnd"/>
            <w:r w:rsidRPr="00D60D1C">
              <w:rPr>
                <w:rFonts w:ascii="Arial" w:hAnsi="Arial" w:cs="Arial"/>
                <w:bCs/>
                <w:sz w:val="22"/>
                <w:szCs w:val="22"/>
              </w:rPr>
              <w:t xml:space="preserve"> 44  </w:t>
            </w:r>
          </w:p>
          <w:p w14:paraId="77F59529" w14:textId="77777777" w:rsidR="005F6956" w:rsidRPr="00D60D1C" w:rsidRDefault="005F6956" w:rsidP="005D6B32">
            <w:pPr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D60D1C">
              <w:rPr>
                <w:rFonts w:ascii="Arial" w:hAnsi="Arial" w:cs="Arial"/>
                <w:bCs/>
                <w:sz w:val="22"/>
                <w:szCs w:val="22"/>
              </w:rPr>
              <w:t>50-502 Wrocław</w:t>
            </w:r>
          </w:p>
          <w:p w14:paraId="23683158" w14:textId="77777777" w:rsidR="005F6956" w:rsidRPr="00D60D1C" w:rsidRDefault="005F6956" w:rsidP="005D6B32">
            <w:pPr>
              <w:spacing w:before="12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60D1C">
              <w:rPr>
                <w:rFonts w:ascii="Arial" w:hAnsi="Arial" w:cs="Arial"/>
                <w:sz w:val="22"/>
                <w:szCs w:val="22"/>
              </w:rPr>
              <w:t>za cenę wykonania przedmiotu zamówienia w wysokości</w:t>
            </w:r>
            <w:r w:rsidRPr="00D60D1C">
              <w:rPr>
                <w:rFonts w:ascii="Arial" w:hAnsi="Arial" w:cs="Arial"/>
                <w:b/>
                <w:sz w:val="22"/>
                <w:szCs w:val="22"/>
              </w:rPr>
              <w:t xml:space="preserve"> 724 658.40 zł brutto</w:t>
            </w:r>
            <w:r w:rsidRPr="00D60D1C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14:paraId="15F03789" w14:textId="3B57DDC2" w:rsidR="005F6956" w:rsidRPr="00D60D1C" w:rsidRDefault="005F6956" w:rsidP="00D60D1C">
            <w:pPr>
              <w:spacing w:before="12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60D1C">
              <w:rPr>
                <w:rFonts w:ascii="Arial" w:hAnsi="Arial" w:cs="Arial"/>
                <w:sz w:val="22"/>
                <w:szCs w:val="22"/>
                <w:u w:val="single"/>
              </w:rPr>
              <w:t>Uzasadnienie wyboru</w:t>
            </w:r>
            <w:r w:rsidRPr="00D60D1C">
              <w:rPr>
                <w:rFonts w:ascii="Arial" w:hAnsi="Arial" w:cs="Arial"/>
                <w:sz w:val="22"/>
                <w:szCs w:val="22"/>
              </w:rPr>
              <w:t>:</w:t>
            </w:r>
            <w:r w:rsidR="00D60D1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60D1C">
              <w:rPr>
                <w:rFonts w:ascii="Arial" w:hAnsi="Arial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5F6956" w:rsidRPr="00D60D1C" w14:paraId="5589C398" w14:textId="77777777" w:rsidTr="005D6B32">
        <w:trPr>
          <w:cantSplit/>
        </w:trPr>
        <w:tc>
          <w:tcPr>
            <w:tcW w:w="9498" w:type="dxa"/>
          </w:tcPr>
          <w:p w14:paraId="7EDEEF0A" w14:textId="77777777" w:rsidR="005F6956" w:rsidRPr="00D60D1C" w:rsidRDefault="005F6956" w:rsidP="005D6B32">
            <w:pPr>
              <w:spacing w:before="120" w:after="24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D60D1C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D60D1C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16</w:t>
            </w:r>
            <w:r w:rsidRPr="00D60D1C">
              <w:rPr>
                <w:rFonts w:ascii="Arial" w:hAnsi="Arial" w:cs="Arial"/>
                <w:sz w:val="22"/>
                <w:szCs w:val="22"/>
              </w:rPr>
              <w:t xml:space="preserve">: </w:t>
            </w:r>
            <w:proofErr w:type="spellStart"/>
            <w:r w:rsidRPr="00D60D1C">
              <w:rPr>
                <w:rFonts w:ascii="Arial" w:hAnsi="Arial" w:cs="Arial"/>
                <w:color w:val="000000"/>
                <w:sz w:val="22"/>
                <w:szCs w:val="22"/>
              </w:rPr>
              <w:t>Immunoglobulinum</w:t>
            </w:r>
            <w:proofErr w:type="spellEnd"/>
            <w:r w:rsidRPr="00D60D1C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60D1C">
              <w:rPr>
                <w:rFonts w:ascii="Arial" w:hAnsi="Arial" w:cs="Arial"/>
                <w:color w:val="000000"/>
                <w:sz w:val="22"/>
                <w:szCs w:val="22"/>
              </w:rPr>
              <w:t>humanum</w:t>
            </w:r>
            <w:proofErr w:type="spellEnd"/>
            <w:r w:rsidRPr="00D60D1C">
              <w:rPr>
                <w:rFonts w:ascii="Arial" w:hAnsi="Arial" w:cs="Arial"/>
                <w:color w:val="000000"/>
                <w:sz w:val="22"/>
                <w:szCs w:val="22"/>
              </w:rPr>
              <w:t xml:space="preserve"> roztwór do infuzji 10%</w:t>
            </w:r>
          </w:p>
          <w:p w14:paraId="49855396" w14:textId="77777777" w:rsidR="005F6956" w:rsidRPr="00D60D1C" w:rsidRDefault="005F6956" w:rsidP="005D6B32">
            <w:pPr>
              <w:spacing w:line="36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D60D1C">
              <w:rPr>
                <w:rFonts w:ascii="Arial" w:hAnsi="Arial" w:cs="Arial"/>
                <w:b/>
                <w:sz w:val="22"/>
                <w:szCs w:val="22"/>
              </w:rPr>
              <w:t xml:space="preserve">CSL </w:t>
            </w:r>
            <w:proofErr w:type="spellStart"/>
            <w:r w:rsidRPr="00D60D1C">
              <w:rPr>
                <w:rFonts w:ascii="Arial" w:hAnsi="Arial" w:cs="Arial"/>
                <w:b/>
                <w:sz w:val="22"/>
                <w:szCs w:val="22"/>
              </w:rPr>
              <w:t>Behring</w:t>
            </w:r>
            <w:proofErr w:type="spellEnd"/>
            <w:r w:rsidRPr="00D60D1C">
              <w:rPr>
                <w:rFonts w:ascii="Arial" w:hAnsi="Arial" w:cs="Arial"/>
                <w:b/>
                <w:sz w:val="22"/>
                <w:szCs w:val="22"/>
              </w:rPr>
              <w:t xml:space="preserve"> sp. z o.o.</w:t>
            </w:r>
          </w:p>
          <w:p w14:paraId="1AE46C33" w14:textId="77777777" w:rsidR="005F6956" w:rsidRPr="00D60D1C" w:rsidRDefault="005F6956" w:rsidP="005D6B32">
            <w:pPr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D60D1C">
              <w:rPr>
                <w:rFonts w:ascii="Arial" w:hAnsi="Arial" w:cs="Arial"/>
                <w:bCs/>
                <w:sz w:val="22"/>
                <w:szCs w:val="22"/>
              </w:rPr>
              <w:t xml:space="preserve">A. Branickiego 17  </w:t>
            </w:r>
          </w:p>
          <w:p w14:paraId="481797AD" w14:textId="77777777" w:rsidR="005F6956" w:rsidRPr="00D60D1C" w:rsidRDefault="005F6956" w:rsidP="005D6B32">
            <w:pPr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D60D1C">
              <w:rPr>
                <w:rFonts w:ascii="Arial" w:hAnsi="Arial" w:cs="Arial"/>
                <w:bCs/>
                <w:sz w:val="22"/>
                <w:szCs w:val="22"/>
              </w:rPr>
              <w:t>02-972 Warszawa</w:t>
            </w:r>
          </w:p>
          <w:p w14:paraId="4C2295B3" w14:textId="77777777" w:rsidR="005F6956" w:rsidRPr="00D60D1C" w:rsidRDefault="005F6956" w:rsidP="005D6B32">
            <w:pPr>
              <w:spacing w:before="12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60D1C">
              <w:rPr>
                <w:rFonts w:ascii="Arial" w:hAnsi="Arial" w:cs="Arial"/>
                <w:sz w:val="22"/>
                <w:szCs w:val="22"/>
              </w:rPr>
              <w:t>za cenę wykonania przedmiotu zamówienia w wysokości</w:t>
            </w:r>
            <w:r w:rsidRPr="00D60D1C">
              <w:rPr>
                <w:rFonts w:ascii="Arial" w:hAnsi="Arial" w:cs="Arial"/>
                <w:b/>
                <w:sz w:val="22"/>
                <w:szCs w:val="22"/>
              </w:rPr>
              <w:t xml:space="preserve"> 1 287 900.00 zł brutto</w:t>
            </w:r>
            <w:r w:rsidRPr="00D60D1C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14:paraId="54B2418E" w14:textId="7C2DEA67" w:rsidR="005F6956" w:rsidRPr="00D60D1C" w:rsidRDefault="005F6956" w:rsidP="00D60D1C">
            <w:pPr>
              <w:spacing w:before="12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60D1C">
              <w:rPr>
                <w:rFonts w:ascii="Arial" w:hAnsi="Arial" w:cs="Arial"/>
                <w:sz w:val="22"/>
                <w:szCs w:val="22"/>
                <w:u w:val="single"/>
              </w:rPr>
              <w:t>Uzasadnienie wyboru</w:t>
            </w:r>
            <w:r w:rsidRPr="00D60D1C">
              <w:rPr>
                <w:rFonts w:ascii="Arial" w:hAnsi="Arial" w:cs="Arial"/>
                <w:sz w:val="22"/>
                <w:szCs w:val="22"/>
              </w:rPr>
              <w:t>:</w:t>
            </w:r>
            <w:r w:rsidR="00D60D1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60D1C">
              <w:rPr>
                <w:rFonts w:ascii="Arial" w:hAnsi="Arial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5F6956" w:rsidRPr="00D60D1C" w14:paraId="6A466F06" w14:textId="77777777" w:rsidTr="005D6B32">
        <w:trPr>
          <w:cantSplit/>
        </w:trPr>
        <w:tc>
          <w:tcPr>
            <w:tcW w:w="9498" w:type="dxa"/>
          </w:tcPr>
          <w:p w14:paraId="21218459" w14:textId="77777777" w:rsidR="005F6956" w:rsidRPr="00D60D1C" w:rsidRDefault="005F6956" w:rsidP="005D6B32">
            <w:pPr>
              <w:spacing w:before="120" w:after="24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D60D1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Część nr </w:t>
            </w:r>
            <w:r w:rsidRPr="00D60D1C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17</w:t>
            </w:r>
            <w:r w:rsidRPr="00D60D1C">
              <w:rPr>
                <w:rFonts w:ascii="Arial" w:hAnsi="Arial" w:cs="Arial"/>
                <w:sz w:val="22"/>
                <w:szCs w:val="22"/>
              </w:rPr>
              <w:t xml:space="preserve">: </w:t>
            </w:r>
            <w:proofErr w:type="spellStart"/>
            <w:r w:rsidRPr="00D60D1C">
              <w:rPr>
                <w:rFonts w:ascii="Arial" w:hAnsi="Arial" w:cs="Arial"/>
                <w:color w:val="000000"/>
                <w:sz w:val="22"/>
                <w:szCs w:val="22"/>
              </w:rPr>
              <w:t>Risdiplamum</w:t>
            </w:r>
            <w:proofErr w:type="spellEnd"/>
          </w:p>
          <w:p w14:paraId="1DDF13EA" w14:textId="77777777" w:rsidR="005F6956" w:rsidRPr="00D60D1C" w:rsidRDefault="005F6956" w:rsidP="005D6B32">
            <w:pPr>
              <w:spacing w:line="36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D60D1C">
              <w:rPr>
                <w:rFonts w:ascii="Arial" w:hAnsi="Arial" w:cs="Arial"/>
                <w:b/>
                <w:sz w:val="22"/>
                <w:szCs w:val="22"/>
              </w:rPr>
              <w:t>Roche Polska Sp. z o.o.</w:t>
            </w:r>
          </w:p>
          <w:p w14:paraId="120BB9B9" w14:textId="77777777" w:rsidR="005F6956" w:rsidRPr="00D60D1C" w:rsidRDefault="005F6956" w:rsidP="005D6B32">
            <w:pPr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D60D1C">
              <w:rPr>
                <w:rFonts w:ascii="Arial" w:hAnsi="Arial" w:cs="Arial"/>
                <w:bCs/>
                <w:sz w:val="22"/>
                <w:szCs w:val="22"/>
              </w:rPr>
              <w:t xml:space="preserve">Domaniewska 28  </w:t>
            </w:r>
          </w:p>
          <w:p w14:paraId="66E0AD25" w14:textId="77777777" w:rsidR="005F6956" w:rsidRPr="00D60D1C" w:rsidRDefault="005F6956" w:rsidP="005D6B32">
            <w:pPr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D60D1C">
              <w:rPr>
                <w:rFonts w:ascii="Arial" w:hAnsi="Arial" w:cs="Arial"/>
                <w:bCs/>
                <w:sz w:val="22"/>
                <w:szCs w:val="22"/>
              </w:rPr>
              <w:t>02-672 Warszawa</w:t>
            </w:r>
          </w:p>
          <w:p w14:paraId="545F5475" w14:textId="77777777" w:rsidR="005F6956" w:rsidRPr="00D60D1C" w:rsidRDefault="005F6956" w:rsidP="005D6B32">
            <w:pPr>
              <w:spacing w:before="12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60D1C">
              <w:rPr>
                <w:rFonts w:ascii="Arial" w:hAnsi="Arial" w:cs="Arial"/>
                <w:sz w:val="22"/>
                <w:szCs w:val="22"/>
              </w:rPr>
              <w:t>za cenę wykonania przedmiotu zamówienia w wysokości</w:t>
            </w:r>
            <w:r w:rsidRPr="00D60D1C">
              <w:rPr>
                <w:rFonts w:ascii="Arial" w:hAnsi="Arial" w:cs="Arial"/>
                <w:b/>
                <w:sz w:val="22"/>
                <w:szCs w:val="22"/>
              </w:rPr>
              <w:t xml:space="preserve"> 695 903.79 zł brutto</w:t>
            </w:r>
            <w:r w:rsidRPr="00D60D1C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14:paraId="46BA0B0B" w14:textId="6B4D11B8" w:rsidR="005F6956" w:rsidRPr="00D60D1C" w:rsidRDefault="005F6956" w:rsidP="00D60D1C">
            <w:pPr>
              <w:spacing w:before="12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60D1C">
              <w:rPr>
                <w:rFonts w:ascii="Arial" w:hAnsi="Arial" w:cs="Arial"/>
                <w:sz w:val="22"/>
                <w:szCs w:val="22"/>
                <w:u w:val="single"/>
              </w:rPr>
              <w:t>Uzasadnienie wyboru</w:t>
            </w:r>
            <w:r w:rsidRPr="00D60D1C">
              <w:rPr>
                <w:rFonts w:ascii="Arial" w:hAnsi="Arial" w:cs="Arial"/>
                <w:sz w:val="22"/>
                <w:szCs w:val="22"/>
              </w:rPr>
              <w:t>:</w:t>
            </w:r>
            <w:r w:rsidR="00D60D1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60D1C">
              <w:rPr>
                <w:rFonts w:ascii="Arial" w:hAnsi="Arial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5F6956" w:rsidRPr="00D60D1C" w14:paraId="2D39B1AB" w14:textId="77777777" w:rsidTr="005D6B32">
        <w:trPr>
          <w:cantSplit/>
        </w:trPr>
        <w:tc>
          <w:tcPr>
            <w:tcW w:w="9498" w:type="dxa"/>
          </w:tcPr>
          <w:p w14:paraId="2B1E24B4" w14:textId="77777777" w:rsidR="005F6956" w:rsidRPr="00D60D1C" w:rsidRDefault="005F6956" w:rsidP="005D6B32">
            <w:pPr>
              <w:spacing w:before="120" w:after="24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D60D1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Część nr </w:t>
            </w:r>
            <w:r w:rsidRPr="00D60D1C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19</w:t>
            </w:r>
            <w:r w:rsidRPr="00D60D1C">
              <w:rPr>
                <w:rFonts w:ascii="Arial" w:hAnsi="Arial" w:cs="Arial"/>
                <w:sz w:val="22"/>
                <w:szCs w:val="22"/>
              </w:rPr>
              <w:t xml:space="preserve">: </w:t>
            </w:r>
            <w:proofErr w:type="spellStart"/>
            <w:r w:rsidRPr="00D60D1C">
              <w:rPr>
                <w:rFonts w:ascii="Arial" w:hAnsi="Arial" w:cs="Arial"/>
                <w:color w:val="000000"/>
                <w:sz w:val="22"/>
                <w:szCs w:val="22"/>
              </w:rPr>
              <w:t>Satralizumabum</w:t>
            </w:r>
            <w:proofErr w:type="spellEnd"/>
          </w:p>
          <w:p w14:paraId="3E72D9F8" w14:textId="77777777" w:rsidR="005F6956" w:rsidRPr="00D60D1C" w:rsidRDefault="005F6956" w:rsidP="005D6B32">
            <w:pPr>
              <w:spacing w:line="36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D60D1C">
              <w:rPr>
                <w:rFonts w:ascii="Arial" w:hAnsi="Arial" w:cs="Arial"/>
                <w:b/>
                <w:sz w:val="22"/>
                <w:szCs w:val="22"/>
              </w:rPr>
              <w:t>Roche Polska Sp. z o.o.</w:t>
            </w:r>
          </w:p>
          <w:p w14:paraId="5720CAFF" w14:textId="77777777" w:rsidR="005F6956" w:rsidRPr="00D60D1C" w:rsidRDefault="005F6956" w:rsidP="005D6B32">
            <w:pPr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D60D1C">
              <w:rPr>
                <w:rFonts w:ascii="Arial" w:hAnsi="Arial" w:cs="Arial"/>
                <w:bCs/>
                <w:sz w:val="22"/>
                <w:szCs w:val="22"/>
              </w:rPr>
              <w:t xml:space="preserve">Domaniewska 28  </w:t>
            </w:r>
          </w:p>
          <w:p w14:paraId="2018728E" w14:textId="77777777" w:rsidR="005F6956" w:rsidRPr="00D60D1C" w:rsidRDefault="005F6956" w:rsidP="005D6B32">
            <w:pPr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D60D1C">
              <w:rPr>
                <w:rFonts w:ascii="Arial" w:hAnsi="Arial" w:cs="Arial"/>
                <w:bCs/>
                <w:sz w:val="22"/>
                <w:szCs w:val="22"/>
              </w:rPr>
              <w:t>02-672 Warszawa</w:t>
            </w:r>
          </w:p>
          <w:p w14:paraId="64EF63DC" w14:textId="77777777" w:rsidR="005F6956" w:rsidRPr="00D60D1C" w:rsidRDefault="005F6956" w:rsidP="005D6B32">
            <w:pPr>
              <w:spacing w:before="12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60D1C">
              <w:rPr>
                <w:rFonts w:ascii="Arial" w:hAnsi="Arial" w:cs="Arial"/>
                <w:sz w:val="22"/>
                <w:szCs w:val="22"/>
              </w:rPr>
              <w:t>za cenę wykonania przedmiotu zamówienia w wysokości</w:t>
            </w:r>
            <w:r w:rsidRPr="00D60D1C">
              <w:rPr>
                <w:rFonts w:ascii="Arial" w:hAnsi="Arial" w:cs="Arial"/>
                <w:b/>
                <w:sz w:val="22"/>
                <w:szCs w:val="22"/>
              </w:rPr>
              <w:t xml:space="preserve"> 229 709.95 zł brutto</w:t>
            </w:r>
            <w:r w:rsidRPr="00D60D1C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14:paraId="25F11830" w14:textId="71A6FCE0" w:rsidR="005F6956" w:rsidRPr="00D60D1C" w:rsidRDefault="005F6956" w:rsidP="00D60D1C">
            <w:pPr>
              <w:spacing w:before="12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60D1C">
              <w:rPr>
                <w:rFonts w:ascii="Arial" w:hAnsi="Arial" w:cs="Arial"/>
                <w:sz w:val="22"/>
                <w:szCs w:val="22"/>
                <w:u w:val="single"/>
              </w:rPr>
              <w:t>Uzasadnienie wyboru</w:t>
            </w:r>
            <w:r w:rsidRPr="00D60D1C">
              <w:rPr>
                <w:rFonts w:ascii="Arial" w:hAnsi="Arial" w:cs="Arial"/>
                <w:sz w:val="22"/>
                <w:szCs w:val="22"/>
              </w:rPr>
              <w:t>:</w:t>
            </w:r>
            <w:r w:rsidR="00D60D1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60D1C">
              <w:rPr>
                <w:rFonts w:ascii="Arial" w:hAnsi="Arial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5F6956" w:rsidRPr="00D60D1C" w14:paraId="3B904954" w14:textId="77777777" w:rsidTr="005D6B32">
        <w:trPr>
          <w:cantSplit/>
        </w:trPr>
        <w:tc>
          <w:tcPr>
            <w:tcW w:w="9498" w:type="dxa"/>
          </w:tcPr>
          <w:p w14:paraId="1961CADC" w14:textId="77777777" w:rsidR="005F6956" w:rsidRPr="00D60D1C" w:rsidRDefault="005F6956" w:rsidP="005D6B32">
            <w:pPr>
              <w:spacing w:before="120" w:after="24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D60D1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Część nr </w:t>
            </w:r>
            <w:r w:rsidRPr="00D60D1C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20</w:t>
            </w:r>
            <w:r w:rsidRPr="00D60D1C">
              <w:rPr>
                <w:rFonts w:ascii="Arial" w:hAnsi="Arial" w:cs="Arial"/>
                <w:sz w:val="22"/>
                <w:szCs w:val="22"/>
              </w:rPr>
              <w:t xml:space="preserve">: </w:t>
            </w:r>
            <w:proofErr w:type="spellStart"/>
            <w:r w:rsidRPr="00D60D1C">
              <w:rPr>
                <w:rFonts w:ascii="Arial" w:hAnsi="Arial" w:cs="Arial"/>
                <w:color w:val="000000"/>
                <w:sz w:val="22"/>
                <w:szCs w:val="22"/>
              </w:rPr>
              <w:t>Tocilizumabum</w:t>
            </w:r>
            <w:proofErr w:type="spellEnd"/>
            <w:r w:rsidRPr="00D60D1C">
              <w:rPr>
                <w:rFonts w:ascii="Arial" w:hAnsi="Arial" w:cs="Arial"/>
                <w:color w:val="000000"/>
                <w:sz w:val="22"/>
                <w:szCs w:val="22"/>
              </w:rPr>
              <w:t xml:space="preserve"> - roztwór do </w:t>
            </w:r>
            <w:proofErr w:type="spellStart"/>
            <w:r w:rsidRPr="00D60D1C">
              <w:rPr>
                <w:rFonts w:ascii="Arial" w:hAnsi="Arial" w:cs="Arial"/>
                <w:color w:val="000000"/>
                <w:sz w:val="22"/>
                <w:szCs w:val="22"/>
              </w:rPr>
              <w:t>wstrzykiwań</w:t>
            </w:r>
            <w:proofErr w:type="spellEnd"/>
          </w:p>
          <w:p w14:paraId="57B01650" w14:textId="77777777" w:rsidR="005F6956" w:rsidRPr="00D60D1C" w:rsidRDefault="005F6956" w:rsidP="005D6B32">
            <w:pPr>
              <w:spacing w:line="36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D60D1C">
              <w:rPr>
                <w:rFonts w:ascii="Arial" w:hAnsi="Arial" w:cs="Arial"/>
                <w:b/>
                <w:sz w:val="22"/>
                <w:szCs w:val="22"/>
              </w:rPr>
              <w:t>Fresenius</w:t>
            </w:r>
            <w:proofErr w:type="spellEnd"/>
            <w:r w:rsidRPr="00D60D1C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 w:rsidRPr="00D60D1C">
              <w:rPr>
                <w:rFonts w:ascii="Arial" w:hAnsi="Arial" w:cs="Arial"/>
                <w:b/>
                <w:sz w:val="22"/>
                <w:szCs w:val="22"/>
              </w:rPr>
              <w:t>Kabi</w:t>
            </w:r>
            <w:proofErr w:type="spellEnd"/>
            <w:r w:rsidRPr="00D60D1C">
              <w:rPr>
                <w:rFonts w:ascii="Arial" w:hAnsi="Arial" w:cs="Arial"/>
                <w:b/>
                <w:sz w:val="22"/>
                <w:szCs w:val="22"/>
              </w:rPr>
              <w:t xml:space="preserve"> Polska Sp.  z o.o.</w:t>
            </w:r>
          </w:p>
          <w:p w14:paraId="1954E457" w14:textId="77777777" w:rsidR="005F6956" w:rsidRPr="00D60D1C" w:rsidRDefault="005F6956" w:rsidP="005D6B32">
            <w:pPr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D60D1C">
              <w:rPr>
                <w:rFonts w:ascii="Arial" w:hAnsi="Arial" w:cs="Arial"/>
                <w:bCs/>
                <w:sz w:val="22"/>
                <w:szCs w:val="22"/>
              </w:rPr>
              <w:t xml:space="preserve">Al. Jerozolimskie 134  </w:t>
            </w:r>
          </w:p>
          <w:p w14:paraId="68C898F2" w14:textId="77777777" w:rsidR="005F6956" w:rsidRPr="00D60D1C" w:rsidRDefault="005F6956" w:rsidP="005D6B32">
            <w:pPr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D60D1C">
              <w:rPr>
                <w:rFonts w:ascii="Arial" w:hAnsi="Arial" w:cs="Arial"/>
                <w:bCs/>
                <w:sz w:val="22"/>
                <w:szCs w:val="22"/>
              </w:rPr>
              <w:t>02-305 Warszawa</w:t>
            </w:r>
          </w:p>
          <w:p w14:paraId="72A076B8" w14:textId="77777777" w:rsidR="005F6956" w:rsidRPr="00D60D1C" w:rsidRDefault="005F6956" w:rsidP="005D6B32">
            <w:pPr>
              <w:spacing w:before="12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60D1C">
              <w:rPr>
                <w:rFonts w:ascii="Arial" w:hAnsi="Arial" w:cs="Arial"/>
                <w:sz w:val="22"/>
                <w:szCs w:val="22"/>
              </w:rPr>
              <w:t>za cenę wykonania przedmiotu zamówienia w wysokości</w:t>
            </w:r>
            <w:r w:rsidRPr="00D60D1C">
              <w:rPr>
                <w:rFonts w:ascii="Arial" w:hAnsi="Arial" w:cs="Arial"/>
                <w:b/>
                <w:sz w:val="22"/>
                <w:szCs w:val="22"/>
              </w:rPr>
              <w:t xml:space="preserve"> 743 649.98 zł brutto</w:t>
            </w:r>
            <w:r w:rsidRPr="00D60D1C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14:paraId="7E0C5E72" w14:textId="7AE26C7D" w:rsidR="005F6956" w:rsidRPr="00D60D1C" w:rsidRDefault="005F6956" w:rsidP="00D60D1C">
            <w:pPr>
              <w:spacing w:before="12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60D1C">
              <w:rPr>
                <w:rFonts w:ascii="Arial" w:hAnsi="Arial" w:cs="Arial"/>
                <w:sz w:val="22"/>
                <w:szCs w:val="22"/>
                <w:u w:val="single"/>
              </w:rPr>
              <w:t>Uzasadnienie wyboru</w:t>
            </w:r>
            <w:r w:rsidRPr="00D60D1C">
              <w:rPr>
                <w:rFonts w:ascii="Arial" w:hAnsi="Arial" w:cs="Arial"/>
                <w:sz w:val="22"/>
                <w:szCs w:val="22"/>
              </w:rPr>
              <w:t>:</w:t>
            </w:r>
            <w:r w:rsidR="00D60D1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60D1C">
              <w:rPr>
                <w:rFonts w:ascii="Arial" w:hAnsi="Arial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5F6956" w:rsidRPr="00D60D1C" w14:paraId="7C705935" w14:textId="77777777" w:rsidTr="005D6B32">
        <w:trPr>
          <w:cantSplit/>
        </w:trPr>
        <w:tc>
          <w:tcPr>
            <w:tcW w:w="9498" w:type="dxa"/>
          </w:tcPr>
          <w:p w14:paraId="2959F68E" w14:textId="77777777" w:rsidR="005F6956" w:rsidRPr="00D60D1C" w:rsidRDefault="005F6956" w:rsidP="005D6B32">
            <w:pPr>
              <w:spacing w:before="120" w:after="24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D60D1C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D60D1C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23</w:t>
            </w:r>
            <w:r w:rsidRPr="00D60D1C">
              <w:rPr>
                <w:rFonts w:ascii="Arial" w:hAnsi="Arial" w:cs="Arial"/>
                <w:sz w:val="22"/>
                <w:szCs w:val="22"/>
              </w:rPr>
              <w:t xml:space="preserve">: </w:t>
            </w:r>
            <w:proofErr w:type="spellStart"/>
            <w:r w:rsidRPr="00D60D1C">
              <w:rPr>
                <w:rFonts w:ascii="Arial" w:hAnsi="Arial" w:cs="Arial"/>
                <w:color w:val="000000"/>
                <w:sz w:val="22"/>
                <w:szCs w:val="22"/>
              </w:rPr>
              <w:t>Etanerceptum</w:t>
            </w:r>
            <w:proofErr w:type="spellEnd"/>
            <w:r w:rsidRPr="00D60D1C">
              <w:rPr>
                <w:rFonts w:ascii="Arial" w:hAnsi="Arial" w:cs="Arial"/>
                <w:color w:val="000000"/>
                <w:sz w:val="22"/>
                <w:szCs w:val="22"/>
              </w:rPr>
              <w:t xml:space="preserve"> - roztwór do </w:t>
            </w:r>
            <w:proofErr w:type="spellStart"/>
            <w:r w:rsidRPr="00D60D1C">
              <w:rPr>
                <w:rFonts w:ascii="Arial" w:hAnsi="Arial" w:cs="Arial"/>
                <w:color w:val="000000"/>
                <w:sz w:val="22"/>
                <w:szCs w:val="22"/>
              </w:rPr>
              <w:t>wstrzykiwań</w:t>
            </w:r>
            <w:proofErr w:type="spellEnd"/>
          </w:p>
          <w:p w14:paraId="7B5473A8" w14:textId="77777777" w:rsidR="005F6956" w:rsidRPr="00D60D1C" w:rsidRDefault="005F6956" w:rsidP="005D6B32">
            <w:pPr>
              <w:spacing w:line="36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D60D1C">
              <w:rPr>
                <w:rFonts w:ascii="Arial" w:hAnsi="Arial" w:cs="Arial"/>
                <w:b/>
                <w:sz w:val="22"/>
                <w:szCs w:val="22"/>
              </w:rPr>
              <w:t>Lek S.A.</w:t>
            </w:r>
          </w:p>
          <w:p w14:paraId="71E5FE92" w14:textId="77777777" w:rsidR="005F6956" w:rsidRPr="00D60D1C" w:rsidRDefault="005F6956" w:rsidP="005D6B32">
            <w:pPr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D60D1C">
              <w:rPr>
                <w:rFonts w:ascii="Arial" w:hAnsi="Arial" w:cs="Arial"/>
                <w:bCs/>
                <w:sz w:val="22"/>
                <w:szCs w:val="22"/>
              </w:rPr>
              <w:t xml:space="preserve">Podlipie 16  </w:t>
            </w:r>
          </w:p>
          <w:p w14:paraId="1F6421B3" w14:textId="77777777" w:rsidR="005F6956" w:rsidRPr="00D60D1C" w:rsidRDefault="005F6956" w:rsidP="005D6B32">
            <w:pPr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D60D1C">
              <w:rPr>
                <w:rFonts w:ascii="Arial" w:hAnsi="Arial" w:cs="Arial"/>
                <w:bCs/>
                <w:sz w:val="22"/>
                <w:szCs w:val="22"/>
              </w:rPr>
              <w:t>95-010 Stryków</w:t>
            </w:r>
          </w:p>
          <w:p w14:paraId="5F6D90D7" w14:textId="77777777" w:rsidR="005F6956" w:rsidRPr="00D60D1C" w:rsidRDefault="005F6956" w:rsidP="005D6B32">
            <w:pPr>
              <w:spacing w:before="12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60D1C">
              <w:rPr>
                <w:rFonts w:ascii="Arial" w:hAnsi="Arial" w:cs="Arial"/>
                <w:sz w:val="22"/>
                <w:szCs w:val="22"/>
              </w:rPr>
              <w:t>za cenę wykonania przedmiotu zamówienia w wysokości</w:t>
            </w:r>
            <w:r w:rsidRPr="00D60D1C">
              <w:rPr>
                <w:rFonts w:ascii="Arial" w:hAnsi="Arial" w:cs="Arial"/>
                <w:b/>
                <w:sz w:val="22"/>
                <w:szCs w:val="22"/>
              </w:rPr>
              <w:t xml:space="preserve"> 452 466.00 zł brutto</w:t>
            </w:r>
            <w:r w:rsidRPr="00D60D1C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14:paraId="6C1BAAB2" w14:textId="348EF205" w:rsidR="005F6956" w:rsidRPr="00D60D1C" w:rsidRDefault="005F6956" w:rsidP="00D60D1C">
            <w:pPr>
              <w:spacing w:before="12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60D1C">
              <w:rPr>
                <w:rFonts w:ascii="Arial" w:hAnsi="Arial" w:cs="Arial"/>
                <w:sz w:val="22"/>
                <w:szCs w:val="22"/>
                <w:u w:val="single"/>
              </w:rPr>
              <w:t>Uzasadnienie wyboru</w:t>
            </w:r>
            <w:r w:rsidRPr="00D60D1C">
              <w:rPr>
                <w:rFonts w:ascii="Arial" w:hAnsi="Arial" w:cs="Arial"/>
                <w:sz w:val="22"/>
                <w:szCs w:val="22"/>
              </w:rPr>
              <w:t>:</w:t>
            </w:r>
            <w:r w:rsidR="00D60D1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60D1C">
              <w:rPr>
                <w:rFonts w:ascii="Arial" w:hAnsi="Arial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5F6956" w:rsidRPr="00D60D1C" w14:paraId="5434BF60" w14:textId="77777777" w:rsidTr="005D6B32">
        <w:trPr>
          <w:cantSplit/>
        </w:trPr>
        <w:tc>
          <w:tcPr>
            <w:tcW w:w="9498" w:type="dxa"/>
          </w:tcPr>
          <w:p w14:paraId="7D1B51D8" w14:textId="77777777" w:rsidR="005F6956" w:rsidRPr="00D60D1C" w:rsidRDefault="005F6956" w:rsidP="005D6B32">
            <w:pPr>
              <w:spacing w:before="120" w:after="24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D60D1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Część nr </w:t>
            </w:r>
            <w:r w:rsidRPr="00D60D1C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27</w:t>
            </w:r>
            <w:r w:rsidRPr="00D60D1C">
              <w:rPr>
                <w:rFonts w:ascii="Arial" w:hAnsi="Arial" w:cs="Arial"/>
                <w:sz w:val="22"/>
                <w:szCs w:val="22"/>
              </w:rPr>
              <w:t xml:space="preserve">: </w:t>
            </w:r>
            <w:proofErr w:type="spellStart"/>
            <w:r w:rsidRPr="00D60D1C">
              <w:rPr>
                <w:rFonts w:ascii="Arial" w:hAnsi="Arial" w:cs="Arial"/>
                <w:color w:val="000000"/>
                <w:sz w:val="22"/>
                <w:szCs w:val="22"/>
              </w:rPr>
              <w:t>Anifrolumabum</w:t>
            </w:r>
            <w:proofErr w:type="spellEnd"/>
          </w:p>
          <w:p w14:paraId="1C1FB498" w14:textId="77777777" w:rsidR="005F6956" w:rsidRPr="00D60D1C" w:rsidRDefault="005F6956" w:rsidP="005D6B32">
            <w:pPr>
              <w:spacing w:line="36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D60D1C">
              <w:rPr>
                <w:rFonts w:ascii="Arial" w:hAnsi="Arial" w:cs="Arial"/>
                <w:b/>
                <w:sz w:val="22"/>
                <w:szCs w:val="22"/>
              </w:rPr>
              <w:t xml:space="preserve">AstraZeneca </w:t>
            </w:r>
            <w:proofErr w:type="spellStart"/>
            <w:r w:rsidRPr="00D60D1C">
              <w:rPr>
                <w:rFonts w:ascii="Arial" w:hAnsi="Arial" w:cs="Arial"/>
                <w:b/>
                <w:sz w:val="22"/>
                <w:szCs w:val="22"/>
              </w:rPr>
              <w:t>Kft</w:t>
            </w:r>
            <w:proofErr w:type="spellEnd"/>
            <w:r w:rsidRPr="00D60D1C">
              <w:rPr>
                <w:rFonts w:ascii="Arial" w:hAnsi="Arial" w:cs="Arial"/>
                <w:b/>
                <w:sz w:val="22"/>
                <w:szCs w:val="22"/>
              </w:rPr>
              <w:t>.</w:t>
            </w:r>
          </w:p>
          <w:p w14:paraId="075FFF11" w14:textId="77226003" w:rsidR="005F6956" w:rsidRPr="00D60D1C" w:rsidRDefault="005F6956" w:rsidP="005D6B32">
            <w:pPr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D60D1C">
              <w:rPr>
                <w:rFonts w:ascii="Arial" w:hAnsi="Arial" w:cs="Arial"/>
                <w:bCs/>
                <w:sz w:val="22"/>
                <w:szCs w:val="22"/>
              </w:rPr>
              <w:t xml:space="preserve">1117 </w:t>
            </w:r>
            <w:proofErr w:type="spellStart"/>
            <w:r w:rsidRPr="00D60D1C">
              <w:rPr>
                <w:rFonts w:ascii="Arial" w:hAnsi="Arial" w:cs="Arial"/>
                <w:bCs/>
                <w:sz w:val="22"/>
                <w:szCs w:val="22"/>
              </w:rPr>
              <w:t>Budapest</w:t>
            </w:r>
            <w:proofErr w:type="spellEnd"/>
            <w:r w:rsidRPr="00D60D1C">
              <w:rPr>
                <w:rFonts w:ascii="Arial" w:hAnsi="Arial" w:cs="Arial"/>
                <w:bCs/>
                <w:sz w:val="22"/>
                <w:szCs w:val="22"/>
              </w:rPr>
              <w:t xml:space="preserve">, </w:t>
            </w:r>
            <w:proofErr w:type="spellStart"/>
            <w:r w:rsidRPr="00D60D1C">
              <w:rPr>
                <w:rFonts w:ascii="Arial" w:hAnsi="Arial" w:cs="Arial"/>
                <w:bCs/>
                <w:sz w:val="22"/>
                <w:szCs w:val="22"/>
              </w:rPr>
              <w:t>Alíz</w:t>
            </w:r>
            <w:proofErr w:type="spellEnd"/>
            <w:r w:rsidRPr="00D60D1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proofErr w:type="spellStart"/>
            <w:r w:rsidRPr="00D60D1C">
              <w:rPr>
                <w:rFonts w:ascii="Arial" w:hAnsi="Arial" w:cs="Arial"/>
                <w:bCs/>
                <w:sz w:val="22"/>
                <w:szCs w:val="22"/>
              </w:rPr>
              <w:t>utca</w:t>
            </w:r>
            <w:proofErr w:type="spellEnd"/>
            <w:r w:rsidRPr="00D60D1C">
              <w:rPr>
                <w:rFonts w:ascii="Arial" w:hAnsi="Arial" w:cs="Arial"/>
                <w:bCs/>
                <w:sz w:val="22"/>
                <w:szCs w:val="22"/>
              </w:rPr>
              <w:t xml:space="preserve"> 4. B. </w:t>
            </w:r>
            <w:proofErr w:type="spellStart"/>
            <w:r w:rsidRPr="00D60D1C">
              <w:rPr>
                <w:rFonts w:ascii="Arial" w:hAnsi="Arial" w:cs="Arial"/>
                <w:bCs/>
                <w:sz w:val="22"/>
                <w:szCs w:val="22"/>
              </w:rPr>
              <w:t>ép</w:t>
            </w:r>
            <w:proofErr w:type="spellEnd"/>
            <w:r w:rsidRPr="00D60D1C">
              <w:rPr>
                <w:rFonts w:ascii="Arial" w:hAnsi="Arial" w:cs="Arial"/>
                <w:bCs/>
                <w:sz w:val="22"/>
                <w:szCs w:val="22"/>
              </w:rPr>
              <w:t xml:space="preserve">. </w:t>
            </w:r>
          </w:p>
          <w:p w14:paraId="1F248167" w14:textId="77777777" w:rsidR="005F6956" w:rsidRPr="00D60D1C" w:rsidRDefault="005F6956" w:rsidP="005D6B32">
            <w:pPr>
              <w:spacing w:before="12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60D1C">
              <w:rPr>
                <w:rFonts w:ascii="Arial" w:hAnsi="Arial" w:cs="Arial"/>
                <w:sz w:val="22"/>
                <w:szCs w:val="22"/>
              </w:rPr>
              <w:t>za cenę wykonania przedmiotu zamówienia w wysokości</w:t>
            </w:r>
            <w:r w:rsidRPr="00D60D1C">
              <w:rPr>
                <w:rFonts w:ascii="Arial" w:hAnsi="Arial" w:cs="Arial"/>
                <w:b/>
                <w:sz w:val="22"/>
                <w:szCs w:val="22"/>
              </w:rPr>
              <w:t xml:space="preserve"> 180 420.48 zł brutto</w:t>
            </w:r>
            <w:r w:rsidRPr="00D60D1C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14:paraId="46DE2B6D" w14:textId="4D1AFAA9" w:rsidR="005F6956" w:rsidRPr="00D60D1C" w:rsidRDefault="005F6956" w:rsidP="00D60D1C">
            <w:pPr>
              <w:spacing w:before="12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60D1C">
              <w:rPr>
                <w:rFonts w:ascii="Arial" w:hAnsi="Arial" w:cs="Arial"/>
                <w:sz w:val="22"/>
                <w:szCs w:val="22"/>
                <w:u w:val="single"/>
              </w:rPr>
              <w:t>Uzasadnienie wyboru</w:t>
            </w:r>
            <w:r w:rsidRPr="00D60D1C">
              <w:rPr>
                <w:rFonts w:ascii="Arial" w:hAnsi="Arial" w:cs="Arial"/>
                <w:sz w:val="22"/>
                <w:szCs w:val="22"/>
              </w:rPr>
              <w:t>:</w:t>
            </w:r>
            <w:r w:rsidR="00D60D1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60D1C">
              <w:rPr>
                <w:rFonts w:ascii="Arial" w:hAnsi="Arial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5F6956" w:rsidRPr="00CC0C7B" w14:paraId="30CC1D7A" w14:textId="77777777" w:rsidTr="005D6B32">
        <w:trPr>
          <w:cantSplit/>
        </w:trPr>
        <w:tc>
          <w:tcPr>
            <w:tcW w:w="9498" w:type="dxa"/>
          </w:tcPr>
          <w:p w14:paraId="2874DE4F" w14:textId="77777777" w:rsidR="005F6956" w:rsidRPr="00CC0C7B" w:rsidRDefault="005F6956" w:rsidP="005D6B32">
            <w:pPr>
              <w:spacing w:before="120" w:after="24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CC0C7B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Część nr </w:t>
            </w:r>
            <w:r w:rsidRPr="00CC0C7B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29</w:t>
            </w:r>
            <w:r w:rsidRPr="00CC0C7B">
              <w:rPr>
                <w:rFonts w:ascii="Arial" w:hAnsi="Arial" w:cs="Arial"/>
                <w:sz w:val="22"/>
                <w:szCs w:val="22"/>
              </w:rPr>
              <w:t xml:space="preserve">: </w:t>
            </w:r>
            <w:proofErr w:type="spellStart"/>
            <w:r w:rsidRPr="00CC0C7B">
              <w:rPr>
                <w:rFonts w:ascii="Arial" w:hAnsi="Arial" w:cs="Arial"/>
                <w:color w:val="000000"/>
                <w:sz w:val="22"/>
                <w:szCs w:val="22"/>
              </w:rPr>
              <w:t>Benralizumab</w:t>
            </w:r>
            <w:proofErr w:type="spellEnd"/>
          </w:p>
          <w:p w14:paraId="26813858" w14:textId="77777777" w:rsidR="005F6956" w:rsidRPr="00CC0C7B" w:rsidRDefault="005F6956" w:rsidP="005D6B32">
            <w:pPr>
              <w:spacing w:line="36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CC0C7B">
              <w:rPr>
                <w:rFonts w:ascii="Arial" w:hAnsi="Arial" w:cs="Arial"/>
                <w:b/>
                <w:sz w:val="22"/>
                <w:szCs w:val="22"/>
              </w:rPr>
              <w:t xml:space="preserve">AstraZeneca </w:t>
            </w:r>
            <w:proofErr w:type="spellStart"/>
            <w:r w:rsidRPr="00CC0C7B">
              <w:rPr>
                <w:rFonts w:ascii="Arial" w:hAnsi="Arial" w:cs="Arial"/>
                <w:b/>
                <w:sz w:val="22"/>
                <w:szCs w:val="22"/>
              </w:rPr>
              <w:t>Kft</w:t>
            </w:r>
            <w:proofErr w:type="spellEnd"/>
            <w:r w:rsidRPr="00CC0C7B">
              <w:rPr>
                <w:rFonts w:ascii="Arial" w:hAnsi="Arial" w:cs="Arial"/>
                <w:b/>
                <w:sz w:val="22"/>
                <w:szCs w:val="22"/>
              </w:rPr>
              <w:t>.</w:t>
            </w:r>
          </w:p>
          <w:p w14:paraId="465B51EC" w14:textId="2780E2A7" w:rsidR="005F6956" w:rsidRPr="00CC0C7B" w:rsidRDefault="005F6956" w:rsidP="005D6B32">
            <w:pPr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CC0C7B">
              <w:rPr>
                <w:rFonts w:ascii="Arial" w:hAnsi="Arial" w:cs="Arial"/>
                <w:bCs/>
                <w:sz w:val="22"/>
                <w:szCs w:val="22"/>
              </w:rPr>
              <w:t xml:space="preserve">1117 </w:t>
            </w:r>
            <w:proofErr w:type="spellStart"/>
            <w:r w:rsidRPr="00CC0C7B">
              <w:rPr>
                <w:rFonts w:ascii="Arial" w:hAnsi="Arial" w:cs="Arial"/>
                <w:bCs/>
                <w:sz w:val="22"/>
                <w:szCs w:val="22"/>
              </w:rPr>
              <w:t>Budapest</w:t>
            </w:r>
            <w:proofErr w:type="spellEnd"/>
            <w:r w:rsidRPr="00CC0C7B">
              <w:rPr>
                <w:rFonts w:ascii="Arial" w:hAnsi="Arial" w:cs="Arial"/>
                <w:bCs/>
                <w:sz w:val="22"/>
                <w:szCs w:val="22"/>
              </w:rPr>
              <w:t xml:space="preserve">, </w:t>
            </w:r>
            <w:proofErr w:type="spellStart"/>
            <w:r w:rsidRPr="00CC0C7B">
              <w:rPr>
                <w:rFonts w:ascii="Arial" w:hAnsi="Arial" w:cs="Arial"/>
                <w:bCs/>
                <w:sz w:val="22"/>
                <w:szCs w:val="22"/>
              </w:rPr>
              <w:t>Alíz</w:t>
            </w:r>
            <w:proofErr w:type="spellEnd"/>
            <w:r w:rsidRPr="00CC0C7B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proofErr w:type="spellStart"/>
            <w:r w:rsidRPr="00CC0C7B">
              <w:rPr>
                <w:rFonts w:ascii="Arial" w:hAnsi="Arial" w:cs="Arial"/>
                <w:bCs/>
                <w:sz w:val="22"/>
                <w:szCs w:val="22"/>
              </w:rPr>
              <w:t>utca</w:t>
            </w:r>
            <w:proofErr w:type="spellEnd"/>
            <w:r w:rsidRPr="00CC0C7B">
              <w:rPr>
                <w:rFonts w:ascii="Arial" w:hAnsi="Arial" w:cs="Arial"/>
                <w:bCs/>
                <w:sz w:val="22"/>
                <w:szCs w:val="22"/>
              </w:rPr>
              <w:t xml:space="preserve"> 4. B. </w:t>
            </w:r>
            <w:proofErr w:type="spellStart"/>
            <w:r w:rsidRPr="00CC0C7B">
              <w:rPr>
                <w:rFonts w:ascii="Arial" w:hAnsi="Arial" w:cs="Arial"/>
                <w:bCs/>
                <w:sz w:val="22"/>
                <w:szCs w:val="22"/>
              </w:rPr>
              <w:t>ép</w:t>
            </w:r>
            <w:proofErr w:type="spellEnd"/>
            <w:r w:rsidRPr="00CC0C7B">
              <w:rPr>
                <w:rFonts w:ascii="Arial" w:hAnsi="Arial" w:cs="Arial"/>
                <w:bCs/>
                <w:sz w:val="22"/>
                <w:szCs w:val="22"/>
              </w:rPr>
              <w:t xml:space="preserve">.   </w:t>
            </w:r>
          </w:p>
          <w:p w14:paraId="3CEB7A95" w14:textId="77777777" w:rsidR="005F6956" w:rsidRPr="00CC0C7B" w:rsidRDefault="005F6956" w:rsidP="005D6B32">
            <w:pPr>
              <w:spacing w:before="12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C0C7B">
              <w:rPr>
                <w:rFonts w:ascii="Arial" w:hAnsi="Arial" w:cs="Arial"/>
                <w:sz w:val="22"/>
                <w:szCs w:val="22"/>
              </w:rPr>
              <w:t>za cenę wykonania przedmiotu zamówienia w wysokości</w:t>
            </w:r>
            <w:r w:rsidRPr="00CC0C7B">
              <w:rPr>
                <w:rFonts w:ascii="Arial" w:hAnsi="Arial" w:cs="Arial"/>
                <w:b/>
                <w:sz w:val="22"/>
                <w:szCs w:val="22"/>
              </w:rPr>
              <w:t xml:space="preserve"> 859 355.57 zł brutto</w:t>
            </w:r>
            <w:r w:rsidRPr="00CC0C7B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14:paraId="61771777" w14:textId="76A4B356" w:rsidR="005F6956" w:rsidRPr="00CC0C7B" w:rsidRDefault="005F6956" w:rsidP="00CC0C7B">
            <w:pPr>
              <w:spacing w:before="12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C0C7B">
              <w:rPr>
                <w:rFonts w:ascii="Arial" w:hAnsi="Arial" w:cs="Arial"/>
                <w:sz w:val="22"/>
                <w:szCs w:val="22"/>
                <w:u w:val="single"/>
              </w:rPr>
              <w:t>Uzasadnienie wyboru</w:t>
            </w:r>
            <w:r w:rsidRPr="00CC0C7B">
              <w:rPr>
                <w:rFonts w:ascii="Arial" w:hAnsi="Arial" w:cs="Arial"/>
                <w:sz w:val="22"/>
                <w:szCs w:val="22"/>
              </w:rPr>
              <w:t>:</w:t>
            </w:r>
            <w:r w:rsidR="00CC0C7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C0C7B">
              <w:rPr>
                <w:rFonts w:ascii="Arial" w:hAnsi="Arial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5F6956" w:rsidRPr="00CC0C7B" w14:paraId="1B1AC763" w14:textId="77777777" w:rsidTr="005D6B32">
        <w:trPr>
          <w:cantSplit/>
        </w:trPr>
        <w:tc>
          <w:tcPr>
            <w:tcW w:w="9498" w:type="dxa"/>
          </w:tcPr>
          <w:p w14:paraId="2193A4B8" w14:textId="77777777" w:rsidR="005F6956" w:rsidRPr="00CC0C7B" w:rsidRDefault="005F6956" w:rsidP="005D6B32">
            <w:pPr>
              <w:spacing w:before="120" w:after="24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CC0C7B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Część nr </w:t>
            </w:r>
            <w:r w:rsidRPr="00CC0C7B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30</w:t>
            </w:r>
            <w:r w:rsidRPr="00CC0C7B">
              <w:rPr>
                <w:rFonts w:ascii="Arial" w:hAnsi="Arial" w:cs="Arial"/>
                <w:sz w:val="22"/>
                <w:szCs w:val="22"/>
              </w:rPr>
              <w:t xml:space="preserve">: </w:t>
            </w:r>
            <w:proofErr w:type="spellStart"/>
            <w:r w:rsidRPr="00CC0C7B">
              <w:rPr>
                <w:rFonts w:ascii="Arial" w:hAnsi="Arial" w:cs="Arial"/>
                <w:color w:val="000000"/>
                <w:sz w:val="22"/>
                <w:szCs w:val="22"/>
              </w:rPr>
              <w:t>Dupilumabum</w:t>
            </w:r>
            <w:proofErr w:type="spellEnd"/>
          </w:p>
          <w:p w14:paraId="3822E0B0" w14:textId="77777777" w:rsidR="005F6956" w:rsidRPr="00CC0C7B" w:rsidRDefault="005F6956" w:rsidP="005D6B32">
            <w:pPr>
              <w:spacing w:line="36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CC0C7B">
              <w:rPr>
                <w:rFonts w:ascii="Arial" w:hAnsi="Arial" w:cs="Arial"/>
                <w:b/>
                <w:sz w:val="22"/>
                <w:szCs w:val="22"/>
              </w:rPr>
              <w:t>Sanofi Sp. z o.o.</w:t>
            </w:r>
          </w:p>
          <w:p w14:paraId="2D12A278" w14:textId="77777777" w:rsidR="005F6956" w:rsidRPr="00CC0C7B" w:rsidRDefault="005F6956" w:rsidP="005D6B32">
            <w:pPr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CC0C7B">
              <w:rPr>
                <w:rFonts w:ascii="Arial" w:hAnsi="Arial" w:cs="Arial"/>
                <w:bCs/>
                <w:sz w:val="22"/>
                <w:szCs w:val="22"/>
              </w:rPr>
              <w:t xml:space="preserve">Kasprzaka 6  </w:t>
            </w:r>
          </w:p>
          <w:p w14:paraId="3EEFA9F7" w14:textId="77777777" w:rsidR="005F6956" w:rsidRPr="00CC0C7B" w:rsidRDefault="005F6956" w:rsidP="005D6B32">
            <w:pPr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CC0C7B">
              <w:rPr>
                <w:rFonts w:ascii="Arial" w:hAnsi="Arial" w:cs="Arial"/>
                <w:bCs/>
                <w:sz w:val="22"/>
                <w:szCs w:val="22"/>
              </w:rPr>
              <w:t>01-211 Warszawa</w:t>
            </w:r>
          </w:p>
          <w:p w14:paraId="0B583071" w14:textId="77777777" w:rsidR="005F6956" w:rsidRPr="00CC0C7B" w:rsidRDefault="005F6956" w:rsidP="005D6B32">
            <w:pPr>
              <w:spacing w:before="12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C0C7B">
              <w:rPr>
                <w:rFonts w:ascii="Arial" w:hAnsi="Arial" w:cs="Arial"/>
                <w:sz w:val="22"/>
                <w:szCs w:val="22"/>
              </w:rPr>
              <w:t>za cenę wykonania przedmiotu zamówienia w wysokości</w:t>
            </w:r>
            <w:r w:rsidRPr="00CC0C7B">
              <w:rPr>
                <w:rFonts w:ascii="Arial" w:hAnsi="Arial" w:cs="Arial"/>
                <w:b/>
                <w:sz w:val="22"/>
                <w:szCs w:val="22"/>
              </w:rPr>
              <w:t xml:space="preserve"> 143 191.15 zł brutto</w:t>
            </w:r>
            <w:r w:rsidRPr="00CC0C7B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14:paraId="2DA481F8" w14:textId="3318C039" w:rsidR="005F6956" w:rsidRPr="00CC0C7B" w:rsidRDefault="005F6956" w:rsidP="00CC0C7B">
            <w:pPr>
              <w:spacing w:before="12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C0C7B">
              <w:rPr>
                <w:rFonts w:ascii="Arial" w:hAnsi="Arial" w:cs="Arial"/>
                <w:sz w:val="22"/>
                <w:szCs w:val="22"/>
                <w:u w:val="single"/>
              </w:rPr>
              <w:t>Uzasadnienie wyboru</w:t>
            </w:r>
            <w:r w:rsidRPr="00CC0C7B">
              <w:rPr>
                <w:rFonts w:ascii="Arial" w:hAnsi="Arial" w:cs="Arial"/>
                <w:sz w:val="22"/>
                <w:szCs w:val="22"/>
              </w:rPr>
              <w:t>:</w:t>
            </w:r>
            <w:r w:rsidR="00CC0C7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C0C7B">
              <w:rPr>
                <w:rFonts w:ascii="Arial" w:hAnsi="Arial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5F6956" w:rsidRPr="00CC0C7B" w14:paraId="5814C9AC" w14:textId="77777777" w:rsidTr="005D6B32">
        <w:trPr>
          <w:cantSplit/>
        </w:trPr>
        <w:tc>
          <w:tcPr>
            <w:tcW w:w="9498" w:type="dxa"/>
          </w:tcPr>
          <w:p w14:paraId="6D5FCE98" w14:textId="77777777" w:rsidR="005F6956" w:rsidRPr="00CC0C7B" w:rsidRDefault="005F6956" w:rsidP="005D6B32">
            <w:pPr>
              <w:spacing w:before="120" w:after="24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CC0C7B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CC0C7B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31</w:t>
            </w:r>
            <w:r w:rsidRPr="00CC0C7B">
              <w:rPr>
                <w:rFonts w:ascii="Arial" w:hAnsi="Arial" w:cs="Arial"/>
                <w:sz w:val="22"/>
                <w:szCs w:val="22"/>
              </w:rPr>
              <w:t xml:space="preserve">: </w:t>
            </w:r>
            <w:proofErr w:type="spellStart"/>
            <w:r w:rsidRPr="00CC0C7B">
              <w:rPr>
                <w:rFonts w:ascii="Arial" w:hAnsi="Arial" w:cs="Arial"/>
                <w:color w:val="000000"/>
                <w:sz w:val="22"/>
                <w:szCs w:val="22"/>
              </w:rPr>
              <w:t>Pirfenidonum</w:t>
            </w:r>
            <w:proofErr w:type="spellEnd"/>
          </w:p>
          <w:p w14:paraId="0F858ED0" w14:textId="77777777" w:rsidR="005F6956" w:rsidRPr="00CC0C7B" w:rsidRDefault="005F6956" w:rsidP="005D6B32">
            <w:pPr>
              <w:spacing w:line="36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CC0C7B">
              <w:rPr>
                <w:rFonts w:ascii="Arial" w:hAnsi="Arial" w:cs="Arial"/>
                <w:b/>
                <w:sz w:val="22"/>
                <w:szCs w:val="22"/>
              </w:rPr>
              <w:t>Lek S.A.</w:t>
            </w:r>
          </w:p>
          <w:p w14:paraId="11C48321" w14:textId="77777777" w:rsidR="005F6956" w:rsidRPr="00CC0C7B" w:rsidRDefault="005F6956" w:rsidP="005D6B32">
            <w:pPr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CC0C7B">
              <w:rPr>
                <w:rFonts w:ascii="Arial" w:hAnsi="Arial" w:cs="Arial"/>
                <w:bCs/>
                <w:sz w:val="22"/>
                <w:szCs w:val="22"/>
              </w:rPr>
              <w:t xml:space="preserve">Podlipie 16  </w:t>
            </w:r>
          </w:p>
          <w:p w14:paraId="3AE739FE" w14:textId="77777777" w:rsidR="005F6956" w:rsidRPr="00CC0C7B" w:rsidRDefault="005F6956" w:rsidP="005D6B32">
            <w:pPr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CC0C7B">
              <w:rPr>
                <w:rFonts w:ascii="Arial" w:hAnsi="Arial" w:cs="Arial"/>
                <w:bCs/>
                <w:sz w:val="22"/>
                <w:szCs w:val="22"/>
              </w:rPr>
              <w:t>95-010 Stryków</w:t>
            </w:r>
          </w:p>
          <w:p w14:paraId="53A8972B" w14:textId="77777777" w:rsidR="005F6956" w:rsidRPr="00CC0C7B" w:rsidRDefault="005F6956" w:rsidP="005D6B32">
            <w:pPr>
              <w:spacing w:before="12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C0C7B">
              <w:rPr>
                <w:rFonts w:ascii="Arial" w:hAnsi="Arial" w:cs="Arial"/>
                <w:sz w:val="22"/>
                <w:szCs w:val="22"/>
              </w:rPr>
              <w:t>za cenę wykonania przedmiotu zamówienia w wysokości</w:t>
            </w:r>
            <w:r w:rsidRPr="00CC0C7B">
              <w:rPr>
                <w:rFonts w:ascii="Arial" w:hAnsi="Arial" w:cs="Arial"/>
                <w:b/>
                <w:sz w:val="22"/>
                <w:szCs w:val="22"/>
              </w:rPr>
              <w:t xml:space="preserve"> 37 411.20 zł brutto</w:t>
            </w:r>
            <w:r w:rsidRPr="00CC0C7B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14:paraId="212D0B3C" w14:textId="69E009A4" w:rsidR="005F6956" w:rsidRPr="00CC0C7B" w:rsidRDefault="005F6956" w:rsidP="00CC0C7B">
            <w:pPr>
              <w:spacing w:before="12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C0C7B">
              <w:rPr>
                <w:rFonts w:ascii="Arial" w:hAnsi="Arial" w:cs="Arial"/>
                <w:sz w:val="22"/>
                <w:szCs w:val="22"/>
                <w:u w:val="single"/>
              </w:rPr>
              <w:t>Uzasadnienie wyboru</w:t>
            </w:r>
            <w:r w:rsidRPr="00CC0C7B">
              <w:rPr>
                <w:rFonts w:ascii="Arial" w:hAnsi="Arial" w:cs="Arial"/>
                <w:sz w:val="22"/>
                <w:szCs w:val="22"/>
              </w:rPr>
              <w:t>:</w:t>
            </w:r>
            <w:r w:rsidR="00CC0C7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C0C7B">
              <w:rPr>
                <w:rFonts w:ascii="Arial" w:hAnsi="Arial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5F6956" w:rsidRPr="00CC0C7B" w14:paraId="4D22FDFC" w14:textId="77777777" w:rsidTr="005D6B32">
        <w:trPr>
          <w:cantSplit/>
        </w:trPr>
        <w:tc>
          <w:tcPr>
            <w:tcW w:w="9498" w:type="dxa"/>
          </w:tcPr>
          <w:p w14:paraId="3089B343" w14:textId="77777777" w:rsidR="005F6956" w:rsidRPr="00CC0C7B" w:rsidRDefault="005F6956" w:rsidP="005D6B32">
            <w:pPr>
              <w:spacing w:before="120" w:after="24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CC0C7B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Część nr </w:t>
            </w:r>
            <w:r w:rsidRPr="00CC0C7B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32</w:t>
            </w:r>
            <w:r w:rsidRPr="00CC0C7B">
              <w:rPr>
                <w:rFonts w:ascii="Arial" w:hAnsi="Arial" w:cs="Arial"/>
                <w:sz w:val="22"/>
                <w:szCs w:val="22"/>
              </w:rPr>
              <w:t xml:space="preserve">: </w:t>
            </w:r>
            <w:proofErr w:type="spellStart"/>
            <w:r w:rsidRPr="00CC0C7B">
              <w:rPr>
                <w:rFonts w:ascii="Arial" w:hAnsi="Arial" w:cs="Arial"/>
                <w:color w:val="000000"/>
                <w:sz w:val="22"/>
                <w:szCs w:val="22"/>
              </w:rPr>
              <w:t>Cinacalcetum</w:t>
            </w:r>
            <w:proofErr w:type="spellEnd"/>
          </w:p>
          <w:p w14:paraId="2DAEDAC5" w14:textId="77777777" w:rsidR="005F6956" w:rsidRPr="00CC0C7B" w:rsidRDefault="005F6956" w:rsidP="005D6B32">
            <w:pPr>
              <w:spacing w:line="36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CC0C7B">
              <w:rPr>
                <w:rFonts w:ascii="Arial" w:hAnsi="Arial" w:cs="Arial"/>
                <w:b/>
                <w:sz w:val="22"/>
                <w:szCs w:val="22"/>
              </w:rPr>
              <w:t>Salus</w:t>
            </w:r>
            <w:proofErr w:type="spellEnd"/>
            <w:r w:rsidRPr="00CC0C7B">
              <w:rPr>
                <w:rFonts w:ascii="Arial" w:hAnsi="Arial" w:cs="Arial"/>
                <w:b/>
                <w:sz w:val="22"/>
                <w:szCs w:val="22"/>
              </w:rPr>
              <w:t xml:space="preserve"> International Sp. z o.o.</w:t>
            </w:r>
          </w:p>
          <w:p w14:paraId="280B91B5" w14:textId="77777777" w:rsidR="005F6956" w:rsidRPr="00CC0C7B" w:rsidRDefault="005F6956" w:rsidP="005D6B32">
            <w:pPr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CC0C7B">
              <w:rPr>
                <w:rFonts w:ascii="Arial" w:hAnsi="Arial" w:cs="Arial"/>
                <w:bCs/>
                <w:sz w:val="22"/>
                <w:szCs w:val="22"/>
              </w:rPr>
              <w:t xml:space="preserve">Pułaskiego 9  </w:t>
            </w:r>
          </w:p>
          <w:p w14:paraId="5EE193EF" w14:textId="77777777" w:rsidR="005F6956" w:rsidRPr="00CC0C7B" w:rsidRDefault="005F6956" w:rsidP="005D6B32">
            <w:pPr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CC0C7B">
              <w:rPr>
                <w:rFonts w:ascii="Arial" w:hAnsi="Arial" w:cs="Arial"/>
                <w:bCs/>
                <w:sz w:val="22"/>
                <w:szCs w:val="22"/>
              </w:rPr>
              <w:t>40-273 Katowice</w:t>
            </w:r>
          </w:p>
          <w:p w14:paraId="0EF52719" w14:textId="77777777" w:rsidR="005F6956" w:rsidRPr="00CC0C7B" w:rsidRDefault="005F6956" w:rsidP="005D6B32">
            <w:pPr>
              <w:spacing w:before="12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C0C7B">
              <w:rPr>
                <w:rFonts w:ascii="Arial" w:hAnsi="Arial" w:cs="Arial"/>
                <w:sz w:val="22"/>
                <w:szCs w:val="22"/>
              </w:rPr>
              <w:t>za cenę wykonania przedmiotu zamówienia w wysokości</w:t>
            </w:r>
            <w:r w:rsidRPr="00CC0C7B">
              <w:rPr>
                <w:rFonts w:ascii="Arial" w:hAnsi="Arial" w:cs="Arial"/>
                <w:b/>
                <w:sz w:val="22"/>
                <w:szCs w:val="22"/>
              </w:rPr>
              <w:t xml:space="preserve"> 64 696.32 zł brutto</w:t>
            </w:r>
            <w:r w:rsidRPr="00CC0C7B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14:paraId="34CA3A15" w14:textId="0CFF6FEC" w:rsidR="005F6956" w:rsidRPr="00CC0C7B" w:rsidRDefault="005F6956" w:rsidP="00CC0C7B">
            <w:pPr>
              <w:spacing w:before="12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C0C7B">
              <w:rPr>
                <w:rFonts w:ascii="Arial" w:hAnsi="Arial" w:cs="Arial"/>
                <w:sz w:val="22"/>
                <w:szCs w:val="22"/>
                <w:u w:val="single"/>
              </w:rPr>
              <w:t>Uzasadnienie wyboru</w:t>
            </w:r>
            <w:r w:rsidRPr="00CC0C7B">
              <w:rPr>
                <w:rFonts w:ascii="Arial" w:hAnsi="Arial" w:cs="Arial"/>
                <w:sz w:val="22"/>
                <w:szCs w:val="22"/>
              </w:rPr>
              <w:t>:</w:t>
            </w:r>
            <w:r w:rsidR="00CC0C7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C0C7B">
              <w:rPr>
                <w:rFonts w:ascii="Arial" w:hAnsi="Arial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5F6956" w:rsidRPr="00CC0C7B" w14:paraId="64349D75" w14:textId="77777777" w:rsidTr="005D6B32">
        <w:trPr>
          <w:cantSplit/>
        </w:trPr>
        <w:tc>
          <w:tcPr>
            <w:tcW w:w="9498" w:type="dxa"/>
          </w:tcPr>
          <w:p w14:paraId="52769BE4" w14:textId="77777777" w:rsidR="005F6956" w:rsidRPr="00CC0C7B" w:rsidRDefault="005F6956" w:rsidP="005D6B32">
            <w:pPr>
              <w:spacing w:before="120" w:after="24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CC0C7B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Część nr </w:t>
            </w:r>
            <w:r w:rsidRPr="00CC0C7B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33</w:t>
            </w:r>
            <w:r w:rsidRPr="00CC0C7B">
              <w:rPr>
                <w:rFonts w:ascii="Arial" w:hAnsi="Arial" w:cs="Arial"/>
                <w:sz w:val="22"/>
                <w:szCs w:val="22"/>
              </w:rPr>
              <w:t xml:space="preserve">: </w:t>
            </w:r>
            <w:proofErr w:type="spellStart"/>
            <w:r w:rsidRPr="00CC0C7B">
              <w:rPr>
                <w:rFonts w:ascii="Arial" w:hAnsi="Arial" w:cs="Arial"/>
                <w:color w:val="000000"/>
                <w:sz w:val="22"/>
                <w:szCs w:val="22"/>
              </w:rPr>
              <w:t>Obinutuzumabum</w:t>
            </w:r>
            <w:proofErr w:type="spellEnd"/>
            <w:r w:rsidRPr="00CC0C7B">
              <w:rPr>
                <w:rFonts w:ascii="Arial" w:hAnsi="Arial" w:cs="Arial"/>
                <w:color w:val="000000"/>
                <w:sz w:val="22"/>
                <w:szCs w:val="22"/>
              </w:rPr>
              <w:t xml:space="preserve"> - koncentrat do sporządzania roztworu do infuzji</w:t>
            </w:r>
          </w:p>
          <w:p w14:paraId="2B475086" w14:textId="77777777" w:rsidR="005F6956" w:rsidRPr="00CC0C7B" w:rsidRDefault="005F6956" w:rsidP="005D6B32">
            <w:pPr>
              <w:spacing w:line="36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CC0C7B">
              <w:rPr>
                <w:rFonts w:ascii="Arial" w:hAnsi="Arial" w:cs="Arial"/>
                <w:b/>
                <w:sz w:val="22"/>
                <w:szCs w:val="22"/>
              </w:rPr>
              <w:t>Roche Polska Sp. z o.o.</w:t>
            </w:r>
          </w:p>
          <w:p w14:paraId="69E8DE39" w14:textId="77777777" w:rsidR="005F6956" w:rsidRPr="00CC0C7B" w:rsidRDefault="005F6956" w:rsidP="005D6B32">
            <w:pPr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CC0C7B">
              <w:rPr>
                <w:rFonts w:ascii="Arial" w:hAnsi="Arial" w:cs="Arial"/>
                <w:bCs/>
                <w:sz w:val="22"/>
                <w:szCs w:val="22"/>
              </w:rPr>
              <w:t xml:space="preserve">Domaniewska 28  </w:t>
            </w:r>
          </w:p>
          <w:p w14:paraId="25A21DBB" w14:textId="77777777" w:rsidR="005F6956" w:rsidRPr="00CC0C7B" w:rsidRDefault="005F6956" w:rsidP="005D6B32">
            <w:pPr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CC0C7B">
              <w:rPr>
                <w:rFonts w:ascii="Arial" w:hAnsi="Arial" w:cs="Arial"/>
                <w:bCs/>
                <w:sz w:val="22"/>
                <w:szCs w:val="22"/>
              </w:rPr>
              <w:t>02-672 Warszawa</w:t>
            </w:r>
          </w:p>
          <w:p w14:paraId="575B4D6C" w14:textId="77777777" w:rsidR="005F6956" w:rsidRPr="00CC0C7B" w:rsidRDefault="005F6956" w:rsidP="005D6B32">
            <w:pPr>
              <w:spacing w:before="12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C0C7B">
              <w:rPr>
                <w:rFonts w:ascii="Arial" w:hAnsi="Arial" w:cs="Arial"/>
                <w:sz w:val="22"/>
                <w:szCs w:val="22"/>
              </w:rPr>
              <w:t>za cenę wykonania przedmiotu zamówienia w wysokości</w:t>
            </w:r>
            <w:r w:rsidRPr="00CC0C7B">
              <w:rPr>
                <w:rFonts w:ascii="Arial" w:hAnsi="Arial" w:cs="Arial"/>
                <w:b/>
                <w:sz w:val="22"/>
                <w:szCs w:val="22"/>
              </w:rPr>
              <w:t xml:space="preserve"> 123 120.00 zł brutto</w:t>
            </w:r>
            <w:r w:rsidRPr="00CC0C7B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14:paraId="3849043E" w14:textId="64CAE658" w:rsidR="005F6956" w:rsidRPr="00CC0C7B" w:rsidRDefault="005F6956" w:rsidP="00CC0C7B">
            <w:pPr>
              <w:spacing w:before="12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C0C7B">
              <w:rPr>
                <w:rFonts w:ascii="Arial" w:hAnsi="Arial" w:cs="Arial"/>
                <w:sz w:val="22"/>
                <w:szCs w:val="22"/>
                <w:u w:val="single"/>
              </w:rPr>
              <w:t>Uzasadnienie wyboru</w:t>
            </w:r>
            <w:r w:rsidRPr="00CC0C7B">
              <w:rPr>
                <w:rFonts w:ascii="Arial" w:hAnsi="Arial" w:cs="Arial"/>
                <w:sz w:val="22"/>
                <w:szCs w:val="22"/>
              </w:rPr>
              <w:t>:</w:t>
            </w:r>
            <w:r w:rsidR="00CC0C7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C0C7B">
              <w:rPr>
                <w:rFonts w:ascii="Arial" w:hAnsi="Arial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5F6956" w:rsidRPr="00CC0C7B" w14:paraId="07AF192B" w14:textId="77777777" w:rsidTr="005D6B32">
        <w:trPr>
          <w:cantSplit/>
        </w:trPr>
        <w:tc>
          <w:tcPr>
            <w:tcW w:w="9498" w:type="dxa"/>
          </w:tcPr>
          <w:p w14:paraId="518970A9" w14:textId="773269DA" w:rsidR="005F6956" w:rsidRPr="00CC0C7B" w:rsidRDefault="005F6956" w:rsidP="005D6B32">
            <w:pPr>
              <w:spacing w:before="120" w:after="24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CC0C7B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Część nr </w:t>
            </w:r>
            <w:r w:rsidRPr="00CC0C7B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38</w:t>
            </w:r>
            <w:r w:rsidRPr="00CC0C7B">
              <w:rPr>
                <w:rFonts w:ascii="Arial" w:hAnsi="Arial" w:cs="Arial"/>
                <w:sz w:val="22"/>
                <w:szCs w:val="22"/>
              </w:rPr>
              <w:t xml:space="preserve">: </w:t>
            </w:r>
            <w:proofErr w:type="spellStart"/>
            <w:r w:rsidRPr="00CC0C7B">
              <w:rPr>
                <w:rFonts w:ascii="Arial" w:hAnsi="Arial" w:cs="Arial"/>
                <w:color w:val="000000"/>
                <w:sz w:val="22"/>
                <w:szCs w:val="22"/>
              </w:rPr>
              <w:t>Bevacizumabum</w:t>
            </w:r>
            <w:proofErr w:type="spellEnd"/>
            <w:r w:rsidRPr="00CC0C7B">
              <w:rPr>
                <w:rFonts w:ascii="Arial" w:hAnsi="Arial" w:cs="Arial"/>
                <w:color w:val="000000"/>
                <w:sz w:val="22"/>
                <w:szCs w:val="22"/>
              </w:rPr>
              <w:t xml:space="preserve"> - koncentrat do </w:t>
            </w:r>
            <w:r w:rsidR="00CC0C7B" w:rsidRPr="00CC0C7B">
              <w:rPr>
                <w:rFonts w:ascii="Arial" w:hAnsi="Arial" w:cs="Arial"/>
                <w:color w:val="000000"/>
                <w:sz w:val="22"/>
                <w:szCs w:val="22"/>
              </w:rPr>
              <w:t>sporządzania</w:t>
            </w:r>
            <w:r w:rsidRPr="00CC0C7B">
              <w:rPr>
                <w:rFonts w:ascii="Arial" w:hAnsi="Arial" w:cs="Arial"/>
                <w:color w:val="000000"/>
                <w:sz w:val="22"/>
                <w:szCs w:val="22"/>
              </w:rPr>
              <w:t xml:space="preserve"> roztworu</w:t>
            </w:r>
          </w:p>
          <w:p w14:paraId="20B3F776" w14:textId="77777777" w:rsidR="005F6956" w:rsidRPr="00CC0C7B" w:rsidRDefault="005F6956" w:rsidP="005D6B32">
            <w:pPr>
              <w:spacing w:line="36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CC0C7B">
              <w:rPr>
                <w:rFonts w:ascii="Arial" w:hAnsi="Arial" w:cs="Arial"/>
                <w:b/>
                <w:sz w:val="22"/>
                <w:szCs w:val="22"/>
              </w:rPr>
              <w:t>Bialmed</w:t>
            </w:r>
            <w:proofErr w:type="spellEnd"/>
            <w:r w:rsidRPr="00CC0C7B">
              <w:rPr>
                <w:rFonts w:ascii="Arial" w:hAnsi="Arial" w:cs="Arial"/>
                <w:b/>
                <w:sz w:val="22"/>
                <w:szCs w:val="22"/>
              </w:rPr>
              <w:t xml:space="preserve"> Sp. z o.o.</w:t>
            </w:r>
          </w:p>
          <w:p w14:paraId="33292B35" w14:textId="77777777" w:rsidR="005F6956" w:rsidRPr="00CC0C7B" w:rsidRDefault="005F6956" w:rsidP="005D6B32">
            <w:pPr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CC0C7B">
              <w:rPr>
                <w:rFonts w:ascii="Arial" w:hAnsi="Arial" w:cs="Arial"/>
                <w:bCs/>
                <w:sz w:val="22"/>
                <w:szCs w:val="22"/>
              </w:rPr>
              <w:t xml:space="preserve">Kazimierzowska 46/48/35  </w:t>
            </w:r>
          </w:p>
          <w:p w14:paraId="4D6B52B7" w14:textId="77777777" w:rsidR="005F6956" w:rsidRPr="00CC0C7B" w:rsidRDefault="005F6956" w:rsidP="005D6B32">
            <w:pPr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CC0C7B">
              <w:rPr>
                <w:rFonts w:ascii="Arial" w:hAnsi="Arial" w:cs="Arial"/>
                <w:bCs/>
                <w:sz w:val="22"/>
                <w:szCs w:val="22"/>
              </w:rPr>
              <w:t>02-546 Warszawa</w:t>
            </w:r>
          </w:p>
          <w:p w14:paraId="295114BE" w14:textId="77777777" w:rsidR="005F6956" w:rsidRPr="00CC0C7B" w:rsidRDefault="005F6956" w:rsidP="005D6B32">
            <w:pPr>
              <w:spacing w:before="12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C0C7B">
              <w:rPr>
                <w:rFonts w:ascii="Arial" w:hAnsi="Arial" w:cs="Arial"/>
                <w:sz w:val="22"/>
                <w:szCs w:val="22"/>
              </w:rPr>
              <w:t>za cenę wykonania przedmiotu zamówienia w wysokości</w:t>
            </w:r>
            <w:r w:rsidRPr="00CC0C7B">
              <w:rPr>
                <w:rFonts w:ascii="Arial" w:hAnsi="Arial" w:cs="Arial"/>
                <w:b/>
                <w:sz w:val="22"/>
                <w:szCs w:val="22"/>
              </w:rPr>
              <w:t xml:space="preserve"> 4 464.72 zł brutto</w:t>
            </w:r>
            <w:r w:rsidRPr="00CC0C7B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14:paraId="50EF4ECE" w14:textId="03FD91E3" w:rsidR="005F6956" w:rsidRPr="00CC0C7B" w:rsidRDefault="005F6956" w:rsidP="00CC0C7B">
            <w:pPr>
              <w:spacing w:before="12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C0C7B">
              <w:rPr>
                <w:rFonts w:ascii="Arial" w:hAnsi="Arial" w:cs="Arial"/>
                <w:sz w:val="22"/>
                <w:szCs w:val="22"/>
                <w:u w:val="single"/>
              </w:rPr>
              <w:t>Uzasadnienie wyboru</w:t>
            </w:r>
            <w:r w:rsidRPr="00CC0C7B">
              <w:rPr>
                <w:rFonts w:ascii="Arial" w:hAnsi="Arial" w:cs="Arial"/>
                <w:sz w:val="22"/>
                <w:szCs w:val="22"/>
              </w:rPr>
              <w:t>:</w:t>
            </w:r>
            <w:r w:rsidR="00CC0C7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C0C7B">
              <w:rPr>
                <w:rFonts w:ascii="Arial" w:hAnsi="Arial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5F6956" w:rsidRPr="00CC0C7B" w14:paraId="5777A2EC" w14:textId="77777777" w:rsidTr="005D6B32">
        <w:trPr>
          <w:cantSplit/>
        </w:trPr>
        <w:tc>
          <w:tcPr>
            <w:tcW w:w="9498" w:type="dxa"/>
          </w:tcPr>
          <w:p w14:paraId="63654269" w14:textId="77777777" w:rsidR="005F6956" w:rsidRPr="00CC0C7B" w:rsidRDefault="005F6956" w:rsidP="005D6B32">
            <w:pPr>
              <w:spacing w:before="120" w:after="24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CC0C7B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CC0C7B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39</w:t>
            </w:r>
            <w:r w:rsidRPr="00CC0C7B">
              <w:rPr>
                <w:rFonts w:ascii="Arial" w:hAnsi="Arial" w:cs="Arial"/>
                <w:sz w:val="22"/>
                <w:szCs w:val="22"/>
              </w:rPr>
              <w:t xml:space="preserve">: </w:t>
            </w:r>
            <w:proofErr w:type="spellStart"/>
            <w:r w:rsidRPr="00CC0C7B">
              <w:rPr>
                <w:rFonts w:ascii="Arial" w:hAnsi="Arial" w:cs="Arial"/>
                <w:color w:val="000000"/>
                <w:sz w:val="22"/>
                <w:szCs w:val="22"/>
              </w:rPr>
              <w:t>Farycymab</w:t>
            </w:r>
            <w:proofErr w:type="spellEnd"/>
          </w:p>
          <w:p w14:paraId="3EB1B466" w14:textId="77777777" w:rsidR="005F6956" w:rsidRPr="00CC0C7B" w:rsidRDefault="005F6956" w:rsidP="005D6B32">
            <w:pPr>
              <w:spacing w:line="36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CC0C7B">
              <w:rPr>
                <w:rFonts w:ascii="Arial" w:hAnsi="Arial" w:cs="Arial"/>
                <w:b/>
                <w:sz w:val="22"/>
                <w:szCs w:val="22"/>
              </w:rPr>
              <w:t>Roche Polska Sp. z o.o.</w:t>
            </w:r>
          </w:p>
          <w:p w14:paraId="4262895E" w14:textId="77777777" w:rsidR="005F6956" w:rsidRPr="00CC0C7B" w:rsidRDefault="005F6956" w:rsidP="005D6B32">
            <w:pPr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CC0C7B">
              <w:rPr>
                <w:rFonts w:ascii="Arial" w:hAnsi="Arial" w:cs="Arial"/>
                <w:bCs/>
                <w:sz w:val="22"/>
                <w:szCs w:val="22"/>
              </w:rPr>
              <w:t xml:space="preserve">Domaniewska 28  </w:t>
            </w:r>
          </w:p>
          <w:p w14:paraId="593CAC98" w14:textId="77777777" w:rsidR="005F6956" w:rsidRPr="00CC0C7B" w:rsidRDefault="005F6956" w:rsidP="005D6B32">
            <w:pPr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CC0C7B">
              <w:rPr>
                <w:rFonts w:ascii="Arial" w:hAnsi="Arial" w:cs="Arial"/>
                <w:bCs/>
                <w:sz w:val="22"/>
                <w:szCs w:val="22"/>
              </w:rPr>
              <w:t>02-672 Warszawa</w:t>
            </w:r>
          </w:p>
          <w:p w14:paraId="07B62E12" w14:textId="77777777" w:rsidR="005F6956" w:rsidRPr="00CC0C7B" w:rsidRDefault="005F6956" w:rsidP="005D6B32">
            <w:pPr>
              <w:spacing w:before="12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C0C7B">
              <w:rPr>
                <w:rFonts w:ascii="Arial" w:hAnsi="Arial" w:cs="Arial"/>
                <w:sz w:val="22"/>
                <w:szCs w:val="22"/>
              </w:rPr>
              <w:t>za cenę wykonania przedmiotu zamówienia w wysokości</w:t>
            </w:r>
            <w:r w:rsidRPr="00CC0C7B">
              <w:rPr>
                <w:rFonts w:ascii="Arial" w:hAnsi="Arial" w:cs="Arial"/>
                <w:b/>
                <w:sz w:val="22"/>
                <w:szCs w:val="22"/>
              </w:rPr>
              <w:t xml:space="preserve"> 533 939.04 zł brutto</w:t>
            </w:r>
            <w:r w:rsidRPr="00CC0C7B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14:paraId="18E655D6" w14:textId="077D2C69" w:rsidR="005F6956" w:rsidRPr="00CC0C7B" w:rsidRDefault="005F6956" w:rsidP="00CC0C7B">
            <w:pPr>
              <w:spacing w:before="12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C0C7B">
              <w:rPr>
                <w:rFonts w:ascii="Arial" w:hAnsi="Arial" w:cs="Arial"/>
                <w:sz w:val="22"/>
                <w:szCs w:val="22"/>
                <w:u w:val="single"/>
              </w:rPr>
              <w:t>Uzasadnienie wyboru</w:t>
            </w:r>
            <w:r w:rsidRPr="00CC0C7B">
              <w:rPr>
                <w:rFonts w:ascii="Arial" w:hAnsi="Arial" w:cs="Arial"/>
                <w:sz w:val="22"/>
                <w:szCs w:val="22"/>
              </w:rPr>
              <w:t>:</w:t>
            </w:r>
            <w:r w:rsidR="00CC0C7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C0C7B">
              <w:rPr>
                <w:rFonts w:ascii="Arial" w:hAnsi="Arial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5F6956" w:rsidRPr="00CC0C7B" w14:paraId="3A0A7BA2" w14:textId="77777777" w:rsidTr="005D6B32">
        <w:trPr>
          <w:cantSplit/>
        </w:trPr>
        <w:tc>
          <w:tcPr>
            <w:tcW w:w="9498" w:type="dxa"/>
          </w:tcPr>
          <w:p w14:paraId="23B209B5" w14:textId="77777777" w:rsidR="005F6956" w:rsidRPr="00CC0C7B" w:rsidRDefault="005F6956" w:rsidP="005D6B32">
            <w:pPr>
              <w:spacing w:before="120" w:after="24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CC0C7B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Część nr </w:t>
            </w:r>
            <w:r w:rsidRPr="00CC0C7B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41</w:t>
            </w:r>
            <w:r w:rsidRPr="00CC0C7B">
              <w:rPr>
                <w:rFonts w:ascii="Arial" w:hAnsi="Arial" w:cs="Arial"/>
                <w:sz w:val="22"/>
                <w:szCs w:val="22"/>
              </w:rPr>
              <w:t xml:space="preserve">: </w:t>
            </w:r>
            <w:proofErr w:type="spellStart"/>
            <w:r w:rsidRPr="00CC0C7B">
              <w:rPr>
                <w:rFonts w:ascii="Arial" w:hAnsi="Arial" w:cs="Arial"/>
                <w:color w:val="000000"/>
                <w:sz w:val="22"/>
                <w:szCs w:val="22"/>
              </w:rPr>
              <w:t>Rasburicasum</w:t>
            </w:r>
            <w:proofErr w:type="spellEnd"/>
          </w:p>
          <w:p w14:paraId="002B33A8" w14:textId="77777777" w:rsidR="005F6956" w:rsidRPr="00CC0C7B" w:rsidRDefault="005F6956" w:rsidP="005D6B32">
            <w:pPr>
              <w:spacing w:line="36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CC0C7B">
              <w:rPr>
                <w:rFonts w:ascii="Arial" w:hAnsi="Arial" w:cs="Arial"/>
                <w:b/>
                <w:sz w:val="22"/>
                <w:szCs w:val="22"/>
              </w:rPr>
              <w:t>Sanofi Sp. z o.o.</w:t>
            </w:r>
          </w:p>
          <w:p w14:paraId="146971C6" w14:textId="77777777" w:rsidR="005F6956" w:rsidRPr="00CC0C7B" w:rsidRDefault="005F6956" w:rsidP="005D6B32">
            <w:pPr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CC0C7B">
              <w:rPr>
                <w:rFonts w:ascii="Arial" w:hAnsi="Arial" w:cs="Arial"/>
                <w:bCs/>
                <w:sz w:val="22"/>
                <w:szCs w:val="22"/>
              </w:rPr>
              <w:t xml:space="preserve">Kasprzaka 6  </w:t>
            </w:r>
          </w:p>
          <w:p w14:paraId="2C3E862F" w14:textId="77777777" w:rsidR="005F6956" w:rsidRPr="00CC0C7B" w:rsidRDefault="005F6956" w:rsidP="005D6B32">
            <w:pPr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CC0C7B">
              <w:rPr>
                <w:rFonts w:ascii="Arial" w:hAnsi="Arial" w:cs="Arial"/>
                <w:bCs/>
                <w:sz w:val="22"/>
                <w:szCs w:val="22"/>
              </w:rPr>
              <w:t>01-211 Warszawa</w:t>
            </w:r>
          </w:p>
          <w:p w14:paraId="75AE8554" w14:textId="77777777" w:rsidR="005F6956" w:rsidRPr="00CC0C7B" w:rsidRDefault="005F6956" w:rsidP="005D6B32">
            <w:pPr>
              <w:spacing w:before="12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C0C7B">
              <w:rPr>
                <w:rFonts w:ascii="Arial" w:hAnsi="Arial" w:cs="Arial"/>
                <w:sz w:val="22"/>
                <w:szCs w:val="22"/>
              </w:rPr>
              <w:t>za cenę wykonania przedmiotu zamówienia w wysokości</w:t>
            </w:r>
            <w:r w:rsidRPr="00CC0C7B">
              <w:rPr>
                <w:rFonts w:ascii="Arial" w:hAnsi="Arial" w:cs="Arial"/>
                <w:b/>
                <w:sz w:val="22"/>
                <w:szCs w:val="22"/>
              </w:rPr>
              <w:t xml:space="preserve"> 8 778.33 zł brutto</w:t>
            </w:r>
            <w:r w:rsidRPr="00CC0C7B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14:paraId="3998E809" w14:textId="0F14C3EA" w:rsidR="005F6956" w:rsidRPr="00CC0C7B" w:rsidRDefault="005F6956" w:rsidP="00CC0C7B">
            <w:pPr>
              <w:spacing w:before="12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C0C7B">
              <w:rPr>
                <w:rFonts w:ascii="Arial" w:hAnsi="Arial" w:cs="Arial"/>
                <w:sz w:val="22"/>
                <w:szCs w:val="22"/>
                <w:u w:val="single"/>
              </w:rPr>
              <w:t>Uzasadnienie wyboru</w:t>
            </w:r>
            <w:r w:rsidRPr="00CC0C7B">
              <w:rPr>
                <w:rFonts w:ascii="Arial" w:hAnsi="Arial" w:cs="Arial"/>
                <w:sz w:val="22"/>
                <w:szCs w:val="22"/>
              </w:rPr>
              <w:t>:</w:t>
            </w:r>
            <w:r w:rsidR="00CC0C7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C0C7B">
              <w:rPr>
                <w:rFonts w:ascii="Arial" w:hAnsi="Arial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5F6956" w:rsidRPr="00CC0C7B" w14:paraId="100E8383" w14:textId="77777777" w:rsidTr="005D6B32">
        <w:trPr>
          <w:cantSplit/>
        </w:trPr>
        <w:tc>
          <w:tcPr>
            <w:tcW w:w="9498" w:type="dxa"/>
          </w:tcPr>
          <w:p w14:paraId="3F35D1F0" w14:textId="77777777" w:rsidR="005F6956" w:rsidRPr="00CC0C7B" w:rsidRDefault="005F6956" w:rsidP="005D6B32">
            <w:pPr>
              <w:spacing w:before="120" w:after="24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CC0C7B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Część nr </w:t>
            </w:r>
            <w:r w:rsidRPr="00CC0C7B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42</w:t>
            </w:r>
            <w:r w:rsidRPr="00CC0C7B">
              <w:rPr>
                <w:rFonts w:ascii="Arial" w:hAnsi="Arial" w:cs="Arial"/>
                <w:sz w:val="22"/>
                <w:szCs w:val="22"/>
              </w:rPr>
              <w:t xml:space="preserve">: </w:t>
            </w:r>
            <w:proofErr w:type="spellStart"/>
            <w:r w:rsidRPr="00CC0C7B">
              <w:rPr>
                <w:rFonts w:ascii="Arial" w:hAnsi="Arial" w:cs="Arial"/>
                <w:color w:val="000000"/>
                <w:sz w:val="22"/>
                <w:szCs w:val="22"/>
              </w:rPr>
              <w:t>Pegfilgrastimum</w:t>
            </w:r>
            <w:proofErr w:type="spellEnd"/>
          </w:p>
          <w:p w14:paraId="0EC3C719" w14:textId="77777777" w:rsidR="005F6956" w:rsidRPr="00CC0C7B" w:rsidRDefault="005F6956" w:rsidP="005D6B32">
            <w:pPr>
              <w:spacing w:line="36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CC0C7B">
              <w:rPr>
                <w:rFonts w:ascii="Arial" w:hAnsi="Arial" w:cs="Arial"/>
                <w:b/>
                <w:sz w:val="22"/>
                <w:szCs w:val="22"/>
              </w:rPr>
              <w:t>Asclepios</w:t>
            </w:r>
            <w:proofErr w:type="spellEnd"/>
            <w:r w:rsidRPr="00CC0C7B">
              <w:rPr>
                <w:rFonts w:ascii="Arial" w:hAnsi="Arial" w:cs="Arial"/>
                <w:b/>
                <w:sz w:val="22"/>
                <w:szCs w:val="22"/>
              </w:rPr>
              <w:t xml:space="preserve"> S.A.</w:t>
            </w:r>
          </w:p>
          <w:p w14:paraId="07B9B492" w14:textId="77777777" w:rsidR="005F6956" w:rsidRPr="00CC0C7B" w:rsidRDefault="005F6956" w:rsidP="005D6B32">
            <w:pPr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  <w:proofErr w:type="spellStart"/>
            <w:r w:rsidRPr="00CC0C7B">
              <w:rPr>
                <w:rFonts w:ascii="Arial" w:hAnsi="Arial" w:cs="Arial"/>
                <w:bCs/>
                <w:sz w:val="22"/>
                <w:szCs w:val="22"/>
              </w:rPr>
              <w:t>Hubska</w:t>
            </w:r>
            <w:proofErr w:type="spellEnd"/>
            <w:r w:rsidRPr="00CC0C7B">
              <w:rPr>
                <w:rFonts w:ascii="Arial" w:hAnsi="Arial" w:cs="Arial"/>
                <w:bCs/>
                <w:sz w:val="22"/>
                <w:szCs w:val="22"/>
              </w:rPr>
              <w:t xml:space="preserve"> 44  </w:t>
            </w:r>
          </w:p>
          <w:p w14:paraId="7A50F823" w14:textId="77777777" w:rsidR="005F6956" w:rsidRPr="00CC0C7B" w:rsidRDefault="005F6956" w:rsidP="005D6B32">
            <w:pPr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CC0C7B">
              <w:rPr>
                <w:rFonts w:ascii="Arial" w:hAnsi="Arial" w:cs="Arial"/>
                <w:bCs/>
                <w:sz w:val="22"/>
                <w:szCs w:val="22"/>
              </w:rPr>
              <w:t>50-502 Wrocław</w:t>
            </w:r>
          </w:p>
          <w:p w14:paraId="0F4C5246" w14:textId="77777777" w:rsidR="005F6956" w:rsidRPr="00CC0C7B" w:rsidRDefault="005F6956" w:rsidP="005D6B32">
            <w:pPr>
              <w:spacing w:before="12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C0C7B">
              <w:rPr>
                <w:rFonts w:ascii="Arial" w:hAnsi="Arial" w:cs="Arial"/>
                <w:sz w:val="22"/>
                <w:szCs w:val="22"/>
              </w:rPr>
              <w:t>za cenę wykonania przedmiotu zamówienia w wysokości</w:t>
            </w:r>
            <w:r w:rsidRPr="00CC0C7B">
              <w:rPr>
                <w:rFonts w:ascii="Arial" w:hAnsi="Arial" w:cs="Arial"/>
                <w:b/>
                <w:sz w:val="22"/>
                <w:szCs w:val="22"/>
              </w:rPr>
              <w:t xml:space="preserve"> 13 267.80 zł brutto</w:t>
            </w:r>
            <w:r w:rsidRPr="00CC0C7B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14:paraId="703A8508" w14:textId="1CC96DE9" w:rsidR="005F6956" w:rsidRPr="00CC0C7B" w:rsidRDefault="005F6956" w:rsidP="00CC0C7B">
            <w:pPr>
              <w:spacing w:before="12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C0C7B">
              <w:rPr>
                <w:rFonts w:ascii="Arial" w:hAnsi="Arial" w:cs="Arial"/>
                <w:sz w:val="22"/>
                <w:szCs w:val="22"/>
                <w:u w:val="single"/>
              </w:rPr>
              <w:t>Uzasadnienie wyboru</w:t>
            </w:r>
            <w:r w:rsidRPr="00CC0C7B">
              <w:rPr>
                <w:rFonts w:ascii="Arial" w:hAnsi="Arial" w:cs="Arial"/>
                <w:sz w:val="22"/>
                <w:szCs w:val="22"/>
              </w:rPr>
              <w:t>:</w:t>
            </w:r>
            <w:r w:rsidR="00CC0C7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C0C7B">
              <w:rPr>
                <w:rFonts w:ascii="Arial" w:hAnsi="Arial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5F6956" w:rsidRPr="00CC0C7B" w14:paraId="2087F8A7" w14:textId="77777777" w:rsidTr="005D6B32">
        <w:trPr>
          <w:cantSplit/>
        </w:trPr>
        <w:tc>
          <w:tcPr>
            <w:tcW w:w="9498" w:type="dxa"/>
          </w:tcPr>
          <w:p w14:paraId="17D7F8F5" w14:textId="77777777" w:rsidR="005F6956" w:rsidRPr="00CC0C7B" w:rsidRDefault="005F6956" w:rsidP="005D6B32">
            <w:pPr>
              <w:spacing w:before="120" w:after="24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CC0C7B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Część nr </w:t>
            </w:r>
            <w:r w:rsidRPr="00CC0C7B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43</w:t>
            </w:r>
            <w:r w:rsidRPr="00CC0C7B">
              <w:rPr>
                <w:rFonts w:ascii="Arial" w:hAnsi="Arial" w:cs="Arial"/>
                <w:sz w:val="22"/>
                <w:szCs w:val="22"/>
              </w:rPr>
              <w:t xml:space="preserve">: </w:t>
            </w:r>
            <w:r w:rsidRPr="00CC0C7B">
              <w:rPr>
                <w:rFonts w:ascii="Arial" w:hAnsi="Arial" w:cs="Arial"/>
                <w:color w:val="000000"/>
                <w:sz w:val="22"/>
                <w:szCs w:val="22"/>
              </w:rPr>
              <w:t>Cytostatyki różne</w:t>
            </w:r>
          </w:p>
          <w:p w14:paraId="5376839A" w14:textId="77777777" w:rsidR="005F6956" w:rsidRPr="00CC0C7B" w:rsidRDefault="005F6956" w:rsidP="005D6B32">
            <w:pPr>
              <w:spacing w:line="36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CC0C7B">
              <w:rPr>
                <w:rFonts w:ascii="Arial" w:hAnsi="Arial" w:cs="Arial"/>
                <w:b/>
                <w:sz w:val="22"/>
                <w:szCs w:val="22"/>
              </w:rPr>
              <w:t>Asclepios</w:t>
            </w:r>
            <w:proofErr w:type="spellEnd"/>
            <w:r w:rsidRPr="00CC0C7B">
              <w:rPr>
                <w:rFonts w:ascii="Arial" w:hAnsi="Arial" w:cs="Arial"/>
                <w:b/>
                <w:sz w:val="22"/>
                <w:szCs w:val="22"/>
              </w:rPr>
              <w:t xml:space="preserve"> S.A.</w:t>
            </w:r>
          </w:p>
          <w:p w14:paraId="04A3986B" w14:textId="77777777" w:rsidR="005F6956" w:rsidRPr="00CC0C7B" w:rsidRDefault="005F6956" w:rsidP="005D6B32">
            <w:pPr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  <w:proofErr w:type="spellStart"/>
            <w:r w:rsidRPr="00CC0C7B">
              <w:rPr>
                <w:rFonts w:ascii="Arial" w:hAnsi="Arial" w:cs="Arial"/>
                <w:bCs/>
                <w:sz w:val="22"/>
                <w:szCs w:val="22"/>
              </w:rPr>
              <w:t>Hubska</w:t>
            </w:r>
            <w:proofErr w:type="spellEnd"/>
            <w:r w:rsidRPr="00CC0C7B">
              <w:rPr>
                <w:rFonts w:ascii="Arial" w:hAnsi="Arial" w:cs="Arial"/>
                <w:bCs/>
                <w:sz w:val="22"/>
                <w:szCs w:val="22"/>
              </w:rPr>
              <w:t xml:space="preserve"> 44  </w:t>
            </w:r>
          </w:p>
          <w:p w14:paraId="131B02D0" w14:textId="77777777" w:rsidR="005F6956" w:rsidRPr="00CC0C7B" w:rsidRDefault="005F6956" w:rsidP="005D6B32">
            <w:pPr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CC0C7B">
              <w:rPr>
                <w:rFonts w:ascii="Arial" w:hAnsi="Arial" w:cs="Arial"/>
                <w:bCs/>
                <w:sz w:val="22"/>
                <w:szCs w:val="22"/>
              </w:rPr>
              <w:t>50-502 Wrocław</w:t>
            </w:r>
          </w:p>
          <w:p w14:paraId="0E47930C" w14:textId="77777777" w:rsidR="005F6956" w:rsidRPr="00CC0C7B" w:rsidRDefault="005F6956" w:rsidP="005D6B32">
            <w:pPr>
              <w:spacing w:before="12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C0C7B">
              <w:rPr>
                <w:rFonts w:ascii="Arial" w:hAnsi="Arial" w:cs="Arial"/>
                <w:sz w:val="22"/>
                <w:szCs w:val="22"/>
              </w:rPr>
              <w:t>za cenę wykonania przedmiotu zamówienia w wysokości</w:t>
            </w:r>
            <w:r w:rsidRPr="00CC0C7B">
              <w:rPr>
                <w:rFonts w:ascii="Arial" w:hAnsi="Arial" w:cs="Arial"/>
                <w:b/>
                <w:sz w:val="22"/>
                <w:szCs w:val="22"/>
              </w:rPr>
              <w:t xml:space="preserve"> 6 569.12 zł brutto</w:t>
            </w:r>
            <w:r w:rsidRPr="00CC0C7B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14:paraId="527D0079" w14:textId="0EECFE09" w:rsidR="005F6956" w:rsidRPr="00CC0C7B" w:rsidRDefault="005F6956" w:rsidP="00CC0C7B">
            <w:pPr>
              <w:spacing w:before="12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C0C7B">
              <w:rPr>
                <w:rFonts w:ascii="Arial" w:hAnsi="Arial" w:cs="Arial"/>
                <w:sz w:val="22"/>
                <w:szCs w:val="22"/>
                <w:u w:val="single"/>
              </w:rPr>
              <w:t>Uzasadnienie wyboru</w:t>
            </w:r>
            <w:r w:rsidRPr="00CC0C7B">
              <w:rPr>
                <w:rFonts w:ascii="Arial" w:hAnsi="Arial" w:cs="Arial"/>
                <w:sz w:val="22"/>
                <w:szCs w:val="22"/>
              </w:rPr>
              <w:t>:</w:t>
            </w:r>
            <w:r w:rsidR="00CC0C7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C0C7B">
              <w:rPr>
                <w:rFonts w:ascii="Arial" w:hAnsi="Arial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5F6956" w:rsidRPr="00CC0C7B" w14:paraId="5EB28C36" w14:textId="77777777" w:rsidTr="005D6B32">
        <w:trPr>
          <w:cantSplit/>
        </w:trPr>
        <w:tc>
          <w:tcPr>
            <w:tcW w:w="9498" w:type="dxa"/>
          </w:tcPr>
          <w:p w14:paraId="1B5AD837" w14:textId="7EA6AEA3" w:rsidR="005F6956" w:rsidRPr="00CC0C7B" w:rsidRDefault="005F6956" w:rsidP="005D6B32">
            <w:pPr>
              <w:spacing w:before="120" w:after="24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CC0C7B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CC0C7B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45</w:t>
            </w:r>
            <w:r w:rsidRPr="00CC0C7B">
              <w:rPr>
                <w:rFonts w:ascii="Arial" w:hAnsi="Arial" w:cs="Arial"/>
                <w:sz w:val="22"/>
                <w:szCs w:val="22"/>
              </w:rPr>
              <w:t xml:space="preserve">: </w:t>
            </w:r>
            <w:proofErr w:type="spellStart"/>
            <w:r w:rsidRPr="00CC0C7B">
              <w:rPr>
                <w:rFonts w:ascii="Arial" w:hAnsi="Arial" w:cs="Arial"/>
                <w:color w:val="000000"/>
                <w:sz w:val="22"/>
                <w:szCs w:val="22"/>
              </w:rPr>
              <w:t>Cladribinum</w:t>
            </w:r>
            <w:proofErr w:type="spellEnd"/>
            <w:r w:rsidRPr="00CC0C7B">
              <w:rPr>
                <w:rFonts w:ascii="Arial" w:hAnsi="Arial" w:cs="Arial"/>
                <w:color w:val="000000"/>
                <w:sz w:val="22"/>
                <w:szCs w:val="22"/>
              </w:rPr>
              <w:t xml:space="preserve"> - </w:t>
            </w:r>
            <w:r w:rsidR="00CC0C7B" w:rsidRPr="00CC0C7B">
              <w:rPr>
                <w:rFonts w:ascii="Arial" w:hAnsi="Arial" w:cs="Arial"/>
                <w:color w:val="000000"/>
                <w:sz w:val="22"/>
                <w:szCs w:val="22"/>
              </w:rPr>
              <w:t>roztwór</w:t>
            </w:r>
            <w:r w:rsidRPr="00CC0C7B">
              <w:rPr>
                <w:rFonts w:ascii="Arial" w:hAnsi="Arial" w:cs="Arial"/>
                <w:color w:val="000000"/>
                <w:sz w:val="22"/>
                <w:szCs w:val="22"/>
              </w:rPr>
              <w:t xml:space="preserve"> do infuzji</w:t>
            </w:r>
          </w:p>
          <w:p w14:paraId="07257CA4" w14:textId="77777777" w:rsidR="005F6956" w:rsidRPr="00CC0C7B" w:rsidRDefault="005F6956" w:rsidP="005D6B32">
            <w:pPr>
              <w:spacing w:line="36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CC0C7B">
              <w:rPr>
                <w:rFonts w:ascii="Arial" w:hAnsi="Arial" w:cs="Arial"/>
                <w:b/>
                <w:sz w:val="22"/>
                <w:szCs w:val="22"/>
              </w:rPr>
              <w:t>Farmacol Logistyka Sp. z o.o.</w:t>
            </w:r>
          </w:p>
          <w:p w14:paraId="442B5E12" w14:textId="77777777" w:rsidR="005F6956" w:rsidRPr="00CC0C7B" w:rsidRDefault="005F6956" w:rsidP="005D6B32">
            <w:pPr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CC0C7B">
              <w:rPr>
                <w:rFonts w:ascii="Arial" w:hAnsi="Arial" w:cs="Arial"/>
                <w:bCs/>
                <w:sz w:val="22"/>
                <w:szCs w:val="22"/>
              </w:rPr>
              <w:t xml:space="preserve">Szopienicka 77  </w:t>
            </w:r>
          </w:p>
          <w:p w14:paraId="4EC49EBF" w14:textId="77777777" w:rsidR="005F6956" w:rsidRPr="00CC0C7B" w:rsidRDefault="005F6956" w:rsidP="005D6B32">
            <w:pPr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CC0C7B">
              <w:rPr>
                <w:rFonts w:ascii="Arial" w:hAnsi="Arial" w:cs="Arial"/>
                <w:bCs/>
                <w:sz w:val="22"/>
                <w:szCs w:val="22"/>
              </w:rPr>
              <w:t>40-431 Katowice</w:t>
            </w:r>
          </w:p>
          <w:p w14:paraId="680AE6CB" w14:textId="77777777" w:rsidR="005F6956" w:rsidRPr="00CC0C7B" w:rsidRDefault="005F6956" w:rsidP="005D6B32">
            <w:pPr>
              <w:spacing w:before="12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C0C7B">
              <w:rPr>
                <w:rFonts w:ascii="Arial" w:hAnsi="Arial" w:cs="Arial"/>
                <w:sz w:val="22"/>
                <w:szCs w:val="22"/>
              </w:rPr>
              <w:t>za cenę wykonania przedmiotu zamówienia w wysokości</w:t>
            </w:r>
            <w:r w:rsidRPr="00CC0C7B">
              <w:rPr>
                <w:rFonts w:ascii="Arial" w:hAnsi="Arial" w:cs="Arial"/>
                <w:b/>
                <w:sz w:val="22"/>
                <w:szCs w:val="22"/>
              </w:rPr>
              <w:t xml:space="preserve"> 6 904.87 zł brutto</w:t>
            </w:r>
            <w:r w:rsidRPr="00CC0C7B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14:paraId="3D396A5F" w14:textId="5001D950" w:rsidR="005F6956" w:rsidRPr="00CC0C7B" w:rsidRDefault="005F6956" w:rsidP="00CC0C7B">
            <w:pPr>
              <w:spacing w:before="12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C0C7B">
              <w:rPr>
                <w:rFonts w:ascii="Arial" w:hAnsi="Arial" w:cs="Arial"/>
                <w:sz w:val="22"/>
                <w:szCs w:val="22"/>
                <w:u w:val="single"/>
              </w:rPr>
              <w:t>Uzasadnienie wyboru</w:t>
            </w:r>
            <w:r w:rsidRPr="00CC0C7B">
              <w:rPr>
                <w:rFonts w:ascii="Arial" w:hAnsi="Arial" w:cs="Arial"/>
                <w:sz w:val="22"/>
                <w:szCs w:val="22"/>
              </w:rPr>
              <w:t>:</w:t>
            </w:r>
            <w:r w:rsidR="00CC0C7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C0C7B">
              <w:rPr>
                <w:rFonts w:ascii="Arial" w:hAnsi="Arial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5F6956" w:rsidRPr="00CC0C7B" w14:paraId="124B6010" w14:textId="77777777" w:rsidTr="005D6B32">
        <w:trPr>
          <w:cantSplit/>
        </w:trPr>
        <w:tc>
          <w:tcPr>
            <w:tcW w:w="9498" w:type="dxa"/>
          </w:tcPr>
          <w:p w14:paraId="02B9DB52" w14:textId="77777777" w:rsidR="005F6956" w:rsidRPr="00CC0C7B" w:rsidRDefault="005F6956" w:rsidP="005D6B32">
            <w:pPr>
              <w:spacing w:before="120" w:after="24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CC0C7B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Część nr </w:t>
            </w:r>
            <w:r w:rsidRPr="00CC0C7B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46</w:t>
            </w:r>
            <w:r w:rsidRPr="00CC0C7B">
              <w:rPr>
                <w:rFonts w:ascii="Arial" w:hAnsi="Arial" w:cs="Arial"/>
                <w:sz w:val="22"/>
                <w:szCs w:val="22"/>
              </w:rPr>
              <w:t xml:space="preserve">: </w:t>
            </w:r>
            <w:proofErr w:type="spellStart"/>
            <w:r w:rsidRPr="00CC0C7B">
              <w:rPr>
                <w:rFonts w:ascii="Arial" w:hAnsi="Arial" w:cs="Arial"/>
                <w:color w:val="000000"/>
                <w:sz w:val="22"/>
                <w:szCs w:val="22"/>
              </w:rPr>
              <w:t>Imatinibum</w:t>
            </w:r>
            <w:proofErr w:type="spellEnd"/>
            <w:r w:rsidRPr="00CC0C7B">
              <w:rPr>
                <w:rFonts w:ascii="Arial" w:hAnsi="Arial" w:cs="Arial"/>
                <w:color w:val="000000"/>
                <w:sz w:val="22"/>
                <w:szCs w:val="22"/>
              </w:rPr>
              <w:t>/</w:t>
            </w:r>
            <w:proofErr w:type="spellStart"/>
            <w:r w:rsidRPr="00CC0C7B">
              <w:rPr>
                <w:rFonts w:ascii="Arial" w:hAnsi="Arial" w:cs="Arial"/>
                <w:color w:val="000000"/>
                <w:sz w:val="22"/>
                <w:szCs w:val="22"/>
              </w:rPr>
              <w:t>Bendamustyna</w:t>
            </w:r>
            <w:proofErr w:type="spellEnd"/>
          </w:p>
          <w:p w14:paraId="2F1F9B40" w14:textId="77777777" w:rsidR="005F6956" w:rsidRPr="00CC0C7B" w:rsidRDefault="005F6956" w:rsidP="005D6B32">
            <w:pPr>
              <w:spacing w:line="36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CC0C7B">
              <w:rPr>
                <w:rFonts w:ascii="Arial" w:hAnsi="Arial" w:cs="Arial"/>
                <w:b/>
                <w:sz w:val="22"/>
                <w:szCs w:val="22"/>
              </w:rPr>
              <w:t>Salus</w:t>
            </w:r>
            <w:proofErr w:type="spellEnd"/>
            <w:r w:rsidRPr="00CC0C7B">
              <w:rPr>
                <w:rFonts w:ascii="Arial" w:hAnsi="Arial" w:cs="Arial"/>
                <w:b/>
                <w:sz w:val="22"/>
                <w:szCs w:val="22"/>
              </w:rPr>
              <w:t xml:space="preserve"> International Sp. z o.o.</w:t>
            </w:r>
          </w:p>
          <w:p w14:paraId="6A93C483" w14:textId="77777777" w:rsidR="005F6956" w:rsidRPr="00CC0C7B" w:rsidRDefault="005F6956" w:rsidP="005D6B32">
            <w:pPr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CC0C7B">
              <w:rPr>
                <w:rFonts w:ascii="Arial" w:hAnsi="Arial" w:cs="Arial"/>
                <w:bCs/>
                <w:sz w:val="22"/>
                <w:szCs w:val="22"/>
              </w:rPr>
              <w:t xml:space="preserve">Pułaskiego 9  </w:t>
            </w:r>
          </w:p>
          <w:p w14:paraId="41E6B366" w14:textId="77777777" w:rsidR="005F6956" w:rsidRPr="00CC0C7B" w:rsidRDefault="005F6956" w:rsidP="005D6B32">
            <w:pPr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CC0C7B">
              <w:rPr>
                <w:rFonts w:ascii="Arial" w:hAnsi="Arial" w:cs="Arial"/>
                <w:bCs/>
                <w:sz w:val="22"/>
                <w:szCs w:val="22"/>
              </w:rPr>
              <w:t>40-273 Katowice</w:t>
            </w:r>
          </w:p>
          <w:p w14:paraId="4A7D39C7" w14:textId="77777777" w:rsidR="005F6956" w:rsidRPr="00CC0C7B" w:rsidRDefault="005F6956" w:rsidP="005D6B32">
            <w:pPr>
              <w:spacing w:before="12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C0C7B">
              <w:rPr>
                <w:rFonts w:ascii="Arial" w:hAnsi="Arial" w:cs="Arial"/>
                <w:sz w:val="22"/>
                <w:szCs w:val="22"/>
              </w:rPr>
              <w:t>za cenę wykonania przedmiotu zamówienia w wysokości</w:t>
            </w:r>
            <w:r w:rsidRPr="00CC0C7B">
              <w:rPr>
                <w:rFonts w:ascii="Arial" w:hAnsi="Arial" w:cs="Arial"/>
                <w:b/>
                <w:sz w:val="22"/>
                <w:szCs w:val="22"/>
              </w:rPr>
              <w:t xml:space="preserve"> 37 065.60 zł brutto</w:t>
            </w:r>
            <w:r w:rsidRPr="00CC0C7B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14:paraId="4733337F" w14:textId="76E12FC2" w:rsidR="005F6956" w:rsidRPr="00CC0C7B" w:rsidRDefault="005F6956" w:rsidP="00CC0C7B">
            <w:pPr>
              <w:spacing w:before="12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C0C7B">
              <w:rPr>
                <w:rFonts w:ascii="Arial" w:hAnsi="Arial" w:cs="Arial"/>
                <w:sz w:val="22"/>
                <w:szCs w:val="22"/>
                <w:u w:val="single"/>
              </w:rPr>
              <w:t>Uzasadnienie wyboru</w:t>
            </w:r>
            <w:r w:rsidRPr="00CC0C7B">
              <w:rPr>
                <w:rFonts w:ascii="Arial" w:hAnsi="Arial" w:cs="Arial"/>
                <w:sz w:val="22"/>
                <w:szCs w:val="22"/>
              </w:rPr>
              <w:t>:</w:t>
            </w:r>
            <w:r w:rsidR="00CC0C7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C0C7B">
              <w:rPr>
                <w:rFonts w:ascii="Arial" w:hAnsi="Arial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5F6956" w:rsidRPr="00CC0C7B" w14:paraId="12926D86" w14:textId="77777777" w:rsidTr="005D6B32">
        <w:trPr>
          <w:cantSplit/>
        </w:trPr>
        <w:tc>
          <w:tcPr>
            <w:tcW w:w="9498" w:type="dxa"/>
          </w:tcPr>
          <w:p w14:paraId="70B0FFE1" w14:textId="77777777" w:rsidR="005F6956" w:rsidRPr="00CC0C7B" w:rsidRDefault="005F6956" w:rsidP="005D6B32">
            <w:pPr>
              <w:spacing w:before="120" w:after="24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CC0C7B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Część nr </w:t>
            </w:r>
            <w:r w:rsidRPr="00CC0C7B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48</w:t>
            </w:r>
            <w:r w:rsidRPr="00CC0C7B">
              <w:rPr>
                <w:rFonts w:ascii="Arial" w:hAnsi="Arial" w:cs="Arial"/>
                <w:sz w:val="22"/>
                <w:szCs w:val="22"/>
              </w:rPr>
              <w:t xml:space="preserve">: </w:t>
            </w:r>
            <w:proofErr w:type="spellStart"/>
            <w:r w:rsidRPr="00CC0C7B">
              <w:rPr>
                <w:rFonts w:ascii="Arial" w:hAnsi="Arial" w:cs="Arial"/>
                <w:color w:val="000000"/>
                <w:sz w:val="22"/>
                <w:szCs w:val="22"/>
              </w:rPr>
              <w:t>Bortezomibum</w:t>
            </w:r>
            <w:proofErr w:type="spellEnd"/>
            <w:r w:rsidRPr="00CC0C7B">
              <w:rPr>
                <w:rFonts w:ascii="Arial" w:hAnsi="Arial" w:cs="Arial"/>
                <w:color w:val="000000"/>
                <w:sz w:val="22"/>
                <w:szCs w:val="22"/>
              </w:rPr>
              <w:t xml:space="preserve"> - </w:t>
            </w:r>
            <w:proofErr w:type="spellStart"/>
            <w:r w:rsidRPr="00CC0C7B">
              <w:rPr>
                <w:rFonts w:ascii="Arial" w:hAnsi="Arial" w:cs="Arial"/>
                <w:color w:val="000000"/>
                <w:sz w:val="22"/>
                <w:szCs w:val="22"/>
              </w:rPr>
              <w:t>roztw</w:t>
            </w:r>
            <w:proofErr w:type="spellEnd"/>
            <w:r w:rsidRPr="00CC0C7B">
              <w:rPr>
                <w:rFonts w:ascii="Arial" w:hAnsi="Arial" w:cs="Arial"/>
                <w:color w:val="000000"/>
                <w:sz w:val="22"/>
                <w:szCs w:val="22"/>
              </w:rPr>
              <w:t xml:space="preserve">. do </w:t>
            </w:r>
            <w:proofErr w:type="spellStart"/>
            <w:r w:rsidRPr="00CC0C7B">
              <w:rPr>
                <w:rFonts w:ascii="Arial" w:hAnsi="Arial" w:cs="Arial"/>
                <w:color w:val="000000"/>
                <w:sz w:val="22"/>
                <w:szCs w:val="22"/>
              </w:rPr>
              <w:t>wstrzykiwań</w:t>
            </w:r>
            <w:proofErr w:type="spellEnd"/>
          </w:p>
          <w:p w14:paraId="5155522C" w14:textId="77777777" w:rsidR="005F6956" w:rsidRPr="00CC0C7B" w:rsidRDefault="005F6956" w:rsidP="005D6B32">
            <w:pPr>
              <w:spacing w:line="36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CC0C7B">
              <w:rPr>
                <w:rFonts w:ascii="Arial" w:hAnsi="Arial" w:cs="Arial"/>
                <w:b/>
                <w:sz w:val="22"/>
                <w:szCs w:val="22"/>
              </w:rPr>
              <w:t>Asclepios</w:t>
            </w:r>
            <w:proofErr w:type="spellEnd"/>
            <w:r w:rsidRPr="00CC0C7B">
              <w:rPr>
                <w:rFonts w:ascii="Arial" w:hAnsi="Arial" w:cs="Arial"/>
                <w:b/>
                <w:sz w:val="22"/>
                <w:szCs w:val="22"/>
              </w:rPr>
              <w:t xml:space="preserve"> S.A.</w:t>
            </w:r>
          </w:p>
          <w:p w14:paraId="513E5081" w14:textId="77777777" w:rsidR="005F6956" w:rsidRPr="00CC0C7B" w:rsidRDefault="005F6956" w:rsidP="005D6B32">
            <w:pPr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  <w:proofErr w:type="spellStart"/>
            <w:r w:rsidRPr="00CC0C7B">
              <w:rPr>
                <w:rFonts w:ascii="Arial" w:hAnsi="Arial" w:cs="Arial"/>
                <w:bCs/>
                <w:sz w:val="22"/>
                <w:szCs w:val="22"/>
              </w:rPr>
              <w:t>Hubska</w:t>
            </w:r>
            <w:proofErr w:type="spellEnd"/>
            <w:r w:rsidRPr="00CC0C7B">
              <w:rPr>
                <w:rFonts w:ascii="Arial" w:hAnsi="Arial" w:cs="Arial"/>
                <w:bCs/>
                <w:sz w:val="22"/>
                <w:szCs w:val="22"/>
              </w:rPr>
              <w:t xml:space="preserve"> 44  </w:t>
            </w:r>
          </w:p>
          <w:p w14:paraId="5EA33BA1" w14:textId="77777777" w:rsidR="005F6956" w:rsidRPr="00CC0C7B" w:rsidRDefault="005F6956" w:rsidP="005D6B32">
            <w:pPr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CC0C7B">
              <w:rPr>
                <w:rFonts w:ascii="Arial" w:hAnsi="Arial" w:cs="Arial"/>
                <w:bCs/>
                <w:sz w:val="22"/>
                <w:szCs w:val="22"/>
              </w:rPr>
              <w:t>50-502 Wrocław</w:t>
            </w:r>
          </w:p>
          <w:p w14:paraId="3733765E" w14:textId="77777777" w:rsidR="005F6956" w:rsidRPr="00CC0C7B" w:rsidRDefault="005F6956" w:rsidP="005D6B32">
            <w:pPr>
              <w:spacing w:before="12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C0C7B">
              <w:rPr>
                <w:rFonts w:ascii="Arial" w:hAnsi="Arial" w:cs="Arial"/>
                <w:sz w:val="22"/>
                <w:szCs w:val="22"/>
              </w:rPr>
              <w:t>za cenę wykonania przedmiotu zamówienia w wysokości</w:t>
            </w:r>
            <w:r w:rsidRPr="00CC0C7B">
              <w:rPr>
                <w:rFonts w:ascii="Arial" w:hAnsi="Arial" w:cs="Arial"/>
                <w:b/>
                <w:sz w:val="22"/>
                <w:szCs w:val="22"/>
              </w:rPr>
              <w:t xml:space="preserve"> 40 435.20 zł brutto</w:t>
            </w:r>
            <w:r w:rsidRPr="00CC0C7B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14:paraId="4F7D3CCD" w14:textId="79D6BBFA" w:rsidR="005F6956" w:rsidRPr="00CC0C7B" w:rsidRDefault="005F6956" w:rsidP="00CC0C7B">
            <w:pPr>
              <w:spacing w:before="12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C0C7B">
              <w:rPr>
                <w:rFonts w:ascii="Arial" w:hAnsi="Arial" w:cs="Arial"/>
                <w:sz w:val="22"/>
                <w:szCs w:val="22"/>
                <w:u w:val="single"/>
              </w:rPr>
              <w:t>Uzasadnienie wyboru</w:t>
            </w:r>
            <w:r w:rsidRPr="00CC0C7B">
              <w:rPr>
                <w:rFonts w:ascii="Arial" w:hAnsi="Arial" w:cs="Arial"/>
                <w:sz w:val="22"/>
                <w:szCs w:val="22"/>
              </w:rPr>
              <w:t>:</w:t>
            </w:r>
            <w:r w:rsidR="00CC0C7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C0C7B">
              <w:rPr>
                <w:rFonts w:ascii="Arial" w:hAnsi="Arial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5F6956" w:rsidRPr="00CC0C7B" w14:paraId="6725CDB2" w14:textId="77777777" w:rsidTr="005D6B32">
        <w:trPr>
          <w:cantSplit/>
        </w:trPr>
        <w:tc>
          <w:tcPr>
            <w:tcW w:w="9498" w:type="dxa"/>
          </w:tcPr>
          <w:p w14:paraId="16807A7C" w14:textId="77777777" w:rsidR="005F6956" w:rsidRPr="00CC0C7B" w:rsidRDefault="005F6956" w:rsidP="005D6B32">
            <w:pPr>
              <w:spacing w:before="120" w:after="24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CC0C7B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Część nr </w:t>
            </w:r>
            <w:r w:rsidRPr="00CC0C7B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49</w:t>
            </w:r>
            <w:r w:rsidRPr="00CC0C7B">
              <w:rPr>
                <w:rFonts w:ascii="Arial" w:hAnsi="Arial" w:cs="Arial"/>
                <w:sz w:val="22"/>
                <w:szCs w:val="22"/>
              </w:rPr>
              <w:t xml:space="preserve">: </w:t>
            </w:r>
            <w:proofErr w:type="spellStart"/>
            <w:r w:rsidRPr="00CC0C7B">
              <w:rPr>
                <w:rFonts w:ascii="Arial" w:hAnsi="Arial" w:cs="Arial"/>
                <w:color w:val="000000"/>
                <w:sz w:val="22"/>
                <w:szCs w:val="22"/>
              </w:rPr>
              <w:t>Mezylan</w:t>
            </w:r>
            <w:proofErr w:type="spellEnd"/>
            <w:r w:rsidRPr="00CC0C7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C0C7B">
              <w:rPr>
                <w:rFonts w:ascii="Arial" w:hAnsi="Arial" w:cs="Arial"/>
                <w:color w:val="000000"/>
                <w:sz w:val="22"/>
                <w:szCs w:val="22"/>
              </w:rPr>
              <w:t>imatynibu</w:t>
            </w:r>
            <w:proofErr w:type="spellEnd"/>
          </w:p>
          <w:p w14:paraId="59E7A17D" w14:textId="77777777" w:rsidR="005F6956" w:rsidRPr="00CC0C7B" w:rsidRDefault="005F6956" w:rsidP="005D6B32">
            <w:pPr>
              <w:spacing w:line="36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CC0C7B">
              <w:rPr>
                <w:rFonts w:ascii="Arial" w:hAnsi="Arial" w:cs="Arial"/>
                <w:b/>
                <w:sz w:val="22"/>
                <w:szCs w:val="22"/>
              </w:rPr>
              <w:t>Salus</w:t>
            </w:r>
            <w:proofErr w:type="spellEnd"/>
            <w:r w:rsidRPr="00CC0C7B">
              <w:rPr>
                <w:rFonts w:ascii="Arial" w:hAnsi="Arial" w:cs="Arial"/>
                <w:b/>
                <w:sz w:val="22"/>
                <w:szCs w:val="22"/>
              </w:rPr>
              <w:t xml:space="preserve"> International Sp. z o.o.</w:t>
            </w:r>
          </w:p>
          <w:p w14:paraId="262B2C53" w14:textId="77777777" w:rsidR="005F6956" w:rsidRPr="00CC0C7B" w:rsidRDefault="005F6956" w:rsidP="005D6B32">
            <w:pPr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CC0C7B">
              <w:rPr>
                <w:rFonts w:ascii="Arial" w:hAnsi="Arial" w:cs="Arial"/>
                <w:bCs/>
                <w:sz w:val="22"/>
                <w:szCs w:val="22"/>
              </w:rPr>
              <w:t xml:space="preserve">Pułaskiego 9  </w:t>
            </w:r>
          </w:p>
          <w:p w14:paraId="615045EA" w14:textId="77777777" w:rsidR="005F6956" w:rsidRPr="00CC0C7B" w:rsidRDefault="005F6956" w:rsidP="005D6B32">
            <w:pPr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CC0C7B">
              <w:rPr>
                <w:rFonts w:ascii="Arial" w:hAnsi="Arial" w:cs="Arial"/>
                <w:bCs/>
                <w:sz w:val="22"/>
                <w:szCs w:val="22"/>
              </w:rPr>
              <w:t>40-273 Katowice</w:t>
            </w:r>
          </w:p>
          <w:p w14:paraId="5F971313" w14:textId="77777777" w:rsidR="005F6956" w:rsidRPr="00CC0C7B" w:rsidRDefault="005F6956" w:rsidP="005D6B32">
            <w:pPr>
              <w:spacing w:before="12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C0C7B">
              <w:rPr>
                <w:rFonts w:ascii="Arial" w:hAnsi="Arial" w:cs="Arial"/>
                <w:sz w:val="22"/>
                <w:szCs w:val="22"/>
              </w:rPr>
              <w:t>za cenę wykonania przedmiotu zamówienia w wysokości</w:t>
            </w:r>
            <w:r w:rsidRPr="00CC0C7B">
              <w:rPr>
                <w:rFonts w:ascii="Arial" w:hAnsi="Arial" w:cs="Arial"/>
                <w:b/>
                <w:sz w:val="22"/>
                <w:szCs w:val="22"/>
              </w:rPr>
              <w:t xml:space="preserve"> 9 524.74 zł brutto</w:t>
            </w:r>
            <w:r w:rsidRPr="00CC0C7B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14:paraId="087AB95D" w14:textId="37CBCADE" w:rsidR="005F6956" w:rsidRPr="00CC0C7B" w:rsidRDefault="005F6956" w:rsidP="00CC0C7B">
            <w:pPr>
              <w:spacing w:before="12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C0C7B">
              <w:rPr>
                <w:rFonts w:ascii="Arial" w:hAnsi="Arial" w:cs="Arial"/>
                <w:sz w:val="22"/>
                <w:szCs w:val="22"/>
                <w:u w:val="single"/>
              </w:rPr>
              <w:t>Uzasadnienie wyboru</w:t>
            </w:r>
            <w:r w:rsidRPr="00CC0C7B">
              <w:rPr>
                <w:rFonts w:ascii="Arial" w:hAnsi="Arial" w:cs="Arial"/>
                <w:sz w:val="22"/>
                <w:szCs w:val="22"/>
              </w:rPr>
              <w:t>:</w:t>
            </w:r>
            <w:r w:rsidR="00CC0C7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C0C7B">
              <w:rPr>
                <w:rFonts w:ascii="Arial" w:hAnsi="Arial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5F6956" w:rsidRPr="00CC0C7B" w14:paraId="23095D8D" w14:textId="77777777" w:rsidTr="005D6B32">
        <w:trPr>
          <w:cantSplit/>
        </w:trPr>
        <w:tc>
          <w:tcPr>
            <w:tcW w:w="9498" w:type="dxa"/>
          </w:tcPr>
          <w:p w14:paraId="3051063F" w14:textId="77777777" w:rsidR="005F6956" w:rsidRPr="00CC0C7B" w:rsidRDefault="005F6956" w:rsidP="005D6B32">
            <w:pPr>
              <w:spacing w:before="120" w:after="24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CC0C7B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CC0C7B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51</w:t>
            </w:r>
            <w:r w:rsidRPr="00CC0C7B">
              <w:rPr>
                <w:rFonts w:ascii="Arial" w:hAnsi="Arial" w:cs="Arial"/>
                <w:sz w:val="22"/>
                <w:szCs w:val="22"/>
              </w:rPr>
              <w:t xml:space="preserve">: </w:t>
            </w:r>
            <w:proofErr w:type="spellStart"/>
            <w:r w:rsidRPr="00CC0C7B">
              <w:rPr>
                <w:rFonts w:ascii="Arial" w:hAnsi="Arial" w:cs="Arial"/>
                <w:color w:val="000000"/>
                <w:sz w:val="22"/>
                <w:szCs w:val="22"/>
              </w:rPr>
              <w:t>Lenalidomide</w:t>
            </w:r>
            <w:proofErr w:type="spellEnd"/>
          </w:p>
          <w:p w14:paraId="2F697DE6" w14:textId="77777777" w:rsidR="005F6956" w:rsidRPr="00CC0C7B" w:rsidRDefault="005F6956" w:rsidP="005D6B32">
            <w:pPr>
              <w:spacing w:line="36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CC0C7B">
              <w:rPr>
                <w:rFonts w:ascii="Arial" w:hAnsi="Arial" w:cs="Arial"/>
                <w:b/>
                <w:sz w:val="22"/>
                <w:szCs w:val="22"/>
              </w:rPr>
              <w:t>Farmacol Logistyka Sp. z o.o.</w:t>
            </w:r>
          </w:p>
          <w:p w14:paraId="7D0FA051" w14:textId="77777777" w:rsidR="005F6956" w:rsidRPr="00CC0C7B" w:rsidRDefault="005F6956" w:rsidP="005D6B32">
            <w:pPr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CC0C7B">
              <w:rPr>
                <w:rFonts w:ascii="Arial" w:hAnsi="Arial" w:cs="Arial"/>
                <w:bCs/>
                <w:sz w:val="22"/>
                <w:szCs w:val="22"/>
              </w:rPr>
              <w:t xml:space="preserve">Szopienicka 77  </w:t>
            </w:r>
          </w:p>
          <w:p w14:paraId="5B86335E" w14:textId="77777777" w:rsidR="005F6956" w:rsidRPr="00CC0C7B" w:rsidRDefault="005F6956" w:rsidP="005D6B32">
            <w:pPr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CC0C7B">
              <w:rPr>
                <w:rFonts w:ascii="Arial" w:hAnsi="Arial" w:cs="Arial"/>
                <w:bCs/>
                <w:sz w:val="22"/>
                <w:szCs w:val="22"/>
              </w:rPr>
              <w:t>40-431 Katowice</w:t>
            </w:r>
          </w:p>
          <w:p w14:paraId="466D8560" w14:textId="77777777" w:rsidR="005F6956" w:rsidRPr="00CC0C7B" w:rsidRDefault="005F6956" w:rsidP="005D6B32">
            <w:pPr>
              <w:spacing w:before="12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C0C7B">
              <w:rPr>
                <w:rFonts w:ascii="Arial" w:hAnsi="Arial" w:cs="Arial"/>
                <w:sz w:val="22"/>
                <w:szCs w:val="22"/>
              </w:rPr>
              <w:t>za cenę wykonania przedmiotu zamówienia w wysokości</w:t>
            </w:r>
            <w:r w:rsidRPr="00CC0C7B">
              <w:rPr>
                <w:rFonts w:ascii="Arial" w:hAnsi="Arial" w:cs="Arial"/>
                <w:b/>
                <w:sz w:val="22"/>
                <w:szCs w:val="22"/>
              </w:rPr>
              <w:t xml:space="preserve"> 24 081.08 zł brutto</w:t>
            </w:r>
            <w:r w:rsidRPr="00CC0C7B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14:paraId="5F322D86" w14:textId="2769ACE2" w:rsidR="005F6956" w:rsidRPr="00CC0C7B" w:rsidRDefault="005F6956" w:rsidP="00CC0C7B">
            <w:pPr>
              <w:spacing w:before="12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C0C7B">
              <w:rPr>
                <w:rFonts w:ascii="Arial" w:hAnsi="Arial" w:cs="Arial"/>
                <w:sz w:val="22"/>
                <w:szCs w:val="22"/>
                <w:u w:val="single"/>
              </w:rPr>
              <w:t>Uzasadnienie wyboru</w:t>
            </w:r>
            <w:r w:rsidRPr="00CC0C7B">
              <w:rPr>
                <w:rFonts w:ascii="Arial" w:hAnsi="Arial" w:cs="Arial"/>
                <w:sz w:val="22"/>
                <w:szCs w:val="22"/>
              </w:rPr>
              <w:t>:</w:t>
            </w:r>
            <w:r w:rsidR="00CC0C7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C0C7B">
              <w:rPr>
                <w:rFonts w:ascii="Arial" w:hAnsi="Arial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5F6956" w:rsidRPr="00CC0C7B" w14:paraId="3E25DFA2" w14:textId="77777777" w:rsidTr="005D6B32">
        <w:trPr>
          <w:cantSplit/>
        </w:trPr>
        <w:tc>
          <w:tcPr>
            <w:tcW w:w="9498" w:type="dxa"/>
          </w:tcPr>
          <w:p w14:paraId="3956A4F8" w14:textId="77777777" w:rsidR="005F6956" w:rsidRPr="00CC0C7B" w:rsidRDefault="005F6956" w:rsidP="005D6B32">
            <w:pPr>
              <w:spacing w:before="120" w:after="24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CC0C7B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Część nr </w:t>
            </w:r>
            <w:r w:rsidRPr="00CC0C7B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52</w:t>
            </w:r>
            <w:r w:rsidRPr="00CC0C7B">
              <w:rPr>
                <w:rFonts w:ascii="Arial" w:hAnsi="Arial" w:cs="Arial"/>
                <w:sz w:val="22"/>
                <w:szCs w:val="22"/>
              </w:rPr>
              <w:t xml:space="preserve">: </w:t>
            </w:r>
            <w:proofErr w:type="spellStart"/>
            <w:r w:rsidRPr="00CC0C7B">
              <w:rPr>
                <w:rFonts w:ascii="Arial" w:hAnsi="Arial" w:cs="Arial"/>
                <w:color w:val="000000"/>
                <w:sz w:val="22"/>
                <w:szCs w:val="22"/>
              </w:rPr>
              <w:t>Fludarabini</w:t>
            </w:r>
            <w:proofErr w:type="spellEnd"/>
            <w:r w:rsidRPr="00CC0C7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C0C7B">
              <w:rPr>
                <w:rFonts w:ascii="Arial" w:hAnsi="Arial" w:cs="Arial"/>
                <w:color w:val="000000"/>
                <w:sz w:val="22"/>
                <w:szCs w:val="22"/>
              </w:rPr>
              <w:t>phosphas</w:t>
            </w:r>
            <w:proofErr w:type="spellEnd"/>
          </w:p>
          <w:p w14:paraId="4C038127" w14:textId="77777777" w:rsidR="005F6956" w:rsidRPr="00CC0C7B" w:rsidRDefault="005F6956" w:rsidP="005D6B32">
            <w:pPr>
              <w:spacing w:line="36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CC0C7B">
              <w:rPr>
                <w:rFonts w:ascii="Arial" w:hAnsi="Arial" w:cs="Arial"/>
                <w:b/>
                <w:sz w:val="22"/>
                <w:szCs w:val="22"/>
              </w:rPr>
              <w:t>Sanofi Sp. z o.o.</w:t>
            </w:r>
          </w:p>
          <w:p w14:paraId="3D7EA4D0" w14:textId="77777777" w:rsidR="005F6956" w:rsidRPr="00CC0C7B" w:rsidRDefault="005F6956" w:rsidP="005D6B32">
            <w:pPr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CC0C7B">
              <w:rPr>
                <w:rFonts w:ascii="Arial" w:hAnsi="Arial" w:cs="Arial"/>
                <w:bCs/>
                <w:sz w:val="22"/>
                <w:szCs w:val="22"/>
              </w:rPr>
              <w:t xml:space="preserve">Kasprzaka 6  </w:t>
            </w:r>
          </w:p>
          <w:p w14:paraId="3E858BC4" w14:textId="77777777" w:rsidR="005F6956" w:rsidRPr="00CC0C7B" w:rsidRDefault="005F6956" w:rsidP="005D6B32">
            <w:pPr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CC0C7B">
              <w:rPr>
                <w:rFonts w:ascii="Arial" w:hAnsi="Arial" w:cs="Arial"/>
                <w:bCs/>
                <w:sz w:val="22"/>
                <w:szCs w:val="22"/>
              </w:rPr>
              <w:t>01-211 Warszawa</w:t>
            </w:r>
          </w:p>
          <w:p w14:paraId="244FADA1" w14:textId="77777777" w:rsidR="005F6956" w:rsidRPr="00CC0C7B" w:rsidRDefault="005F6956" w:rsidP="005D6B32">
            <w:pPr>
              <w:spacing w:before="12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C0C7B">
              <w:rPr>
                <w:rFonts w:ascii="Arial" w:hAnsi="Arial" w:cs="Arial"/>
                <w:sz w:val="22"/>
                <w:szCs w:val="22"/>
              </w:rPr>
              <w:t>za cenę wykonania przedmiotu zamówienia w wysokości</w:t>
            </w:r>
            <w:r w:rsidRPr="00CC0C7B">
              <w:rPr>
                <w:rFonts w:ascii="Arial" w:hAnsi="Arial" w:cs="Arial"/>
                <w:b/>
                <w:sz w:val="22"/>
                <w:szCs w:val="22"/>
              </w:rPr>
              <w:t xml:space="preserve"> 32 946.91 zł brutto</w:t>
            </w:r>
            <w:r w:rsidRPr="00CC0C7B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14:paraId="5A45ADB5" w14:textId="16FCD5C5" w:rsidR="005F6956" w:rsidRPr="00CC0C7B" w:rsidRDefault="005F6956" w:rsidP="00CC0C7B">
            <w:pPr>
              <w:spacing w:before="12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C0C7B">
              <w:rPr>
                <w:rFonts w:ascii="Arial" w:hAnsi="Arial" w:cs="Arial"/>
                <w:sz w:val="22"/>
                <w:szCs w:val="22"/>
                <w:u w:val="single"/>
              </w:rPr>
              <w:t>Uzasadnienie wyboru</w:t>
            </w:r>
            <w:r w:rsidRPr="00CC0C7B">
              <w:rPr>
                <w:rFonts w:ascii="Arial" w:hAnsi="Arial" w:cs="Arial"/>
                <w:sz w:val="22"/>
                <w:szCs w:val="22"/>
              </w:rPr>
              <w:t>:</w:t>
            </w:r>
            <w:r w:rsidR="00CC0C7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C0C7B">
              <w:rPr>
                <w:rFonts w:ascii="Arial" w:hAnsi="Arial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5F6956" w:rsidRPr="00CC0C7B" w14:paraId="1B80A6D8" w14:textId="77777777" w:rsidTr="005D6B32">
        <w:trPr>
          <w:cantSplit/>
        </w:trPr>
        <w:tc>
          <w:tcPr>
            <w:tcW w:w="9498" w:type="dxa"/>
          </w:tcPr>
          <w:p w14:paraId="4E010C63" w14:textId="77777777" w:rsidR="005F6956" w:rsidRPr="00CC0C7B" w:rsidRDefault="005F6956" w:rsidP="005D6B32">
            <w:pPr>
              <w:spacing w:before="120" w:after="24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CC0C7B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Część nr </w:t>
            </w:r>
            <w:r w:rsidRPr="00CC0C7B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53</w:t>
            </w:r>
            <w:r w:rsidRPr="00CC0C7B">
              <w:rPr>
                <w:rFonts w:ascii="Arial" w:hAnsi="Arial" w:cs="Arial"/>
                <w:sz w:val="22"/>
                <w:szCs w:val="22"/>
              </w:rPr>
              <w:t xml:space="preserve">: </w:t>
            </w:r>
            <w:proofErr w:type="spellStart"/>
            <w:r w:rsidRPr="00CC0C7B">
              <w:rPr>
                <w:rFonts w:ascii="Arial" w:hAnsi="Arial" w:cs="Arial"/>
                <w:color w:val="000000"/>
                <w:sz w:val="22"/>
                <w:szCs w:val="22"/>
              </w:rPr>
              <w:t>Zolendronic</w:t>
            </w:r>
            <w:proofErr w:type="spellEnd"/>
            <w:r w:rsidRPr="00CC0C7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C0C7B">
              <w:rPr>
                <w:rFonts w:ascii="Arial" w:hAnsi="Arial" w:cs="Arial"/>
                <w:color w:val="000000"/>
                <w:sz w:val="22"/>
                <w:szCs w:val="22"/>
              </w:rPr>
              <w:t>acidum</w:t>
            </w:r>
            <w:proofErr w:type="spellEnd"/>
          </w:p>
          <w:p w14:paraId="19451732" w14:textId="77777777" w:rsidR="005F6956" w:rsidRPr="00CC0C7B" w:rsidRDefault="005F6956" w:rsidP="005D6B32">
            <w:pPr>
              <w:spacing w:line="36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CC0C7B">
              <w:rPr>
                <w:rFonts w:ascii="Arial" w:hAnsi="Arial" w:cs="Arial"/>
                <w:b/>
                <w:sz w:val="22"/>
                <w:szCs w:val="22"/>
              </w:rPr>
              <w:t>Asclepios</w:t>
            </w:r>
            <w:proofErr w:type="spellEnd"/>
            <w:r w:rsidRPr="00CC0C7B">
              <w:rPr>
                <w:rFonts w:ascii="Arial" w:hAnsi="Arial" w:cs="Arial"/>
                <w:b/>
                <w:sz w:val="22"/>
                <w:szCs w:val="22"/>
              </w:rPr>
              <w:t xml:space="preserve"> S.A.</w:t>
            </w:r>
          </w:p>
          <w:p w14:paraId="0A979BDB" w14:textId="77777777" w:rsidR="005F6956" w:rsidRPr="00CC0C7B" w:rsidRDefault="005F6956" w:rsidP="005D6B32">
            <w:pPr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  <w:proofErr w:type="spellStart"/>
            <w:r w:rsidRPr="00CC0C7B">
              <w:rPr>
                <w:rFonts w:ascii="Arial" w:hAnsi="Arial" w:cs="Arial"/>
                <w:bCs/>
                <w:sz w:val="22"/>
                <w:szCs w:val="22"/>
              </w:rPr>
              <w:t>Hubska</w:t>
            </w:r>
            <w:proofErr w:type="spellEnd"/>
            <w:r w:rsidRPr="00CC0C7B">
              <w:rPr>
                <w:rFonts w:ascii="Arial" w:hAnsi="Arial" w:cs="Arial"/>
                <w:bCs/>
                <w:sz w:val="22"/>
                <w:szCs w:val="22"/>
              </w:rPr>
              <w:t xml:space="preserve"> 44  </w:t>
            </w:r>
          </w:p>
          <w:p w14:paraId="7542C6FE" w14:textId="77777777" w:rsidR="005F6956" w:rsidRPr="00CC0C7B" w:rsidRDefault="005F6956" w:rsidP="005D6B32">
            <w:pPr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CC0C7B">
              <w:rPr>
                <w:rFonts w:ascii="Arial" w:hAnsi="Arial" w:cs="Arial"/>
                <w:bCs/>
                <w:sz w:val="22"/>
                <w:szCs w:val="22"/>
              </w:rPr>
              <w:t>50-502 Wrocław</w:t>
            </w:r>
          </w:p>
          <w:p w14:paraId="1DD90572" w14:textId="77777777" w:rsidR="005F6956" w:rsidRPr="00CC0C7B" w:rsidRDefault="005F6956" w:rsidP="005D6B32">
            <w:pPr>
              <w:spacing w:before="12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C0C7B">
              <w:rPr>
                <w:rFonts w:ascii="Arial" w:hAnsi="Arial" w:cs="Arial"/>
                <w:sz w:val="22"/>
                <w:szCs w:val="22"/>
              </w:rPr>
              <w:t>za cenę wykonania przedmiotu zamówienia w wysokości</w:t>
            </w:r>
            <w:r w:rsidRPr="00CC0C7B">
              <w:rPr>
                <w:rFonts w:ascii="Arial" w:hAnsi="Arial" w:cs="Arial"/>
                <w:b/>
                <w:sz w:val="22"/>
                <w:szCs w:val="22"/>
              </w:rPr>
              <w:t xml:space="preserve"> 3 175.20 zł brutto</w:t>
            </w:r>
            <w:r w:rsidRPr="00CC0C7B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14:paraId="47AEE47F" w14:textId="5EFD5503" w:rsidR="005F6956" w:rsidRPr="00CC0C7B" w:rsidRDefault="005F6956" w:rsidP="00CC0C7B">
            <w:pPr>
              <w:spacing w:before="12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C0C7B">
              <w:rPr>
                <w:rFonts w:ascii="Arial" w:hAnsi="Arial" w:cs="Arial"/>
                <w:sz w:val="22"/>
                <w:szCs w:val="22"/>
                <w:u w:val="single"/>
              </w:rPr>
              <w:t>Uzasadnienie wyboru</w:t>
            </w:r>
            <w:r w:rsidRPr="00CC0C7B">
              <w:rPr>
                <w:rFonts w:ascii="Arial" w:hAnsi="Arial" w:cs="Arial"/>
                <w:sz w:val="22"/>
                <w:szCs w:val="22"/>
              </w:rPr>
              <w:t>:</w:t>
            </w:r>
            <w:r w:rsidR="00CC0C7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C0C7B">
              <w:rPr>
                <w:rFonts w:ascii="Arial" w:hAnsi="Arial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5F6956" w:rsidRPr="00CC0C7B" w14:paraId="2424D37E" w14:textId="77777777" w:rsidTr="005D6B32">
        <w:trPr>
          <w:cantSplit/>
        </w:trPr>
        <w:tc>
          <w:tcPr>
            <w:tcW w:w="9498" w:type="dxa"/>
          </w:tcPr>
          <w:p w14:paraId="318D639E" w14:textId="77777777" w:rsidR="005F6956" w:rsidRPr="00CC0C7B" w:rsidRDefault="005F6956" w:rsidP="005D6B32">
            <w:pPr>
              <w:spacing w:before="120" w:after="24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CC0C7B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Część nr </w:t>
            </w:r>
            <w:r w:rsidRPr="00CC0C7B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54</w:t>
            </w:r>
            <w:r w:rsidRPr="00CC0C7B">
              <w:rPr>
                <w:rFonts w:ascii="Arial" w:hAnsi="Arial" w:cs="Arial"/>
                <w:sz w:val="22"/>
                <w:szCs w:val="22"/>
              </w:rPr>
              <w:t xml:space="preserve">: </w:t>
            </w:r>
            <w:proofErr w:type="spellStart"/>
            <w:r w:rsidRPr="00CC0C7B">
              <w:rPr>
                <w:rFonts w:ascii="Arial" w:hAnsi="Arial" w:cs="Arial"/>
                <w:color w:val="000000"/>
                <w:sz w:val="22"/>
                <w:szCs w:val="22"/>
              </w:rPr>
              <w:t>Tezepelumabum</w:t>
            </w:r>
            <w:proofErr w:type="spellEnd"/>
          </w:p>
          <w:p w14:paraId="18337240" w14:textId="77777777" w:rsidR="005F6956" w:rsidRPr="00CC0C7B" w:rsidRDefault="005F6956" w:rsidP="005D6B32">
            <w:pPr>
              <w:spacing w:line="36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CC0C7B">
              <w:rPr>
                <w:rFonts w:ascii="Arial" w:hAnsi="Arial" w:cs="Arial"/>
                <w:b/>
                <w:sz w:val="22"/>
                <w:szCs w:val="22"/>
              </w:rPr>
              <w:t xml:space="preserve">AstraZeneca </w:t>
            </w:r>
            <w:proofErr w:type="spellStart"/>
            <w:r w:rsidRPr="00CC0C7B">
              <w:rPr>
                <w:rFonts w:ascii="Arial" w:hAnsi="Arial" w:cs="Arial"/>
                <w:b/>
                <w:sz w:val="22"/>
                <w:szCs w:val="22"/>
              </w:rPr>
              <w:t>Kft</w:t>
            </w:r>
            <w:proofErr w:type="spellEnd"/>
            <w:r w:rsidRPr="00CC0C7B">
              <w:rPr>
                <w:rFonts w:ascii="Arial" w:hAnsi="Arial" w:cs="Arial"/>
                <w:b/>
                <w:sz w:val="22"/>
                <w:szCs w:val="22"/>
              </w:rPr>
              <w:t>.</w:t>
            </w:r>
          </w:p>
          <w:p w14:paraId="08B2D087" w14:textId="179248C8" w:rsidR="005F6956" w:rsidRPr="00CC0C7B" w:rsidRDefault="005F6956" w:rsidP="005D6B32">
            <w:pPr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CC0C7B">
              <w:rPr>
                <w:rFonts w:ascii="Arial" w:hAnsi="Arial" w:cs="Arial"/>
                <w:bCs/>
                <w:sz w:val="22"/>
                <w:szCs w:val="22"/>
              </w:rPr>
              <w:t xml:space="preserve">1117 </w:t>
            </w:r>
            <w:proofErr w:type="spellStart"/>
            <w:r w:rsidRPr="00CC0C7B">
              <w:rPr>
                <w:rFonts w:ascii="Arial" w:hAnsi="Arial" w:cs="Arial"/>
                <w:bCs/>
                <w:sz w:val="22"/>
                <w:szCs w:val="22"/>
              </w:rPr>
              <w:t>Budapest</w:t>
            </w:r>
            <w:proofErr w:type="spellEnd"/>
            <w:r w:rsidRPr="00CC0C7B">
              <w:rPr>
                <w:rFonts w:ascii="Arial" w:hAnsi="Arial" w:cs="Arial"/>
                <w:bCs/>
                <w:sz w:val="22"/>
                <w:szCs w:val="22"/>
              </w:rPr>
              <w:t xml:space="preserve">, </w:t>
            </w:r>
            <w:proofErr w:type="spellStart"/>
            <w:r w:rsidRPr="00CC0C7B">
              <w:rPr>
                <w:rFonts w:ascii="Arial" w:hAnsi="Arial" w:cs="Arial"/>
                <w:bCs/>
                <w:sz w:val="22"/>
                <w:szCs w:val="22"/>
              </w:rPr>
              <w:t>Alíz</w:t>
            </w:r>
            <w:proofErr w:type="spellEnd"/>
            <w:r w:rsidRPr="00CC0C7B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proofErr w:type="spellStart"/>
            <w:r w:rsidRPr="00CC0C7B">
              <w:rPr>
                <w:rFonts w:ascii="Arial" w:hAnsi="Arial" w:cs="Arial"/>
                <w:bCs/>
                <w:sz w:val="22"/>
                <w:szCs w:val="22"/>
              </w:rPr>
              <w:t>utca</w:t>
            </w:r>
            <w:proofErr w:type="spellEnd"/>
            <w:r w:rsidRPr="00CC0C7B">
              <w:rPr>
                <w:rFonts w:ascii="Arial" w:hAnsi="Arial" w:cs="Arial"/>
                <w:bCs/>
                <w:sz w:val="22"/>
                <w:szCs w:val="22"/>
              </w:rPr>
              <w:t xml:space="preserve"> 4. B. </w:t>
            </w:r>
            <w:proofErr w:type="spellStart"/>
            <w:r w:rsidRPr="00CC0C7B">
              <w:rPr>
                <w:rFonts w:ascii="Arial" w:hAnsi="Arial" w:cs="Arial"/>
                <w:bCs/>
                <w:sz w:val="22"/>
                <w:szCs w:val="22"/>
              </w:rPr>
              <w:t>ép</w:t>
            </w:r>
            <w:proofErr w:type="spellEnd"/>
            <w:r w:rsidRPr="00CC0C7B">
              <w:rPr>
                <w:rFonts w:ascii="Arial" w:hAnsi="Arial" w:cs="Arial"/>
                <w:bCs/>
                <w:sz w:val="22"/>
                <w:szCs w:val="22"/>
              </w:rPr>
              <w:t xml:space="preserve">. </w:t>
            </w:r>
          </w:p>
          <w:p w14:paraId="62633A59" w14:textId="77777777" w:rsidR="005F6956" w:rsidRPr="00CC0C7B" w:rsidRDefault="005F6956" w:rsidP="005D6B32">
            <w:pPr>
              <w:spacing w:before="12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C0C7B">
              <w:rPr>
                <w:rFonts w:ascii="Arial" w:hAnsi="Arial" w:cs="Arial"/>
                <w:sz w:val="22"/>
                <w:szCs w:val="22"/>
              </w:rPr>
              <w:t>za cenę wykonania przedmiotu zamówienia w wysokości</w:t>
            </w:r>
            <w:r w:rsidRPr="00CC0C7B">
              <w:rPr>
                <w:rFonts w:ascii="Arial" w:hAnsi="Arial" w:cs="Arial"/>
                <w:b/>
                <w:sz w:val="22"/>
                <w:szCs w:val="22"/>
              </w:rPr>
              <w:t xml:space="preserve"> 83 999.98 zł brutto</w:t>
            </w:r>
            <w:r w:rsidRPr="00CC0C7B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14:paraId="2048CE73" w14:textId="57309AAD" w:rsidR="005F6956" w:rsidRPr="00CC0C7B" w:rsidRDefault="005F6956" w:rsidP="00CC0C7B">
            <w:pPr>
              <w:spacing w:before="12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C0C7B">
              <w:rPr>
                <w:rFonts w:ascii="Arial" w:hAnsi="Arial" w:cs="Arial"/>
                <w:sz w:val="22"/>
                <w:szCs w:val="22"/>
                <w:u w:val="single"/>
              </w:rPr>
              <w:t>Uzasadnienie wyboru</w:t>
            </w:r>
            <w:r w:rsidRPr="00CC0C7B">
              <w:rPr>
                <w:rFonts w:ascii="Arial" w:hAnsi="Arial" w:cs="Arial"/>
                <w:sz w:val="22"/>
                <w:szCs w:val="22"/>
              </w:rPr>
              <w:t>:</w:t>
            </w:r>
            <w:r w:rsidR="00CC0C7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C0C7B">
              <w:rPr>
                <w:rFonts w:ascii="Arial" w:hAnsi="Arial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</w:tbl>
    <w:p w14:paraId="3E03D1A2" w14:textId="77777777" w:rsidR="00CC0C7B" w:rsidRDefault="00CC0C7B" w:rsidP="00B51A2B">
      <w:pPr>
        <w:spacing w:before="360" w:after="120" w:line="276" w:lineRule="auto"/>
        <w:jc w:val="both"/>
        <w:rPr>
          <w:rFonts w:ascii="Arial" w:hAnsi="Arial" w:cs="Arial"/>
          <w:color w:val="000000"/>
          <w:sz w:val="22"/>
          <w:szCs w:val="22"/>
        </w:rPr>
      </w:pPr>
    </w:p>
    <w:p w14:paraId="33D247B7" w14:textId="6AA7AF7A" w:rsidR="00992FF5" w:rsidRPr="00CC0C7B" w:rsidRDefault="00992FF5" w:rsidP="00B51A2B">
      <w:pPr>
        <w:spacing w:before="360" w:after="120" w:line="276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CC0C7B">
        <w:rPr>
          <w:rFonts w:ascii="Arial" w:hAnsi="Arial" w:cs="Arial"/>
          <w:color w:val="000000"/>
          <w:sz w:val="22"/>
          <w:szCs w:val="22"/>
        </w:rPr>
        <w:lastRenderedPageBreak/>
        <w:t>Punktacja przyznana ofertom w każdym kryterium oceny ofert wraz z łączną punktacją: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10"/>
        <w:gridCol w:w="3686"/>
        <w:gridCol w:w="2268"/>
        <w:gridCol w:w="1134"/>
      </w:tblGrid>
      <w:tr w:rsidR="00992FF5" w:rsidRPr="00CC0C7B" w14:paraId="33DAB8F1" w14:textId="77777777" w:rsidTr="00CC0C7B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5160123" w14:textId="77777777" w:rsidR="00992FF5" w:rsidRPr="00CC0C7B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CC0C7B">
              <w:rPr>
                <w:rFonts w:ascii="Arial" w:hAnsi="Arial" w:cs="Arial"/>
                <w:bCs/>
                <w:sz w:val="20"/>
                <w:szCs w:val="20"/>
              </w:rPr>
              <w:t>Część zamówienia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8366465" w14:textId="77777777" w:rsidR="00992FF5" w:rsidRPr="00CC0C7B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CC0C7B">
              <w:rPr>
                <w:rFonts w:ascii="Arial" w:hAnsi="Arial" w:cs="Arial"/>
                <w:bCs/>
                <w:sz w:val="20"/>
                <w:szCs w:val="20"/>
              </w:rPr>
              <w:t>Wykonawca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9B657E0" w14:textId="77777777" w:rsidR="00992FF5" w:rsidRPr="00CC0C7B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CC0C7B">
              <w:rPr>
                <w:rFonts w:ascii="Arial" w:hAnsi="Arial" w:cs="Arial"/>
                <w:bCs/>
                <w:color w:val="000000"/>
                <w:sz w:val="20"/>
                <w:szCs w:val="20"/>
              </w:rPr>
              <w:t>Kryterium - punktacja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355F668" w14:textId="77777777" w:rsidR="00992FF5" w:rsidRPr="00CC0C7B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CC0C7B">
              <w:rPr>
                <w:rFonts w:ascii="Arial" w:hAnsi="Arial" w:cs="Arial"/>
                <w:bCs/>
                <w:color w:val="000000"/>
                <w:sz w:val="20"/>
                <w:szCs w:val="20"/>
              </w:rPr>
              <w:t>Razem</w:t>
            </w:r>
          </w:p>
        </w:tc>
      </w:tr>
      <w:tr w:rsidR="005F6956" w14:paraId="3B2CAA05" w14:textId="77777777" w:rsidTr="00CC0C7B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AD9E86" w14:textId="76A9E232" w:rsidR="005F6956" w:rsidRPr="007D7932" w:rsidRDefault="005F6956" w:rsidP="005D6B3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F6956">
              <w:rPr>
                <w:rFonts w:ascii="Arial" w:hAnsi="Arial" w:cs="Arial"/>
                <w:sz w:val="22"/>
                <w:szCs w:val="22"/>
              </w:rPr>
              <w:t>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proofErr w:type="spellStart"/>
            <w:r w:rsidRPr="005F6956">
              <w:rPr>
                <w:rFonts w:ascii="Arial" w:hAnsi="Arial" w:cs="Arial"/>
                <w:sz w:val="22"/>
                <w:szCs w:val="22"/>
              </w:rPr>
              <w:t>Interferonum</w:t>
            </w:r>
            <w:proofErr w:type="spellEnd"/>
            <w:r w:rsidRPr="005F6956">
              <w:rPr>
                <w:rFonts w:ascii="Arial" w:hAnsi="Arial" w:cs="Arial"/>
                <w:sz w:val="22"/>
                <w:szCs w:val="22"/>
              </w:rPr>
              <w:t xml:space="preserve"> beta-1a - roztwór do </w:t>
            </w:r>
            <w:proofErr w:type="spellStart"/>
            <w:r w:rsidRPr="005F6956">
              <w:rPr>
                <w:rFonts w:ascii="Arial" w:hAnsi="Arial" w:cs="Arial"/>
                <w:sz w:val="22"/>
                <w:szCs w:val="22"/>
              </w:rPr>
              <w:t>wstrzykiwa</w:t>
            </w:r>
            <w:r w:rsidR="00CC0C7B">
              <w:rPr>
                <w:rFonts w:ascii="Arial" w:hAnsi="Arial" w:cs="Arial"/>
                <w:sz w:val="22"/>
                <w:szCs w:val="22"/>
              </w:rPr>
              <w:t>ń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A733C6" w14:textId="77777777" w:rsidR="005F6956" w:rsidRPr="007D7932" w:rsidRDefault="005F6956" w:rsidP="005D6B32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F6956">
              <w:rPr>
                <w:rFonts w:ascii="Arial" w:hAnsi="Arial" w:cs="Arial"/>
                <w:b/>
                <w:bCs/>
                <w:sz w:val="22"/>
                <w:szCs w:val="22"/>
              </w:rPr>
              <w:t>CENTRALA FARMACEUTYCZNA CEFARM SA</w:t>
            </w:r>
          </w:p>
          <w:p w14:paraId="697A1C80" w14:textId="77777777" w:rsidR="005F6956" w:rsidRPr="007D7932" w:rsidRDefault="005F6956" w:rsidP="005D6B3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F6956">
              <w:rPr>
                <w:rFonts w:ascii="Arial" w:hAnsi="Arial" w:cs="Arial"/>
                <w:sz w:val="22"/>
                <w:szCs w:val="22"/>
              </w:rPr>
              <w:t>UL.JANA KAZIMIERZA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F6956">
              <w:rPr>
                <w:rFonts w:ascii="Arial" w:hAnsi="Arial" w:cs="Arial"/>
                <w:sz w:val="22"/>
                <w:szCs w:val="22"/>
              </w:rPr>
              <w:t>16</w:t>
            </w:r>
          </w:p>
          <w:p w14:paraId="0CA45815" w14:textId="77777777" w:rsidR="005F6956" w:rsidRPr="007D7932" w:rsidRDefault="005F6956" w:rsidP="005D6B32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F6956">
              <w:rPr>
                <w:rFonts w:ascii="Arial" w:hAnsi="Arial" w:cs="Arial"/>
                <w:sz w:val="22"/>
                <w:szCs w:val="22"/>
              </w:rPr>
              <w:t>01-248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F6956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D3E197" w14:textId="77777777" w:rsidR="005F6956" w:rsidRPr="007D7932" w:rsidRDefault="005F6956" w:rsidP="005D6B3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F6956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822E08" w14:textId="77777777" w:rsidR="005F6956" w:rsidRPr="007D7932" w:rsidRDefault="005F6956" w:rsidP="005D6B3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F6956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F6956" w14:paraId="39002F73" w14:textId="77777777" w:rsidTr="00CC0C7B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8355BD" w14:textId="6E578269" w:rsidR="005F6956" w:rsidRPr="007D7932" w:rsidRDefault="005F6956" w:rsidP="005D6B3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F6956">
              <w:rPr>
                <w:rFonts w:ascii="Arial" w:hAnsi="Arial" w:cs="Arial"/>
                <w:sz w:val="22"/>
                <w:szCs w:val="22"/>
              </w:rPr>
              <w:t>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proofErr w:type="spellStart"/>
            <w:r w:rsidRPr="005F6956">
              <w:rPr>
                <w:rFonts w:ascii="Arial" w:hAnsi="Arial" w:cs="Arial"/>
                <w:sz w:val="22"/>
                <w:szCs w:val="22"/>
              </w:rPr>
              <w:t>Interferonum</w:t>
            </w:r>
            <w:proofErr w:type="spellEnd"/>
            <w:r w:rsidRPr="005F6956">
              <w:rPr>
                <w:rFonts w:ascii="Arial" w:hAnsi="Arial" w:cs="Arial"/>
                <w:sz w:val="22"/>
                <w:szCs w:val="22"/>
              </w:rPr>
              <w:t xml:space="preserve"> beta-1a - roztwór do </w:t>
            </w:r>
            <w:proofErr w:type="spellStart"/>
            <w:r w:rsidRPr="005F6956">
              <w:rPr>
                <w:rFonts w:ascii="Arial" w:hAnsi="Arial" w:cs="Arial"/>
                <w:sz w:val="22"/>
                <w:szCs w:val="22"/>
              </w:rPr>
              <w:t>wstrzykiwa</w:t>
            </w:r>
            <w:r w:rsidR="00CC0C7B">
              <w:rPr>
                <w:rFonts w:ascii="Arial" w:hAnsi="Arial" w:cs="Arial"/>
                <w:sz w:val="22"/>
                <w:szCs w:val="22"/>
              </w:rPr>
              <w:t>ń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7CF7EC" w14:textId="77777777" w:rsidR="005F6956" w:rsidRPr="007D7932" w:rsidRDefault="005F6956" w:rsidP="005D6B32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5F6956">
              <w:rPr>
                <w:rFonts w:ascii="Arial" w:hAnsi="Arial" w:cs="Arial"/>
                <w:b/>
                <w:bCs/>
                <w:sz w:val="22"/>
                <w:szCs w:val="22"/>
              </w:rPr>
              <w:t>Urtica</w:t>
            </w:r>
            <w:proofErr w:type="spellEnd"/>
            <w:r w:rsidRPr="005F695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2D3FDE6B" w14:textId="77777777" w:rsidR="005F6956" w:rsidRPr="007D7932" w:rsidRDefault="005F6956" w:rsidP="005D6B3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F6956">
              <w:rPr>
                <w:rFonts w:ascii="Arial" w:hAnsi="Arial" w:cs="Arial"/>
                <w:sz w:val="22"/>
                <w:szCs w:val="22"/>
              </w:rPr>
              <w:t>Krzemieniecka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F6956">
              <w:rPr>
                <w:rFonts w:ascii="Arial" w:hAnsi="Arial" w:cs="Arial"/>
                <w:sz w:val="22"/>
                <w:szCs w:val="22"/>
              </w:rPr>
              <w:t>120</w:t>
            </w:r>
          </w:p>
          <w:p w14:paraId="064485DE" w14:textId="77777777" w:rsidR="005F6956" w:rsidRPr="007D7932" w:rsidRDefault="005F6956" w:rsidP="005D6B32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F6956">
              <w:rPr>
                <w:rFonts w:ascii="Arial" w:hAnsi="Arial" w:cs="Arial"/>
                <w:sz w:val="22"/>
                <w:szCs w:val="22"/>
              </w:rPr>
              <w:t>54-640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F6956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D044B5" w14:textId="77777777" w:rsidR="005F6956" w:rsidRPr="007D7932" w:rsidRDefault="005F6956" w:rsidP="005D6B3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F6956">
              <w:rPr>
                <w:rFonts w:ascii="Arial" w:hAnsi="Arial" w:cs="Arial"/>
                <w:sz w:val="22"/>
                <w:szCs w:val="22"/>
              </w:rPr>
              <w:t>1 - Cena - 99.60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E889EE" w14:textId="77777777" w:rsidR="005F6956" w:rsidRPr="007D7932" w:rsidRDefault="005F6956" w:rsidP="005D6B3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F6956">
              <w:rPr>
                <w:rFonts w:ascii="Arial" w:hAnsi="Arial" w:cs="Arial"/>
                <w:sz w:val="22"/>
                <w:szCs w:val="22"/>
              </w:rPr>
              <w:t xml:space="preserve">  99,60</w:t>
            </w:r>
          </w:p>
        </w:tc>
      </w:tr>
      <w:tr w:rsidR="005F6956" w14:paraId="70F4E940" w14:textId="77777777" w:rsidTr="00CC0C7B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292D43" w14:textId="77777777" w:rsidR="005F6956" w:rsidRPr="007D7932" w:rsidRDefault="005F6956" w:rsidP="005D6B3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F6956">
              <w:rPr>
                <w:rFonts w:ascii="Arial" w:hAnsi="Arial" w:cs="Arial"/>
                <w:sz w:val="22"/>
                <w:szCs w:val="22"/>
              </w:rPr>
              <w:t>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proofErr w:type="spellStart"/>
            <w:r w:rsidRPr="005F6956">
              <w:rPr>
                <w:rFonts w:ascii="Arial" w:hAnsi="Arial" w:cs="Arial"/>
                <w:sz w:val="22"/>
                <w:szCs w:val="22"/>
              </w:rPr>
              <w:t>Interferonum</w:t>
            </w:r>
            <w:proofErr w:type="spellEnd"/>
            <w:r w:rsidRPr="005F6956">
              <w:rPr>
                <w:rFonts w:ascii="Arial" w:hAnsi="Arial" w:cs="Arial"/>
                <w:sz w:val="22"/>
                <w:szCs w:val="22"/>
              </w:rPr>
              <w:t xml:space="preserve"> beta-1b - proszek i rozpuszczalnik do sporządzenia roztworu do </w:t>
            </w:r>
            <w:proofErr w:type="spellStart"/>
            <w:r w:rsidRPr="005F6956">
              <w:rPr>
                <w:rFonts w:ascii="Arial" w:hAnsi="Arial" w:cs="Arial"/>
                <w:sz w:val="22"/>
                <w:szCs w:val="22"/>
              </w:rPr>
              <w:t>wstrzykiwań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BA3F0D" w14:textId="77777777" w:rsidR="005F6956" w:rsidRPr="007D7932" w:rsidRDefault="005F6956" w:rsidP="005D6B32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F6956">
              <w:rPr>
                <w:rFonts w:ascii="Arial" w:hAnsi="Arial" w:cs="Arial"/>
                <w:b/>
                <w:bCs/>
                <w:sz w:val="22"/>
                <w:szCs w:val="22"/>
              </w:rPr>
              <w:t>Farmacol Logistyka Sp. z o.o.</w:t>
            </w:r>
          </w:p>
          <w:p w14:paraId="4111BC26" w14:textId="77777777" w:rsidR="005F6956" w:rsidRPr="007D7932" w:rsidRDefault="005F6956" w:rsidP="005D6B3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F6956">
              <w:rPr>
                <w:rFonts w:ascii="Arial" w:hAnsi="Arial" w:cs="Arial"/>
                <w:sz w:val="22"/>
                <w:szCs w:val="22"/>
              </w:rPr>
              <w:t>Szopienicka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F6956">
              <w:rPr>
                <w:rFonts w:ascii="Arial" w:hAnsi="Arial" w:cs="Arial"/>
                <w:sz w:val="22"/>
                <w:szCs w:val="22"/>
              </w:rPr>
              <w:t>77</w:t>
            </w:r>
          </w:p>
          <w:p w14:paraId="606BE342" w14:textId="77777777" w:rsidR="005F6956" w:rsidRPr="007D7932" w:rsidRDefault="005F6956" w:rsidP="005D6B32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F6956">
              <w:rPr>
                <w:rFonts w:ascii="Arial" w:hAnsi="Arial" w:cs="Arial"/>
                <w:sz w:val="22"/>
                <w:szCs w:val="22"/>
              </w:rPr>
              <w:t>40-431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F6956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FA3292" w14:textId="77777777" w:rsidR="005F6956" w:rsidRPr="007D7932" w:rsidRDefault="005F6956" w:rsidP="005D6B3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F6956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72CB7B" w14:textId="77777777" w:rsidR="005F6956" w:rsidRPr="007D7932" w:rsidRDefault="005F6956" w:rsidP="005D6B3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F6956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F6956" w14:paraId="170C9DA6" w14:textId="77777777" w:rsidTr="00CC0C7B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A52598" w14:textId="77777777" w:rsidR="005F6956" w:rsidRPr="007D7932" w:rsidRDefault="005F6956" w:rsidP="005D6B3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F6956">
              <w:rPr>
                <w:rFonts w:ascii="Arial" w:hAnsi="Arial" w:cs="Arial"/>
                <w:sz w:val="22"/>
                <w:szCs w:val="22"/>
              </w:rPr>
              <w:t>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proofErr w:type="spellStart"/>
            <w:r w:rsidRPr="005F6956">
              <w:rPr>
                <w:rFonts w:ascii="Arial" w:hAnsi="Arial" w:cs="Arial"/>
                <w:sz w:val="22"/>
                <w:szCs w:val="22"/>
              </w:rPr>
              <w:t>Interferonum</w:t>
            </w:r>
            <w:proofErr w:type="spellEnd"/>
            <w:r w:rsidRPr="005F6956">
              <w:rPr>
                <w:rFonts w:ascii="Arial" w:hAnsi="Arial" w:cs="Arial"/>
                <w:sz w:val="22"/>
                <w:szCs w:val="22"/>
              </w:rPr>
              <w:t xml:space="preserve"> beta-1b - proszek i rozpuszczalnik do sporządzenia roztworu do </w:t>
            </w:r>
            <w:proofErr w:type="spellStart"/>
            <w:r w:rsidRPr="005F6956">
              <w:rPr>
                <w:rFonts w:ascii="Arial" w:hAnsi="Arial" w:cs="Arial"/>
                <w:sz w:val="22"/>
                <w:szCs w:val="22"/>
              </w:rPr>
              <w:t>wstrzykiwań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A04769" w14:textId="77777777" w:rsidR="005F6956" w:rsidRPr="007D7932" w:rsidRDefault="005F6956" w:rsidP="005D6B32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5F6956">
              <w:rPr>
                <w:rFonts w:ascii="Arial" w:hAnsi="Arial" w:cs="Arial"/>
                <w:b/>
                <w:bCs/>
                <w:sz w:val="22"/>
                <w:szCs w:val="22"/>
              </w:rPr>
              <w:t>Urtica</w:t>
            </w:r>
            <w:proofErr w:type="spellEnd"/>
            <w:r w:rsidRPr="005F695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3FE03F1E" w14:textId="77777777" w:rsidR="005F6956" w:rsidRPr="007D7932" w:rsidRDefault="005F6956" w:rsidP="005D6B3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F6956">
              <w:rPr>
                <w:rFonts w:ascii="Arial" w:hAnsi="Arial" w:cs="Arial"/>
                <w:sz w:val="22"/>
                <w:szCs w:val="22"/>
              </w:rPr>
              <w:t>Krzemieniecka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F6956">
              <w:rPr>
                <w:rFonts w:ascii="Arial" w:hAnsi="Arial" w:cs="Arial"/>
                <w:sz w:val="22"/>
                <w:szCs w:val="22"/>
              </w:rPr>
              <w:t>120</w:t>
            </w:r>
          </w:p>
          <w:p w14:paraId="18E22FAD" w14:textId="77777777" w:rsidR="005F6956" w:rsidRPr="007D7932" w:rsidRDefault="005F6956" w:rsidP="005D6B32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F6956">
              <w:rPr>
                <w:rFonts w:ascii="Arial" w:hAnsi="Arial" w:cs="Arial"/>
                <w:sz w:val="22"/>
                <w:szCs w:val="22"/>
              </w:rPr>
              <w:t>54-640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F6956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4BC827" w14:textId="77777777" w:rsidR="005F6956" w:rsidRPr="007D7932" w:rsidRDefault="005F6956" w:rsidP="005D6B3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F6956">
              <w:rPr>
                <w:rFonts w:ascii="Arial" w:hAnsi="Arial" w:cs="Arial"/>
                <w:sz w:val="22"/>
                <w:szCs w:val="22"/>
              </w:rPr>
              <w:t>1 - Cena - 99.78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4A64DF" w14:textId="77777777" w:rsidR="005F6956" w:rsidRPr="007D7932" w:rsidRDefault="005F6956" w:rsidP="005D6B3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F6956">
              <w:rPr>
                <w:rFonts w:ascii="Arial" w:hAnsi="Arial" w:cs="Arial"/>
                <w:sz w:val="22"/>
                <w:szCs w:val="22"/>
              </w:rPr>
              <w:t xml:space="preserve">  99,78</w:t>
            </w:r>
          </w:p>
        </w:tc>
      </w:tr>
      <w:tr w:rsidR="005F6956" w14:paraId="7710A12F" w14:textId="77777777" w:rsidTr="00CC0C7B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F24897" w14:textId="77777777" w:rsidR="005F6956" w:rsidRPr="007D7932" w:rsidRDefault="005F6956" w:rsidP="005D6B3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F6956">
              <w:rPr>
                <w:rFonts w:ascii="Arial" w:hAnsi="Arial" w:cs="Arial"/>
                <w:sz w:val="22"/>
                <w:szCs w:val="22"/>
              </w:rPr>
              <w:t>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proofErr w:type="spellStart"/>
            <w:r w:rsidRPr="005F6956">
              <w:rPr>
                <w:rFonts w:ascii="Arial" w:hAnsi="Arial" w:cs="Arial"/>
                <w:sz w:val="22"/>
                <w:szCs w:val="22"/>
              </w:rPr>
              <w:t>Teriflunomidum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D7858D" w14:textId="77777777" w:rsidR="005F6956" w:rsidRPr="007D7932" w:rsidRDefault="005F6956" w:rsidP="005D6B32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F6956">
              <w:rPr>
                <w:rFonts w:ascii="Arial" w:hAnsi="Arial" w:cs="Arial"/>
                <w:b/>
                <w:bCs/>
                <w:sz w:val="22"/>
                <w:szCs w:val="22"/>
              </w:rPr>
              <w:t>Sanofi Sp. z o.o.</w:t>
            </w:r>
          </w:p>
          <w:p w14:paraId="2A2B2AA5" w14:textId="77777777" w:rsidR="005F6956" w:rsidRPr="007D7932" w:rsidRDefault="005F6956" w:rsidP="005D6B3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F6956">
              <w:rPr>
                <w:rFonts w:ascii="Arial" w:hAnsi="Arial" w:cs="Arial"/>
                <w:sz w:val="22"/>
                <w:szCs w:val="22"/>
              </w:rPr>
              <w:t>Kasprzaka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F6956">
              <w:rPr>
                <w:rFonts w:ascii="Arial" w:hAnsi="Arial" w:cs="Arial"/>
                <w:sz w:val="22"/>
                <w:szCs w:val="22"/>
              </w:rPr>
              <w:t>6</w:t>
            </w:r>
          </w:p>
          <w:p w14:paraId="550FCD2A" w14:textId="77777777" w:rsidR="005F6956" w:rsidRPr="007D7932" w:rsidRDefault="005F6956" w:rsidP="005D6B32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F6956">
              <w:rPr>
                <w:rFonts w:ascii="Arial" w:hAnsi="Arial" w:cs="Arial"/>
                <w:sz w:val="22"/>
                <w:szCs w:val="22"/>
              </w:rPr>
              <w:t>01-211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F6956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3E9A33" w14:textId="77777777" w:rsidR="005F6956" w:rsidRPr="007D7932" w:rsidRDefault="005F6956" w:rsidP="005D6B3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F6956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AE7D7B" w14:textId="77777777" w:rsidR="005F6956" w:rsidRPr="007D7932" w:rsidRDefault="005F6956" w:rsidP="005D6B3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F6956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F6956" w14:paraId="01071FED" w14:textId="77777777" w:rsidTr="00CC0C7B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048F8B" w14:textId="77777777" w:rsidR="005F6956" w:rsidRPr="007D7932" w:rsidRDefault="005F6956" w:rsidP="005D6B3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F6956">
              <w:rPr>
                <w:rFonts w:ascii="Arial" w:hAnsi="Arial" w:cs="Arial"/>
                <w:sz w:val="22"/>
                <w:szCs w:val="22"/>
              </w:rPr>
              <w:t>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proofErr w:type="spellStart"/>
            <w:r w:rsidRPr="005F6956">
              <w:rPr>
                <w:rFonts w:ascii="Arial" w:hAnsi="Arial" w:cs="Arial"/>
                <w:sz w:val="22"/>
                <w:szCs w:val="22"/>
              </w:rPr>
              <w:t>Teriflunomidum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03B0EB" w14:textId="77777777" w:rsidR="005F6956" w:rsidRPr="007D7932" w:rsidRDefault="005F6956" w:rsidP="005D6B32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F6956">
              <w:rPr>
                <w:rFonts w:ascii="Arial" w:hAnsi="Arial" w:cs="Arial"/>
                <w:b/>
                <w:bCs/>
                <w:sz w:val="22"/>
                <w:szCs w:val="22"/>
              </w:rPr>
              <w:t>Lek S.A.</w:t>
            </w:r>
          </w:p>
          <w:p w14:paraId="7EA71703" w14:textId="77777777" w:rsidR="005F6956" w:rsidRPr="007D7932" w:rsidRDefault="005F6956" w:rsidP="005D6B3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F6956">
              <w:rPr>
                <w:rFonts w:ascii="Arial" w:hAnsi="Arial" w:cs="Arial"/>
                <w:sz w:val="22"/>
                <w:szCs w:val="22"/>
              </w:rPr>
              <w:t>Podlipie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F6956">
              <w:rPr>
                <w:rFonts w:ascii="Arial" w:hAnsi="Arial" w:cs="Arial"/>
                <w:sz w:val="22"/>
                <w:szCs w:val="22"/>
              </w:rPr>
              <w:t>16</w:t>
            </w:r>
          </w:p>
          <w:p w14:paraId="6B2AC0A7" w14:textId="77777777" w:rsidR="005F6956" w:rsidRPr="007D7932" w:rsidRDefault="005F6956" w:rsidP="005D6B32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F6956">
              <w:rPr>
                <w:rFonts w:ascii="Arial" w:hAnsi="Arial" w:cs="Arial"/>
                <w:sz w:val="22"/>
                <w:szCs w:val="22"/>
              </w:rPr>
              <w:t>95-010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F6956">
              <w:rPr>
                <w:rFonts w:ascii="Arial" w:hAnsi="Arial" w:cs="Arial"/>
                <w:sz w:val="22"/>
                <w:szCs w:val="22"/>
              </w:rPr>
              <w:t>Stryków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2DBC87" w14:textId="77777777" w:rsidR="005F6956" w:rsidRPr="007D7932" w:rsidRDefault="005F6956" w:rsidP="005D6B3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F6956">
              <w:rPr>
                <w:rFonts w:ascii="Arial" w:hAnsi="Arial" w:cs="Arial"/>
                <w:sz w:val="22"/>
                <w:szCs w:val="22"/>
              </w:rPr>
              <w:t>1 - Cena - 91.14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A67C9C" w14:textId="77777777" w:rsidR="005F6956" w:rsidRPr="007D7932" w:rsidRDefault="005F6956" w:rsidP="005D6B3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F6956">
              <w:rPr>
                <w:rFonts w:ascii="Arial" w:hAnsi="Arial" w:cs="Arial"/>
                <w:sz w:val="22"/>
                <w:szCs w:val="22"/>
              </w:rPr>
              <w:t xml:space="preserve">  91,14</w:t>
            </w:r>
          </w:p>
        </w:tc>
      </w:tr>
      <w:tr w:rsidR="005F6956" w14:paraId="79B427F3" w14:textId="77777777" w:rsidTr="00CC0C7B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38E9A4" w14:textId="77777777" w:rsidR="005F6956" w:rsidRPr="007D7932" w:rsidRDefault="005F6956" w:rsidP="005D6B3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F6956">
              <w:rPr>
                <w:rFonts w:ascii="Arial" w:hAnsi="Arial" w:cs="Arial"/>
                <w:sz w:val="22"/>
                <w:szCs w:val="22"/>
              </w:rPr>
              <w:t>10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proofErr w:type="spellStart"/>
            <w:r w:rsidRPr="005F6956">
              <w:rPr>
                <w:rFonts w:ascii="Arial" w:hAnsi="Arial" w:cs="Arial"/>
                <w:sz w:val="22"/>
                <w:szCs w:val="22"/>
              </w:rPr>
              <w:t>Cladribinum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67FE7D" w14:textId="77777777" w:rsidR="005F6956" w:rsidRPr="007D7932" w:rsidRDefault="005F6956" w:rsidP="005D6B32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F6956">
              <w:rPr>
                <w:rFonts w:ascii="Arial" w:hAnsi="Arial" w:cs="Arial"/>
                <w:b/>
                <w:bCs/>
                <w:sz w:val="22"/>
                <w:szCs w:val="22"/>
              </w:rPr>
              <w:t>CENTRALA FARMACEUTYCZNA CEFARM SA</w:t>
            </w:r>
          </w:p>
          <w:p w14:paraId="399AC6F2" w14:textId="77777777" w:rsidR="005F6956" w:rsidRPr="007D7932" w:rsidRDefault="005F6956" w:rsidP="005D6B3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F6956">
              <w:rPr>
                <w:rFonts w:ascii="Arial" w:hAnsi="Arial" w:cs="Arial"/>
                <w:sz w:val="22"/>
                <w:szCs w:val="22"/>
              </w:rPr>
              <w:t>UL.JANA KAZIMIERZA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F6956">
              <w:rPr>
                <w:rFonts w:ascii="Arial" w:hAnsi="Arial" w:cs="Arial"/>
                <w:sz w:val="22"/>
                <w:szCs w:val="22"/>
              </w:rPr>
              <w:t>16</w:t>
            </w:r>
          </w:p>
          <w:p w14:paraId="01CEFAF9" w14:textId="77777777" w:rsidR="005F6956" w:rsidRPr="007D7932" w:rsidRDefault="005F6956" w:rsidP="005D6B32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F6956">
              <w:rPr>
                <w:rFonts w:ascii="Arial" w:hAnsi="Arial" w:cs="Arial"/>
                <w:sz w:val="22"/>
                <w:szCs w:val="22"/>
              </w:rPr>
              <w:t>01-248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F6956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7ED9C0" w14:textId="77777777" w:rsidR="005F6956" w:rsidRPr="007D7932" w:rsidRDefault="005F6956" w:rsidP="005D6B3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F6956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749CE8" w14:textId="77777777" w:rsidR="005F6956" w:rsidRPr="007D7932" w:rsidRDefault="005F6956" w:rsidP="005D6B3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F6956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F6956" w14:paraId="6292F43B" w14:textId="77777777" w:rsidTr="00CC0C7B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6D93E9" w14:textId="77777777" w:rsidR="005F6956" w:rsidRPr="007D7932" w:rsidRDefault="005F6956" w:rsidP="005D6B3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F6956">
              <w:rPr>
                <w:rFonts w:ascii="Arial" w:hAnsi="Arial" w:cs="Arial"/>
                <w:sz w:val="22"/>
                <w:szCs w:val="22"/>
              </w:rPr>
              <w:t>10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proofErr w:type="spellStart"/>
            <w:r w:rsidRPr="005F6956">
              <w:rPr>
                <w:rFonts w:ascii="Arial" w:hAnsi="Arial" w:cs="Arial"/>
                <w:sz w:val="22"/>
                <w:szCs w:val="22"/>
              </w:rPr>
              <w:t>Cladribinum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D00438" w14:textId="77777777" w:rsidR="005F6956" w:rsidRPr="007D7932" w:rsidRDefault="005F6956" w:rsidP="005D6B32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5F6956">
              <w:rPr>
                <w:rFonts w:ascii="Arial" w:hAnsi="Arial" w:cs="Arial"/>
                <w:b/>
                <w:bCs/>
                <w:sz w:val="22"/>
                <w:szCs w:val="22"/>
              </w:rPr>
              <w:t>Urtica</w:t>
            </w:r>
            <w:proofErr w:type="spellEnd"/>
            <w:r w:rsidRPr="005F695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3C3EC97C" w14:textId="77777777" w:rsidR="005F6956" w:rsidRPr="007D7932" w:rsidRDefault="005F6956" w:rsidP="005D6B3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F6956">
              <w:rPr>
                <w:rFonts w:ascii="Arial" w:hAnsi="Arial" w:cs="Arial"/>
                <w:sz w:val="22"/>
                <w:szCs w:val="22"/>
              </w:rPr>
              <w:t>Krzemieniecka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F6956">
              <w:rPr>
                <w:rFonts w:ascii="Arial" w:hAnsi="Arial" w:cs="Arial"/>
                <w:sz w:val="22"/>
                <w:szCs w:val="22"/>
              </w:rPr>
              <w:t>120</w:t>
            </w:r>
          </w:p>
          <w:p w14:paraId="4FC47EAD" w14:textId="77777777" w:rsidR="005F6956" w:rsidRPr="007D7932" w:rsidRDefault="005F6956" w:rsidP="005D6B32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F6956">
              <w:rPr>
                <w:rFonts w:ascii="Arial" w:hAnsi="Arial" w:cs="Arial"/>
                <w:sz w:val="22"/>
                <w:szCs w:val="22"/>
              </w:rPr>
              <w:t>54-640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F6956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3C8A84" w14:textId="77777777" w:rsidR="005F6956" w:rsidRPr="007D7932" w:rsidRDefault="005F6956" w:rsidP="005D6B3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F6956">
              <w:rPr>
                <w:rFonts w:ascii="Arial" w:hAnsi="Arial" w:cs="Arial"/>
                <w:sz w:val="22"/>
                <w:szCs w:val="22"/>
              </w:rPr>
              <w:t>1 - Cena - 99.42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9AB15B" w14:textId="77777777" w:rsidR="005F6956" w:rsidRPr="007D7932" w:rsidRDefault="005F6956" w:rsidP="005D6B3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F6956">
              <w:rPr>
                <w:rFonts w:ascii="Arial" w:hAnsi="Arial" w:cs="Arial"/>
                <w:sz w:val="22"/>
                <w:szCs w:val="22"/>
              </w:rPr>
              <w:t xml:space="preserve">  99,42</w:t>
            </w:r>
          </w:p>
        </w:tc>
      </w:tr>
      <w:tr w:rsidR="005F6956" w14:paraId="26E95D0F" w14:textId="77777777" w:rsidTr="00CC0C7B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52260F" w14:textId="77777777" w:rsidR="005F6956" w:rsidRPr="007D7932" w:rsidRDefault="005F6956" w:rsidP="005D6B3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F6956">
              <w:rPr>
                <w:rFonts w:ascii="Arial" w:hAnsi="Arial" w:cs="Arial"/>
                <w:sz w:val="22"/>
                <w:szCs w:val="22"/>
              </w:rPr>
              <w:t>15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proofErr w:type="spellStart"/>
            <w:r w:rsidRPr="005F6956">
              <w:rPr>
                <w:rFonts w:ascii="Arial" w:hAnsi="Arial" w:cs="Arial"/>
                <w:sz w:val="22"/>
                <w:szCs w:val="22"/>
              </w:rPr>
              <w:t>Glatirameri</w:t>
            </w:r>
            <w:proofErr w:type="spellEnd"/>
            <w:r w:rsidRPr="005F695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F6956">
              <w:rPr>
                <w:rFonts w:ascii="Arial" w:hAnsi="Arial" w:cs="Arial"/>
                <w:sz w:val="22"/>
                <w:szCs w:val="22"/>
              </w:rPr>
              <w:t>acetas</w:t>
            </w:r>
            <w:proofErr w:type="spellEnd"/>
            <w:r w:rsidRPr="005F6956">
              <w:rPr>
                <w:rFonts w:ascii="Arial" w:hAnsi="Arial" w:cs="Arial"/>
                <w:sz w:val="22"/>
                <w:szCs w:val="22"/>
              </w:rPr>
              <w:t xml:space="preserve"> - roztwór do </w:t>
            </w:r>
            <w:proofErr w:type="spellStart"/>
            <w:r w:rsidRPr="005F6956">
              <w:rPr>
                <w:rFonts w:ascii="Arial" w:hAnsi="Arial" w:cs="Arial"/>
                <w:sz w:val="22"/>
                <w:szCs w:val="22"/>
              </w:rPr>
              <w:t>wstrzykiwań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8AAECA" w14:textId="77777777" w:rsidR="005F6956" w:rsidRPr="007D7932" w:rsidRDefault="005F6956" w:rsidP="005D6B32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5F6956">
              <w:rPr>
                <w:rFonts w:ascii="Arial" w:hAnsi="Arial" w:cs="Arial"/>
                <w:b/>
                <w:bCs/>
                <w:sz w:val="22"/>
                <w:szCs w:val="22"/>
              </w:rPr>
              <w:t>Asclepios</w:t>
            </w:r>
            <w:proofErr w:type="spellEnd"/>
            <w:r w:rsidRPr="005F695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S.A.</w:t>
            </w:r>
          </w:p>
          <w:p w14:paraId="09607512" w14:textId="77777777" w:rsidR="005F6956" w:rsidRPr="007D7932" w:rsidRDefault="005F6956" w:rsidP="005D6B3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F6956">
              <w:rPr>
                <w:rFonts w:ascii="Arial" w:hAnsi="Arial" w:cs="Arial"/>
                <w:sz w:val="22"/>
                <w:szCs w:val="22"/>
              </w:rPr>
              <w:t>Hubska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F6956">
              <w:rPr>
                <w:rFonts w:ascii="Arial" w:hAnsi="Arial" w:cs="Arial"/>
                <w:sz w:val="22"/>
                <w:szCs w:val="22"/>
              </w:rPr>
              <w:t>44</w:t>
            </w:r>
          </w:p>
          <w:p w14:paraId="5477E66A" w14:textId="77777777" w:rsidR="005F6956" w:rsidRPr="007D7932" w:rsidRDefault="005F6956" w:rsidP="005D6B32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F6956">
              <w:rPr>
                <w:rFonts w:ascii="Arial" w:hAnsi="Arial" w:cs="Arial"/>
                <w:sz w:val="22"/>
                <w:szCs w:val="22"/>
              </w:rPr>
              <w:t>50-502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F6956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CF572A" w14:textId="77777777" w:rsidR="005F6956" w:rsidRPr="007D7932" w:rsidRDefault="005F6956" w:rsidP="005D6B3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F6956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4F93E4" w14:textId="77777777" w:rsidR="005F6956" w:rsidRPr="007D7932" w:rsidRDefault="005F6956" w:rsidP="005D6B3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F6956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F6956" w14:paraId="1EDF0F6E" w14:textId="77777777" w:rsidTr="00CC0C7B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A3CA02" w14:textId="77777777" w:rsidR="005F6956" w:rsidRPr="007D7932" w:rsidRDefault="005F6956" w:rsidP="005D6B3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F6956">
              <w:rPr>
                <w:rFonts w:ascii="Arial" w:hAnsi="Arial" w:cs="Arial"/>
                <w:sz w:val="22"/>
                <w:szCs w:val="22"/>
              </w:rPr>
              <w:t>16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proofErr w:type="spellStart"/>
            <w:r w:rsidRPr="005F6956">
              <w:rPr>
                <w:rFonts w:ascii="Arial" w:hAnsi="Arial" w:cs="Arial"/>
                <w:sz w:val="22"/>
                <w:szCs w:val="22"/>
              </w:rPr>
              <w:t>Immunoglobulinum</w:t>
            </w:r>
            <w:proofErr w:type="spellEnd"/>
            <w:r w:rsidRPr="005F695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F6956">
              <w:rPr>
                <w:rFonts w:ascii="Arial" w:hAnsi="Arial" w:cs="Arial"/>
                <w:sz w:val="22"/>
                <w:szCs w:val="22"/>
              </w:rPr>
              <w:t>humanum</w:t>
            </w:r>
            <w:proofErr w:type="spellEnd"/>
            <w:r w:rsidRPr="005F6956">
              <w:rPr>
                <w:rFonts w:ascii="Arial" w:hAnsi="Arial" w:cs="Arial"/>
                <w:sz w:val="22"/>
                <w:szCs w:val="22"/>
              </w:rPr>
              <w:t xml:space="preserve"> roztwór do infuzji 10%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89AC74" w14:textId="77777777" w:rsidR="005F6956" w:rsidRPr="007D7932" w:rsidRDefault="005F6956" w:rsidP="005D6B32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F695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CSL </w:t>
            </w:r>
            <w:proofErr w:type="spellStart"/>
            <w:r w:rsidRPr="005F6956">
              <w:rPr>
                <w:rFonts w:ascii="Arial" w:hAnsi="Arial" w:cs="Arial"/>
                <w:b/>
                <w:bCs/>
                <w:sz w:val="22"/>
                <w:szCs w:val="22"/>
              </w:rPr>
              <w:t>Behring</w:t>
            </w:r>
            <w:proofErr w:type="spellEnd"/>
            <w:r w:rsidRPr="005F695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33A9D667" w14:textId="77777777" w:rsidR="005F6956" w:rsidRPr="007D7932" w:rsidRDefault="005F6956" w:rsidP="005D6B3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F6956">
              <w:rPr>
                <w:rFonts w:ascii="Arial" w:hAnsi="Arial" w:cs="Arial"/>
                <w:sz w:val="22"/>
                <w:szCs w:val="22"/>
              </w:rPr>
              <w:t>A. Branickiego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F6956">
              <w:rPr>
                <w:rFonts w:ascii="Arial" w:hAnsi="Arial" w:cs="Arial"/>
                <w:sz w:val="22"/>
                <w:szCs w:val="22"/>
              </w:rPr>
              <w:t>17</w:t>
            </w:r>
          </w:p>
          <w:p w14:paraId="1592F55A" w14:textId="77777777" w:rsidR="005F6956" w:rsidRPr="007D7932" w:rsidRDefault="005F6956" w:rsidP="005D6B32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F6956">
              <w:rPr>
                <w:rFonts w:ascii="Arial" w:hAnsi="Arial" w:cs="Arial"/>
                <w:sz w:val="22"/>
                <w:szCs w:val="22"/>
              </w:rPr>
              <w:t>02-972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F6956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DB3F8F" w14:textId="77777777" w:rsidR="005F6956" w:rsidRPr="007D7932" w:rsidRDefault="005F6956" w:rsidP="005D6B3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F6956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221DD4" w14:textId="77777777" w:rsidR="005F6956" w:rsidRPr="007D7932" w:rsidRDefault="005F6956" w:rsidP="005D6B3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F6956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F6956" w14:paraId="30B5A9CF" w14:textId="77777777" w:rsidTr="00CC0C7B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5FB863" w14:textId="77777777" w:rsidR="005F6956" w:rsidRPr="007D7932" w:rsidRDefault="005F6956" w:rsidP="005D6B3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F6956">
              <w:rPr>
                <w:rFonts w:ascii="Arial" w:hAnsi="Arial" w:cs="Arial"/>
                <w:sz w:val="22"/>
                <w:szCs w:val="22"/>
              </w:rPr>
              <w:t>17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proofErr w:type="spellStart"/>
            <w:r w:rsidRPr="005F6956">
              <w:rPr>
                <w:rFonts w:ascii="Arial" w:hAnsi="Arial" w:cs="Arial"/>
                <w:sz w:val="22"/>
                <w:szCs w:val="22"/>
              </w:rPr>
              <w:t>Risdiplamum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31AE77" w14:textId="77777777" w:rsidR="005F6956" w:rsidRPr="007D7932" w:rsidRDefault="005F6956" w:rsidP="005D6B32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F6956">
              <w:rPr>
                <w:rFonts w:ascii="Arial" w:hAnsi="Arial" w:cs="Arial"/>
                <w:b/>
                <w:bCs/>
                <w:sz w:val="22"/>
                <w:szCs w:val="22"/>
              </w:rPr>
              <w:t>Roche Polska Sp. z o.o.</w:t>
            </w:r>
          </w:p>
          <w:p w14:paraId="31FEF8DA" w14:textId="77777777" w:rsidR="005F6956" w:rsidRPr="007D7932" w:rsidRDefault="005F6956" w:rsidP="005D6B3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F6956">
              <w:rPr>
                <w:rFonts w:ascii="Arial" w:hAnsi="Arial" w:cs="Arial"/>
                <w:sz w:val="22"/>
                <w:szCs w:val="22"/>
              </w:rPr>
              <w:t>Domaniewska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F6956">
              <w:rPr>
                <w:rFonts w:ascii="Arial" w:hAnsi="Arial" w:cs="Arial"/>
                <w:sz w:val="22"/>
                <w:szCs w:val="22"/>
              </w:rPr>
              <w:t>28</w:t>
            </w:r>
          </w:p>
          <w:p w14:paraId="1D9D9312" w14:textId="77777777" w:rsidR="005F6956" w:rsidRPr="007D7932" w:rsidRDefault="005F6956" w:rsidP="005D6B32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F6956">
              <w:rPr>
                <w:rFonts w:ascii="Arial" w:hAnsi="Arial" w:cs="Arial"/>
                <w:sz w:val="22"/>
                <w:szCs w:val="22"/>
              </w:rPr>
              <w:t>02-672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F6956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1FE524" w14:textId="77777777" w:rsidR="005F6956" w:rsidRPr="007D7932" w:rsidRDefault="005F6956" w:rsidP="005D6B3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F6956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A67A7A" w14:textId="77777777" w:rsidR="005F6956" w:rsidRPr="007D7932" w:rsidRDefault="005F6956" w:rsidP="005D6B3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F6956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F6956" w14:paraId="6B641111" w14:textId="77777777" w:rsidTr="00CC0C7B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403E0B" w14:textId="77777777" w:rsidR="005F6956" w:rsidRPr="007D7932" w:rsidRDefault="005F6956" w:rsidP="005D6B3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F6956">
              <w:rPr>
                <w:rFonts w:ascii="Arial" w:hAnsi="Arial" w:cs="Arial"/>
                <w:sz w:val="22"/>
                <w:szCs w:val="22"/>
              </w:rPr>
              <w:t>19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proofErr w:type="spellStart"/>
            <w:r w:rsidRPr="005F6956">
              <w:rPr>
                <w:rFonts w:ascii="Arial" w:hAnsi="Arial" w:cs="Arial"/>
                <w:sz w:val="22"/>
                <w:szCs w:val="22"/>
              </w:rPr>
              <w:t>Satralizumabum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990FA6" w14:textId="77777777" w:rsidR="005F6956" w:rsidRPr="007D7932" w:rsidRDefault="005F6956" w:rsidP="005D6B32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F6956">
              <w:rPr>
                <w:rFonts w:ascii="Arial" w:hAnsi="Arial" w:cs="Arial"/>
                <w:b/>
                <w:bCs/>
                <w:sz w:val="22"/>
                <w:szCs w:val="22"/>
              </w:rPr>
              <w:t>Roche Polska Sp. z o.o.</w:t>
            </w:r>
          </w:p>
          <w:p w14:paraId="5DFA4379" w14:textId="77777777" w:rsidR="005F6956" w:rsidRPr="007D7932" w:rsidRDefault="005F6956" w:rsidP="005D6B3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F6956">
              <w:rPr>
                <w:rFonts w:ascii="Arial" w:hAnsi="Arial" w:cs="Arial"/>
                <w:sz w:val="22"/>
                <w:szCs w:val="22"/>
              </w:rPr>
              <w:t>Domaniewska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F6956">
              <w:rPr>
                <w:rFonts w:ascii="Arial" w:hAnsi="Arial" w:cs="Arial"/>
                <w:sz w:val="22"/>
                <w:szCs w:val="22"/>
              </w:rPr>
              <w:t>28</w:t>
            </w:r>
          </w:p>
          <w:p w14:paraId="64FB4FA6" w14:textId="77777777" w:rsidR="005F6956" w:rsidRPr="007D7932" w:rsidRDefault="005F6956" w:rsidP="005D6B32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F6956">
              <w:rPr>
                <w:rFonts w:ascii="Arial" w:hAnsi="Arial" w:cs="Arial"/>
                <w:sz w:val="22"/>
                <w:szCs w:val="22"/>
              </w:rPr>
              <w:lastRenderedPageBreak/>
              <w:t>02-672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F6956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2B7337" w14:textId="77777777" w:rsidR="005F6956" w:rsidRPr="007D7932" w:rsidRDefault="005F6956" w:rsidP="005D6B3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F6956">
              <w:rPr>
                <w:rFonts w:ascii="Arial" w:hAnsi="Arial" w:cs="Arial"/>
                <w:sz w:val="22"/>
                <w:szCs w:val="22"/>
              </w:rPr>
              <w:lastRenderedPageBreak/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EFCBA3" w14:textId="77777777" w:rsidR="005F6956" w:rsidRPr="007D7932" w:rsidRDefault="005F6956" w:rsidP="005D6B3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F6956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F6956" w14:paraId="350A64AD" w14:textId="77777777" w:rsidTr="00CC0C7B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EFA5BE" w14:textId="77777777" w:rsidR="005F6956" w:rsidRPr="007D7932" w:rsidRDefault="005F6956" w:rsidP="005D6B3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F6956">
              <w:rPr>
                <w:rFonts w:ascii="Arial" w:hAnsi="Arial" w:cs="Arial"/>
                <w:sz w:val="22"/>
                <w:szCs w:val="22"/>
              </w:rPr>
              <w:t>20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proofErr w:type="spellStart"/>
            <w:r w:rsidRPr="005F6956">
              <w:rPr>
                <w:rFonts w:ascii="Arial" w:hAnsi="Arial" w:cs="Arial"/>
                <w:sz w:val="22"/>
                <w:szCs w:val="22"/>
              </w:rPr>
              <w:t>Tocilizumabum</w:t>
            </w:r>
            <w:proofErr w:type="spellEnd"/>
            <w:r w:rsidRPr="005F6956">
              <w:rPr>
                <w:rFonts w:ascii="Arial" w:hAnsi="Arial" w:cs="Arial"/>
                <w:sz w:val="22"/>
                <w:szCs w:val="22"/>
              </w:rPr>
              <w:t xml:space="preserve"> - roztwór do </w:t>
            </w:r>
            <w:proofErr w:type="spellStart"/>
            <w:r w:rsidRPr="005F6956">
              <w:rPr>
                <w:rFonts w:ascii="Arial" w:hAnsi="Arial" w:cs="Arial"/>
                <w:sz w:val="22"/>
                <w:szCs w:val="22"/>
              </w:rPr>
              <w:t>wstrzykiwań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B671DF" w14:textId="77777777" w:rsidR="005F6956" w:rsidRPr="007D7932" w:rsidRDefault="005F6956" w:rsidP="005D6B32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5F6956">
              <w:rPr>
                <w:rFonts w:ascii="Arial" w:hAnsi="Arial" w:cs="Arial"/>
                <w:b/>
                <w:bCs/>
                <w:sz w:val="22"/>
                <w:szCs w:val="22"/>
              </w:rPr>
              <w:t>Fresenius</w:t>
            </w:r>
            <w:proofErr w:type="spellEnd"/>
            <w:r w:rsidRPr="005F695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5F6956">
              <w:rPr>
                <w:rFonts w:ascii="Arial" w:hAnsi="Arial" w:cs="Arial"/>
                <w:b/>
                <w:bCs/>
                <w:sz w:val="22"/>
                <w:szCs w:val="22"/>
              </w:rPr>
              <w:t>Kabi</w:t>
            </w:r>
            <w:proofErr w:type="spellEnd"/>
            <w:r w:rsidRPr="005F695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Polska Sp.  z o.o.</w:t>
            </w:r>
          </w:p>
          <w:p w14:paraId="1E3B37A1" w14:textId="77777777" w:rsidR="005F6956" w:rsidRPr="007D7932" w:rsidRDefault="005F6956" w:rsidP="005D6B3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F6956">
              <w:rPr>
                <w:rFonts w:ascii="Arial" w:hAnsi="Arial" w:cs="Arial"/>
                <w:sz w:val="22"/>
                <w:szCs w:val="22"/>
              </w:rPr>
              <w:t>Al. Jerozolimskie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F6956">
              <w:rPr>
                <w:rFonts w:ascii="Arial" w:hAnsi="Arial" w:cs="Arial"/>
                <w:sz w:val="22"/>
                <w:szCs w:val="22"/>
              </w:rPr>
              <w:t>134</w:t>
            </w:r>
          </w:p>
          <w:p w14:paraId="60D1D721" w14:textId="77777777" w:rsidR="005F6956" w:rsidRPr="007D7932" w:rsidRDefault="005F6956" w:rsidP="005D6B32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F6956">
              <w:rPr>
                <w:rFonts w:ascii="Arial" w:hAnsi="Arial" w:cs="Arial"/>
                <w:sz w:val="22"/>
                <w:szCs w:val="22"/>
              </w:rPr>
              <w:t>02-305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F6956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36FD4E" w14:textId="77777777" w:rsidR="005F6956" w:rsidRPr="007D7932" w:rsidRDefault="005F6956" w:rsidP="005D6B3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F6956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A07DE3" w14:textId="77777777" w:rsidR="005F6956" w:rsidRPr="007D7932" w:rsidRDefault="005F6956" w:rsidP="005D6B3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F6956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F6956" w14:paraId="7D20518D" w14:textId="77777777" w:rsidTr="00CC0C7B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C51A62" w14:textId="77777777" w:rsidR="005F6956" w:rsidRPr="007D7932" w:rsidRDefault="005F6956" w:rsidP="005D6B3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F6956">
              <w:rPr>
                <w:rFonts w:ascii="Arial" w:hAnsi="Arial" w:cs="Arial"/>
                <w:sz w:val="22"/>
                <w:szCs w:val="22"/>
              </w:rPr>
              <w:t>20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proofErr w:type="spellStart"/>
            <w:r w:rsidRPr="005F6956">
              <w:rPr>
                <w:rFonts w:ascii="Arial" w:hAnsi="Arial" w:cs="Arial"/>
                <w:sz w:val="22"/>
                <w:szCs w:val="22"/>
              </w:rPr>
              <w:t>Tocilizumabum</w:t>
            </w:r>
            <w:proofErr w:type="spellEnd"/>
            <w:r w:rsidRPr="005F6956">
              <w:rPr>
                <w:rFonts w:ascii="Arial" w:hAnsi="Arial" w:cs="Arial"/>
                <w:sz w:val="22"/>
                <w:szCs w:val="22"/>
              </w:rPr>
              <w:t xml:space="preserve"> - roztwór do </w:t>
            </w:r>
            <w:proofErr w:type="spellStart"/>
            <w:r w:rsidRPr="005F6956">
              <w:rPr>
                <w:rFonts w:ascii="Arial" w:hAnsi="Arial" w:cs="Arial"/>
                <w:sz w:val="22"/>
                <w:szCs w:val="22"/>
              </w:rPr>
              <w:t>wstrzykiwań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922421" w14:textId="77777777" w:rsidR="005F6956" w:rsidRPr="007D7932" w:rsidRDefault="005F6956" w:rsidP="005D6B32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F6956">
              <w:rPr>
                <w:rFonts w:ascii="Arial" w:hAnsi="Arial" w:cs="Arial"/>
                <w:b/>
                <w:bCs/>
                <w:sz w:val="22"/>
                <w:szCs w:val="22"/>
              </w:rPr>
              <w:t>Roche Polska Sp. z o.o.</w:t>
            </w:r>
          </w:p>
          <w:p w14:paraId="4F80C9A6" w14:textId="77777777" w:rsidR="005F6956" w:rsidRPr="007D7932" w:rsidRDefault="005F6956" w:rsidP="005D6B3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F6956">
              <w:rPr>
                <w:rFonts w:ascii="Arial" w:hAnsi="Arial" w:cs="Arial"/>
                <w:sz w:val="22"/>
                <w:szCs w:val="22"/>
              </w:rPr>
              <w:t>Domaniewska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F6956">
              <w:rPr>
                <w:rFonts w:ascii="Arial" w:hAnsi="Arial" w:cs="Arial"/>
                <w:sz w:val="22"/>
                <w:szCs w:val="22"/>
              </w:rPr>
              <w:t>28</w:t>
            </w:r>
          </w:p>
          <w:p w14:paraId="1AC4BFF8" w14:textId="77777777" w:rsidR="005F6956" w:rsidRPr="007D7932" w:rsidRDefault="005F6956" w:rsidP="005D6B32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F6956">
              <w:rPr>
                <w:rFonts w:ascii="Arial" w:hAnsi="Arial" w:cs="Arial"/>
                <w:sz w:val="22"/>
                <w:szCs w:val="22"/>
              </w:rPr>
              <w:t>02-672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F6956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055EB2" w14:textId="77777777" w:rsidR="005F6956" w:rsidRPr="007D7932" w:rsidRDefault="005F6956" w:rsidP="005D6B3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F6956">
              <w:rPr>
                <w:rFonts w:ascii="Arial" w:hAnsi="Arial" w:cs="Arial"/>
                <w:sz w:val="22"/>
                <w:szCs w:val="22"/>
              </w:rPr>
              <w:t>1 - Cena - 88.53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0E7EB9" w14:textId="77777777" w:rsidR="005F6956" w:rsidRPr="007D7932" w:rsidRDefault="005F6956" w:rsidP="005D6B3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F6956">
              <w:rPr>
                <w:rFonts w:ascii="Arial" w:hAnsi="Arial" w:cs="Arial"/>
                <w:sz w:val="22"/>
                <w:szCs w:val="22"/>
              </w:rPr>
              <w:t xml:space="preserve">  88,53</w:t>
            </w:r>
          </w:p>
        </w:tc>
      </w:tr>
      <w:tr w:rsidR="005F6956" w14:paraId="049533F9" w14:textId="77777777" w:rsidTr="00CC0C7B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D99EE6" w14:textId="77777777" w:rsidR="005F6956" w:rsidRPr="007D7932" w:rsidRDefault="005F6956" w:rsidP="005D6B3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F6956">
              <w:rPr>
                <w:rFonts w:ascii="Arial" w:hAnsi="Arial" w:cs="Arial"/>
                <w:sz w:val="22"/>
                <w:szCs w:val="22"/>
              </w:rPr>
              <w:t>23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proofErr w:type="spellStart"/>
            <w:r w:rsidRPr="005F6956">
              <w:rPr>
                <w:rFonts w:ascii="Arial" w:hAnsi="Arial" w:cs="Arial"/>
                <w:sz w:val="22"/>
                <w:szCs w:val="22"/>
              </w:rPr>
              <w:t>Etanerceptum</w:t>
            </w:r>
            <w:proofErr w:type="spellEnd"/>
            <w:r w:rsidRPr="005F6956">
              <w:rPr>
                <w:rFonts w:ascii="Arial" w:hAnsi="Arial" w:cs="Arial"/>
                <w:sz w:val="22"/>
                <w:szCs w:val="22"/>
              </w:rPr>
              <w:t xml:space="preserve"> - roztwór do </w:t>
            </w:r>
            <w:proofErr w:type="spellStart"/>
            <w:r w:rsidRPr="005F6956">
              <w:rPr>
                <w:rFonts w:ascii="Arial" w:hAnsi="Arial" w:cs="Arial"/>
                <w:sz w:val="22"/>
                <w:szCs w:val="22"/>
              </w:rPr>
              <w:t>wstrzykiwań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B1DB5B" w14:textId="77777777" w:rsidR="005F6956" w:rsidRPr="007D7932" w:rsidRDefault="005F6956" w:rsidP="005D6B32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F6956">
              <w:rPr>
                <w:rFonts w:ascii="Arial" w:hAnsi="Arial" w:cs="Arial"/>
                <w:b/>
                <w:bCs/>
                <w:sz w:val="22"/>
                <w:szCs w:val="22"/>
              </w:rPr>
              <w:t>Lek S.A.</w:t>
            </w:r>
          </w:p>
          <w:p w14:paraId="5039315C" w14:textId="77777777" w:rsidR="005F6956" w:rsidRPr="007D7932" w:rsidRDefault="005F6956" w:rsidP="005D6B3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F6956">
              <w:rPr>
                <w:rFonts w:ascii="Arial" w:hAnsi="Arial" w:cs="Arial"/>
                <w:sz w:val="22"/>
                <w:szCs w:val="22"/>
              </w:rPr>
              <w:t>Podlipie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F6956">
              <w:rPr>
                <w:rFonts w:ascii="Arial" w:hAnsi="Arial" w:cs="Arial"/>
                <w:sz w:val="22"/>
                <w:szCs w:val="22"/>
              </w:rPr>
              <w:t>16</w:t>
            </w:r>
          </w:p>
          <w:p w14:paraId="3D278790" w14:textId="77777777" w:rsidR="005F6956" w:rsidRPr="007D7932" w:rsidRDefault="005F6956" w:rsidP="005D6B32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F6956">
              <w:rPr>
                <w:rFonts w:ascii="Arial" w:hAnsi="Arial" w:cs="Arial"/>
                <w:sz w:val="22"/>
                <w:szCs w:val="22"/>
              </w:rPr>
              <w:t>95-010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F6956">
              <w:rPr>
                <w:rFonts w:ascii="Arial" w:hAnsi="Arial" w:cs="Arial"/>
                <w:sz w:val="22"/>
                <w:szCs w:val="22"/>
              </w:rPr>
              <w:t>Stryków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8883CB" w14:textId="77777777" w:rsidR="005F6956" w:rsidRPr="007D7932" w:rsidRDefault="005F6956" w:rsidP="005D6B3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F6956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34CC7B" w14:textId="77777777" w:rsidR="005F6956" w:rsidRPr="007D7932" w:rsidRDefault="005F6956" w:rsidP="005D6B3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F6956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F6956" w14:paraId="0CD36507" w14:textId="77777777" w:rsidTr="00CC0C7B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A57F4F" w14:textId="77777777" w:rsidR="005F6956" w:rsidRPr="007D7932" w:rsidRDefault="005F6956" w:rsidP="005D6B3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F6956">
              <w:rPr>
                <w:rFonts w:ascii="Arial" w:hAnsi="Arial" w:cs="Arial"/>
                <w:sz w:val="22"/>
                <w:szCs w:val="22"/>
              </w:rPr>
              <w:t>27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proofErr w:type="spellStart"/>
            <w:r w:rsidRPr="005F6956">
              <w:rPr>
                <w:rFonts w:ascii="Arial" w:hAnsi="Arial" w:cs="Arial"/>
                <w:sz w:val="22"/>
                <w:szCs w:val="22"/>
              </w:rPr>
              <w:t>Anifrolumabum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11DEB3" w14:textId="77777777" w:rsidR="005F6956" w:rsidRPr="007D7932" w:rsidRDefault="005F6956" w:rsidP="005D6B32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F695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AstraZeneca </w:t>
            </w:r>
            <w:proofErr w:type="spellStart"/>
            <w:r w:rsidRPr="005F6956">
              <w:rPr>
                <w:rFonts w:ascii="Arial" w:hAnsi="Arial" w:cs="Arial"/>
                <w:b/>
                <w:bCs/>
                <w:sz w:val="22"/>
                <w:szCs w:val="22"/>
              </w:rPr>
              <w:t>Kft</w:t>
            </w:r>
            <w:proofErr w:type="spellEnd"/>
            <w:r w:rsidRPr="005F6956">
              <w:rPr>
                <w:rFonts w:ascii="Arial" w:hAnsi="Arial" w:cs="Arial"/>
                <w:b/>
                <w:bCs/>
                <w:sz w:val="22"/>
                <w:szCs w:val="22"/>
              </w:rPr>
              <w:t>.</w:t>
            </w:r>
          </w:p>
          <w:p w14:paraId="27997389" w14:textId="2C386A91" w:rsidR="00CC0C7B" w:rsidRPr="007D7932" w:rsidRDefault="005F6956" w:rsidP="00CC0C7B">
            <w:pPr>
              <w:spacing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F6956">
              <w:rPr>
                <w:rFonts w:ascii="Arial" w:hAnsi="Arial" w:cs="Arial"/>
                <w:sz w:val="22"/>
                <w:szCs w:val="22"/>
              </w:rPr>
              <w:t xml:space="preserve">1117 </w:t>
            </w:r>
            <w:proofErr w:type="spellStart"/>
            <w:r w:rsidRPr="005F6956">
              <w:rPr>
                <w:rFonts w:ascii="Arial" w:hAnsi="Arial" w:cs="Arial"/>
                <w:sz w:val="22"/>
                <w:szCs w:val="22"/>
              </w:rPr>
              <w:t>Budapest</w:t>
            </w:r>
            <w:proofErr w:type="spellEnd"/>
            <w:r w:rsidRPr="005F6956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5F6956">
              <w:rPr>
                <w:rFonts w:ascii="Arial" w:hAnsi="Arial" w:cs="Arial"/>
                <w:sz w:val="22"/>
                <w:szCs w:val="22"/>
              </w:rPr>
              <w:t>Alíz</w:t>
            </w:r>
            <w:proofErr w:type="spellEnd"/>
            <w:r w:rsidRPr="005F695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F6956">
              <w:rPr>
                <w:rFonts w:ascii="Arial" w:hAnsi="Arial" w:cs="Arial"/>
                <w:sz w:val="22"/>
                <w:szCs w:val="22"/>
              </w:rPr>
              <w:t>utca</w:t>
            </w:r>
            <w:proofErr w:type="spellEnd"/>
            <w:r w:rsidRPr="005F6956">
              <w:rPr>
                <w:rFonts w:ascii="Arial" w:hAnsi="Arial" w:cs="Arial"/>
                <w:sz w:val="22"/>
                <w:szCs w:val="22"/>
              </w:rPr>
              <w:t xml:space="preserve"> 4. B. </w:t>
            </w:r>
            <w:proofErr w:type="spellStart"/>
            <w:r w:rsidRPr="005F6956">
              <w:rPr>
                <w:rFonts w:ascii="Arial" w:hAnsi="Arial" w:cs="Arial"/>
                <w:sz w:val="22"/>
                <w:szCs w:val="22"/>
              </w:rPr>
              <w:t>ép</w:t>
            </w:r>
            <w:proofErr w:type="spellEnd"/>
            <w:r w:rsidRPr="005F6956">
              <w:rPr>
                <w:rFonts w:ascii="Arial" w:hAnsi="Arial" w:cs="Arial"/>
                <w:sz w:val="22"/>
                <w:szCs w:val="22"/>
              </w:rPr>
              <w:t>.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44F22802" w14:textId="6B298818" w:rsidR="005F6956" w:rsidRPr="007D7932" w:rsidRDefault="005F6956" w:rsidP="005D6B32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F5BB62" w14:textId="77777777" w:rsidR="005F6956" w:rsidRPr="007D7932" w:rsidRDefault="005F6956" w:rsidP="005D6B3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F6956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224C3C" w14:textId="77777777" w:rsidR="005F6956" w:rsidRPr="007D7932" w:rsidRDefault="005F6956" w:rsidP="005D6B3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F6956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F6956" w14:paraId="3A167892" w14:textId="77777777" w:rsidTr="00CC0C7B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20D2BA" w14:textId="77777777" w:rsidR="005F6956" w:rsidRPr="007D7932" w:rsidRDefault="005F6956" w:rsidP="005D6B3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F6956">
              <w:rPr>
                <w:rFonts w:ascii="Arial" w:hAnsi="Arial" w:cs="Arial"/>
                <w:sz w:val="22"/>
                <w:szCs w:val="22"/>
              </w:rPr>
              <w:t>29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proofErr w:type="spellStart"/>
            <w:r w:rsidRPr="005F6956">
              <w:rPr>
                <w:rFonts w:ascii="Arial" w:hAnsi="Arial" w:cs="Arial"/>
                <w:sz w:val="22"/>
                <w:szCs w:val="22"/>
              </w:rPr>
              <w:t>Benralizumab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41158A" w14:textId="77777777" w:rsidR="005F6956" w:rsidRPr="007D7932" w:rsidRDefault="005F6956" w:rsidP="005D6B32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F695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AstraZeneca </w:t>
            </w:r>
            <w:proofErr w:type="spellStart"/>
            <w:r w:rsidRPr="005F6956">
              <w:rPr>
                <w:rFonts w:ascii="Arial" w:hAnsi="Arial" w:cs="Arial"/>
                <w:b/>
                <w:bCs/>
                <w:sz w:val="22"/>
                <w:szCs w:val="22"/>
              </w:rPr>
              <w:t>Kft</w:t>
            </w:r>
            <w:proofErr w:type="spellEnd"/>
            <w:r w:rsidRPr="005F6956">
              <w:rPr>
                <w:rFonts w:ascii="Arial" w:hAnsi="Arial" w:cs="Arial"/>
                <w:b/>
                <w:bCs/>
                <w:sz w:val="22"/>
                <w:szCs w:val="22"/>
              </w:rPr>
              <w:t>.</w:t>
            </w:r>
          </w:p>
          <w:p w14:paraId="22E44586" w14:textId="3E674B98" w:rsidR="00CC0C7B" w:rsidRPr="007D7932" w:rsidRDefault="005F6956" w:rsidP="00CC0C7B">
            <w:pPr>
              <w:spacing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F6956">
              <w:rPr>
                <w:rFonts w:ascii="Arial" w:hAnsi="Arial" w:cs="Arial"/>
                <w:sz w:val="22"/>
                <w:szCs w:val="22"/>
              </w:rPr>
              <w:t xml:space="preserve">1117 </w:t>
            </w:r>
            <w:proofErr w:type="spellStart"/>
            <w:r w:rsidRPr="005F6956">
              <w:rPr>
                <w:rFonts w:ascii="Arial" w:hAnsi="Arial" w:cs="Arial"/>
                <w:sz w:val="22"/>
                <w:szCs w:val="22"/>
              </w:rPr>
              <w:t>Budapest</w:t>
            </w:r>
            <w:proofErr w:type="spellEnd"/>
            <w:r w:rsidRPr="005F6956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5F6956">
              <w:rPr>
                <w:rFonts w:ascii="Arial" w:hAnsi="Arial" w:cs="Arial"/>
                <w:sz w:val="22"/>
                <w:szCs w:val="22"/>
              </w:rPr>
              <w:t>Alíz</w:t>
            </w:r>
            <w:proofErr w:type="spellEnd"/>
            <w:r w:rsidRPr="005F695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F6956">
              <w:rPr>
                <w:rFonts w:ascii="Arial" w:hAnsi="Arial" w:cs="Arial"/>
                <w:sz w:val="22"/>
                <w:szCs w:val="22"/>
              </w:rPr>
              <w:t>utca</w:t>
            </w:r>
            <w:proofErr w:type="spellEnd"/>
            <w:r w:rsidRPr="005F6956">
              <w:rPr>
                <w:rFonts w:ascii="Arial" w:hAnsi="Arial" w:cs="Arial"/>
                <w:sz w:val="22"/>
                <w:szCs w:val="22"/>
              </w:rPr>
              <w:t xml:space="preserve"> 4. B. </w:t>
            </w:r>
            <w:proofErr w:type="spellStart"/>
            <w:r w:rsidRPr="005F6956">
              <w:rPr>
                <w:rFonts w:ascii="Arial" w:hAnsi="Arial" w:cs="Arial"/>
                <w:sz w:val="22"/>
                <w:szCs w:val="22"/>
              </w:rPr>
              <w:t>ép</w:t>
            </w:r>
            <w:proofErr w:type="spellEnd"/>
            <w:r w:rsidRPr="005F6956">
              <w:rPr>
                <w:rFonts w:ascii="Arial" w:hAnsi="Arial" w:cs="Arial"/>
                <w:sz w:val="22"/>
                <w:szCs w:val="22"/>
              </w:rPr>
              <w:t>.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2A4BD8DB" w14:textId="0B5D19E4" w:rsidR="005F6956" w:rsidRPr="007D7932" w:rsidRDefault="005F6956" w:rsidP="005D6B32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CB25B9" w14:textId="77777777" w:rsidR="005F6956" w:rsidRPr="007D7932" w:rsidRDefault="005F6956" w:rsidP="005D6B3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F6956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72EDB8" w14:textId="77777777" w:rsidR="005F6956" w:rsidRPr="007D7932" w:rsidRDefault="005F6956" w:rsidP="005D6B3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F6956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F6956" w14:paraId="1FD2F05F" w14:textId="77777777" w:rsidTr="00CC0C7B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C52E2" w14:textId="77777777" w:rsidR="005F6956" w:rsidRPr="007D7932" w:rsidRDefault="005F6956" w:rsidP="005D6B3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F6956">
              <w:rPr>
                <w:rFonts w:ascii="Arial" w:hAnsi="Arial" w:cs="Arial"/>
                <w:sz w:val="22"/>
                <w:szCs w:val="22"/>
              </w:rPr>
              <w:t>30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proofErr w:type="spellStart"/>
            <w:r w:rsidRPr="005F6956">
              <w:rPr>
                <w:rFonts w:ascii="Arial" w:hAnsi="Arial" w:cs="Arial"/>
                <w:sz w:val="22"/>
                <w:szCs w:val="22"/>
              </w:rPr>
              <w:t>Dupilumabum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A45369" w14:textId="77777777" w:rsidR="005F6956" w:rsidRPr="007D7932" w:rsidRDefault="005F6956" w:rsidP="005D6B32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F6956">
              <w:rPr>
                <w:rFonts w:ascii="Arial" w:hAnsi="Arial" w:cs="Arial"/>
                <w:b/>
                <w:bCs/>
                <w:sz w:val="22"/>
                <w:szCs w:val="22"/>
              </w:rPr>
              <w:t>Sanofi Sp. z o.o.</w:t>
            </w:r>
          </w:p>
          <w:p w14:paraId="3320BC89" w14:textId="77777777" w:rsidR="005F6956" w:rsidRPr="007D7932" w:rsidRDefault="005F6956" w:rsidP="005D6B3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F6956">
              <w:rPr>
                <w:rFonts w:ascii="Arial" w:hAnsi="Arial" w:cs="Arial"/>
                <w:sz w:val="22"/>
                <w:szCs w:val="22"/>
              </w:rPr>
              <w:t>Kasprzaka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F6956">
              <w:rPr>
                <w:rFonts w:ascii="Arial" w:hAnsi="Arial" w:cs="Arial"/>
                <w:sz w:val="22"/>
                <w:szCs w:val="22"/>
              </w:rPr>
              <w:t>6</w:t>
            </w:r>
          </w:p>
          <w:p w14:paraId="09EDA200" w14:textId="77777777" w:rsidR="005F6956" w:rsidRPr="007D7932" w:rsidRDefault="005F6956" w:rsidP="005D6B32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F6956">
              <w:rPr>
                <w:rFonts w:ascii="Arial" w:hAnsi="Arial" w:cs="Arial"/>
                <w:sz w:val="22"/>
                <w:szCs w:val="22"/>
              </w:rPr>
              <w:t>01-211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F6956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6C7F63" w14:textId="77777777" w:rsidR="005F6956" w:rsidRPr="007D7932" w:rsidRDefault="005F6956" w:rsidP="005D6B3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F6956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5FEB4E" w14:textId="77777777" w:rsidR="005F6956" w:rsidRPr="007D7932" w:rsidRDefault="005F6956" w:rsidP="005D6B3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F6956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F6956" w14:paraId="0433E117" w14:textId="77777777" w:rsidTr="00CC0C7B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5C289A" w14:textId="77777777" w:rsidR="005F6956" w:rsidRPr="007D7932" w:rsidRDefault="005F6956" w:rsidP="005D6B3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F6956">
              <w:rPr>
                <w:rFonts w:ascii="Arial" w:hAnsi="Arial" w:cs="Arial"/>
                <w:sz w:val="22"/>
                <w:szCs w:val="22"/>
              </w:rPr>
              <w:t>31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proofErr w:type="spellStart"/>
            <w:r w:rsidRPr="005F6956">
              <w:rPr>
                <w:rFonts w:ascii="Arial" w:hAnsi="Arial" w:cs="Arial"/>
                <w:sz w:val="22"/>
                <w:szCs w:val="22"/>
              </w:rPr>
              <w:t>Pirfenidonum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8E8FB6" w14:textId="77777777" w:rsidR="005F6956" w:rsidRPr="007D7932" w:rsidRDefault="005F6956" w:rsidP="005D6B32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F6956">
              <w:rPr>
                <w:rFonts w:ascii="Arial" w:hAnsi="Arial" w:cs="Arial"/>
                <w:b/>
                <w:bCs/>
                <w:sz w:val="22"/>
                <w:szCs w:val="22"/>
              </w:rPr>
              <w:t>Lek S.A.</w:t>
            </w:r>
          </w:p>
          <w:p w14:paraId="442C0505" w14:textId="77777777" w:rsidR="005F6956" w:rsidRPr="007D7932" w:rsidRDefault="005F6956" w:rsidP="005D6B3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F6956">
              <w:rPr>
                <w:rFonts w:ascii="Arial" w:hAnsi="Arial" w:cs="Arial"/>
                <w:sz w:val="22"/>
                <w:szCs w:val="22"/>
              </w:rPr>
              <w:t>Podlipie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F6956">
              <w:rPr>
                <w:rFonts w:ascii="Arial" w:hAnsi="Arial" w:cs="Arial"/>
                <w:sz w:val="22"/>
                <w:szCs w:val="22"/>
              </w:rPr>
              <w:t>16</w:t>
            </w:r>
          </w:p>
          <w:p w14:paraId="67C96ABA" w14:textId="77777777" w:rsidR="005F6956" w:rsidRPr="007D7932" w:rsidRDefault="005F6956" w:rsidP="005D6B32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F6956">
              <w:rPr>
                <w:rFonts w:ascii="Arial" w:hAnsi="Arial" w:cs="Arial"/>
                <w:sz w:val="22"/>
                <w:szCs w:val="22"/>
              </w:rPr>
              <w:t>95-010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F6956">
              <w:rPr>
                <w:rFonts w:ascii="Arial" w:hAnsi="Arial" w:cs="Arial"/>
                <w:sz w:val="22"/>
                <w:szCs w:val="22"/>
              </w:rPr>
              <w:t>Stryków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106093" w14:textId="77777777" w:rsidR="005F6956" w:rsidRPr="007D7932" w:rsidRDefault="005F6956" w:rsidP="005D6B3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F6956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55BCAC" w14:textId="77777777" w:rsidR="005F6956" w:rsidRPr="007D7932" w:rsidRDefault="005F6956" w:rsidP="005D6B3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F6956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F6956" w14:paraId="3170DAC0" w14:textId="77777777" w:rsidTr="00CC0C7B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4ED139" w14:textId="77777777" w:rsidR="005F6956" w:rsidRPr="007D7932" w:rsidRDefault="005F6956" w:rsidP="005D6B3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F6956">
              <w:rPr>
                <w:rFonts w:ascii="Arial" w:hAnsi="Arial" w:cs="Arial"/>
                <w:sz w:val="22"/>
                <w:szCs w:val="22"/>
              </w:rPr>
              <w:t>31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proofErr w:type="spellStart"/>
            <w:r w:rsidRPr="005F6956">
              <w:rPr>
                <w:rFonts w:ascii="Arial" w:hAnsi="Arial" w:cs="Arial"/>
                <w:sz w:val="22"/>
                <w:szCs w:val="22"/>
              </w:rPr>
              <w:t>Pirfenidonum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BD5571" w14:textId="77777777" w:rsidR="005F6956" w:rsidRPr="007D7932" w:rsidRDefault="005F6956" w:rsidP="005D6B32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F6956">
              <w:rPr>
                <w:rFonts w:ascii="Arial" w:hAnsi="Arial" w:cs="Arial"/>
                <w:b/>
                <w:bCs/>
                <w:sz w:val="22"/>
                <w:szCs w:val="22"/>
              </w:rPr>
              <w:t>Farmacol Logistyka Sp. z o.o.</w:t>
            </w:r>
          </w:p>
          <w:p w14:paraId="3983B2CF" w14:textId="77777777" w:rsidR="005F6956" w:rsidRPr="007D7932" w:rsidRDefault="005F6956" w:rsidP="005D6B3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F6956">
              <w:rPr>
                <w:rFonts w:ascii="Arial" w:hAnsi="Arial" w:cs="Arial"/>
                <w:sz w:val="22"/>
                <w:szCs w:val="22"/>
              </w:rPr>
              <w:t>Szopienicka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F6956">
              <w:rPr>
                <w:rFonts w:ascii="Arial" w:hAnsi="Arial" w:cs="Arial"/>
                <w:sz w:val="22"/>
                <w:szCs w:val="22"/>
              </w:rPr>
              <w:t>77</w:t>
            </w:r>
          </w:p>
          <w:p w14:paraId="0C6F721D" w14:textId="77777777" w:rsidR="005F6956" w:rsidRPr="007D7932" w:rsidRDefault="005F6956" w:rsidP="005D6B32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F6956">
              <w:rPr>
                <w:rFonts w:ascii="Arial" w:hAnsi="Arial" w:cs="Arial"/>
                <w:sz w:val="22"/>
                <w:szCs w:val="22"/>
              </w:rPr>
              <w:t>40-431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F6956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797DE1" w14:textId="77777777" w:rsidR="005F6956" w:rsidRPr="007D7932" w:rsidRDefault="005F6956" w:rsidP="005D6B3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F6956">
              <w:rPr>
                <w:rFonts w:ascii="Arial" w:hAnsi="Arial" w:cs="Arial"/>
                <w:sz w:val="22"/>
                <w:szCs w:val="22"/>
              </w:rPr>
              <w:t>1 - Cena - 46.62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DEF530" w14:textId="77777777" w:rsidR="005F6956" w:rsidRPr="007D7932" w:rsidRDefault="005F6956" w:rsidP="005D6B3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F6956">
              <w:rPr>
                <w:rFonts w:ascii="Arial" w:hAnsi="Arial" w:cs="Arial"/>
                <w:sz w:val="22"/>
                <w:szCs w:val="22"/>
              </w:rPr>
              <w:t xml:space="preserve">  46,62</w:t>
            </w:r>
          </w:p>
        </w:tc>
      </w:tr>
      <w:tr w:rsidR="005F6956" w14:paraId="0152EA44" w14:textId="77777777" w:rsidTr="00CC0C7B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84C6F3" w14:textId="77777777" w:rsidR="005F6956" w:rsidRPr="007D7932" w:rsidRDefault="005F6956" w:rsidP="005D6B3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F6956">
              <w:rPr>
                <w:rFonts w:ascii="Arial" w:hAnsi="Arial" w:cs="Arial"/>
                <w:sz w:val="22"/>
                <w:szCs w:val="22"/>
              </w:rPr>
              <w:t>32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proofErr w:type="spellStart"/>
            <w:r w:rsidRPr="005F6956">
              <w:rPr>
                <w:rFonts w:ascii="Arial" w:hAnsi="Arial" w:cs="Arial"/>
                <w:sz w:val="22"/>
                <w:szCs w:val="22"/>
              </w:rPr>
              <w:t>Cinacalcetum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D131E4" w14:textId="77777777" w:rsidR="005F6956" w:rsidRPr="007D7932" w:rsidRDefault="005F6956" w:rsidP="005D6B32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5F6956">
              <w:rPr>
                <w:rFonts w:ascii="Arial" w:hAnsi="Arial" w:cs="Arial"/>
                <w:b/>
                <w:bCs/>
                <w:sz w:val="22"/>
                <w:szCs w:val="22"/>
              </w:rPr>
              <w:t>Salus</w:t>
            </w:r>
            <w:proofErr w:type="spellEnd"/>
            <w:r w:rsidRPr="005F695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International Sp. z o.o.</w:t>
            </w:r>
          </w:p>
          <w:p w14:paraId="0D73DAF6" w14:textId="77777777" w:rsidR="005F6956" w:rsidRPr="007D7932" w:rsidRDefault="005F6956" w:rsidP="005D6B3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F6956">
              <w:rPr>
                <w:rFonts w:ascii="Arial" w:hAnsi="Arial" w:cs="Arial"/>
                <w:sz w:val="22"/>
                <w:szCs w:val="22"/>
              </w:rPr>
              <w:t>Pułaskiego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F6956">
              <w:rPr>
                <w:rFonts w:ascii="Arial" w:hAnsi="Arial" w:cs="Arial"/>
                <w:sz w:val="22"/>
                <w:szCs w:val="22"/>
              </w:rPr>
              <w:t>9</w:t>
            </w:r>
          </w:p>
          <w:p w14:paraId="30A3CED5" w14:textId="77777777" w:rsidR="005F6956" w:rsidRPr="007D7932" w:rsidRDefault="005F6956" w:rsidP="005D6B32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F6956">
              <w:rPr>
                <w:rFonts w:ascii="Arial" w:hAnsi="Arial" w:cs="Arial"/>
                <w:sz w:val="22"/>
                <w:szCs w:val="22"/>
              </w:rPr>
              <w:t>40-273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F6956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429574" w14:textId="77777777" w:rsidR="005F6956" w:rsidRPr="007D7932" w:rsidRDefault="005F6956" w:rsidP="005D6B3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F6956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6C2EF9" w14:textId="77777777" w:rsidR="005F6956" w:rsidRPr="007D7932" w:rsidRDefault="005F6956" w:rsidP="005D6B3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F6956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F6956" w14:paraId="503995DE" w14:textId="77777777" w:rsidTr="00CC0C7B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F1E414" w14:textId="77777777" w:rsidR="005F6956" w:rsidRPr="007D7932" w:rsidRDefault="005F6956" w:rsidP="005D6B3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F6956">
              <w:rPr>
                <w:rFonts w:ascii="Arial" w:hAnsi="Arial" w:cs="Arial"/>
                <w:sz w:val="22"/>
                <w:szCs w:val="22"/>
              </w:rPr>
              <w:t>32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proofErr w:type="spellStart"/>
            <w:r w:rsidRPr="005F6956">
              <w:rPr>
                <w:rFonts w:ascii="Arial" w:hAnsi="Arial" w:cs="Arial"/>
                <w:sz w:val="22"/>
                <w:szCs w:val="22"/>
              </w:rPr>
              <w:t>Cinacalcetum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C7C802" w14:textId="77777777" w:rsidR="005F6956" w:rsidRPr="007D7932" w:rsidRDefault="005F6956" w:rsidP="005D6B32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5F6956">
              <w:rPr>
                <w:rFonts w:ascii="Arial" w:hAnsi="Arial" w:cs="Arial"/>
                <w:b/>
                <w:bCs/>
                <w:sz w:val="22"/>
                <w:szCs w:val="22"/>
              </w:rPr>
              <w:t>Asclepios</w:t>
            </w:r>
            <w:proofErr w:type="spellEnd"/>
            <w:r w:rsidRPr="005F695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S.A.</w:t>
            </w:r>
          </w:p>
          <w:p w14:paraId="4150B384" w14:textId="77777777" w:rsidR="005F6956" w:rsidRPr="007D7932" w:rsidRDefault="005F6956" w:rsidP="005D6B3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F6956">
              <w:rPr>
                <w:rFonts w:ascii="Arial" w:hAnsi="Arial" w:cs="Arial"/>
                <w:sz w:val="22"/>
                <w:szCs w:val="22"/>
              </w:rPr>
              <w:t>Hubska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F6956">
              <w:rPr>
                <w:rFonts w:ascii="Arial" w:hAnsi="Arial" w:cs="Arial"/>
                <w:sz w:val="22"/>
                <w:szCs w:val="22"/>
              </w:rPr>
              <w:t>44</w:t>
            </w:r>
          </w:p>
          <w:p w14:paraId="5003B109" w14:textId="77777777" w:rsidR="005F6956" w:rsidRPr="007D7932" w:rsidRDefault="005F6956" w:rsidP="005D6B32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F6956">
              <w:rPr>
                <w:rFonts w:ascii="Arial" w:hAnsi="Arial" w:cs="Arial"/>
                <w:sz w:val="22"/>
                <w:szCs w:val="22"/>
              </w:rPr>
              <w:t>50-502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F6956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AB7731" w14:textId="77777777" w:rsidR="005F6956" w:rsidRPr="007D7932" w:rsidRDefault="005F6956" w:rsidP="005D6B3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F6956">
              <w:rPr>
                <w:rFonts w:ascii="Arial" w:hAnsi="Arial" w:cs="Arial"/>
                <w:sz w:val="22"/>
                <w:szCs w:val="22"/>
              </w:rPr>
              <w:t>1 - Cena - 98.11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08733C" w14:textId="77777777" w:rsidR="005F6956" w:rsidRPr="007D7932" w:rsidRDefault="005F6956" w:rsidP="005D6B3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F6956">
              <w:rPr>
                <w:rFonts w:ascii="Arial" w:hAnsi="Arial" w:cs="Arial"/>
                <w:sz w:val="22"/>
                <w:szCs w:val="22"/>
              </w:rPr>
              <w:t xml:space="preserve">  98,11</w:t>
            </w:r>
          </w:p>
        </w:tc>
      </w:tr>
      <w:tr w:rsidR="005F6956" w14:paraId="3D09BF0C" w14:textId="77777777" w:rsidTr="00CC0C7B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375404" w14:textId="77777777" w:rsidR="005F6956" w:rsidRPr="007D7932" w:rsidRDefault="005F6956" w:rsidP="005D6B3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F6956">
              <w:rPr>
                <w:rFonts w:ascii="Arial" w:hAnsi="Arial" w:cs="Arial"/>
                <w:sz w:val="22"/>
                <w:szCs w:val="22"/>
              </w:rPr>
              <w:t>33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proofErr w:type="spellStart"/>
            <w:r w:rsidRPr="005F6956">
              <w:rPr>
                <w:rFonts w:ascii="Arial" w:hAnsi="Arial" w:cs="Arial"/>
                <w:sz w:val="22"/>
                <w:szCs w:val="22"/>
              </w:rPr>
              <w:t>Obinutuzumabum</w:t>
            </w:r>
            <w:proofErr w:type="spellEnd"/>
            <w:r w:rsidRPr="005F6956">
              <w:rPr>
                <w:rFonts w:ascii="Arial" w:hAnsi="Arial" w:cs="Arial"/>
                <w:sz w:val="22"/>
                <w:szCs w:val="22"/>
              </w:rPr>
              <w:t xml:space="preserve"> - koncentrat do sporządzania roztworu do infuzji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9F0CA7" w14:textId="77777777" w:rsidR="005F6956" w:rsidRPr="007D7932" w:rsidRDefault="005F6956" w:rsidP="005D6B32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F6956">
              <w:rPr>
                <w:rFonts w:ascii="Arial" w:hAnsi="Arial" w:cs="Arial"/>
                <w:b/>
                <w:bCs/>
                <w:sz w:val="22"/>
                <w:szCs w:val="22"/>
              </w:rPr>
              <w:t>Roche Polska Sp. z o.o.</w:t>
            </w:r>
          </w:p>
          <w:p w14:paraId="4DB5050F" w14:textId="77777777" w:rsidR="005F6956" w:rsidRPr="007D7932" w:rsidRDefault="005F6956" w:rsidP="005D6B3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F6956">
              <w:rPr>
                <w:rFonts w:ascii="Arial" w:hAnsi="Arial" w:cs="Arial"/>
                <w:sz w:val="22"/>
                <w:szCs w:val="22"/>
              </w:rPr>
              <w:t>Domaniewska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F6956">
              <w:rPr>
                <w:rFonts w:ascii="Arial" w:hAnsi="Arial" w:cs="Arial"/>
                <w:sz w:val="22"/>
                <w:szCs w:val="22"/>
              </w:rPr>
              <w:t>28</w:t>
            </w:r>
          </w:p>
          <w:p w14:paraId="348FF89A" w14:textId="77777777" w:rsidR="005F6956" w:rsidRPr="007D7932" w:rsidRDefault="005F6956" w:rsidP="005D6B32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F6956">
              <w:rPr>
                <w:rFonts w:ascii="Arial" w:hAnsi="Arial" w:cs="Arial"/>
                <w:sz w:val="22"/>
                <w:szCs w:val="22"/>
              </w:rPr>
              <w:t>02-672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F6956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40FD52" w14:textId="77777777" w:rsidR="005F6956" w:rsidRPr="007D7932" w:rsidRDefault="005F6956" w:rsidP="005D6B3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F6956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42F04E" w14:textId="77777777" w:rsidR="005F6956" w:rsidRPr="007D7932" w:rsidRDefault="005F6956" w:rsidP="005D6B3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F6956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F6956" w14:paraId="78DE2CB3" w14:textId="77777777" w:rsidTr="00CC0C7B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8F7E09" w14:textId="77777777" w:rsidR="005F6956" w:rsidRPr="007D7932" w:rsidRDefault="005F6956" w:rsidP="005D6B3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F6956">
              <w:rPr>
                <w:rFonts w:ascii="Arial" w:hAnsi="Arial" w:cs="Arial"/>
                <w:sz w:val="22"/>
                <w:szCs w:val="22"/>
              </w:rPr>
              <w:t>38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proofErr w:type="spellStart"/>
            <w:r w:rsidRPr="005F6956">
              <w:rPr>
                <w:rFonts w:ascii="Arial" w:hAnsi="Arial" w:cs="Arial"/>
                <w:sz w:val="22"/>
                <w:szCs w:val="22"/>
              </w:rPr>
              <w:t>Bevacizumabum</w:t>
            </w:r>
            <w:proofErr w:type="spellEnd"/>
            <w:r w:rsidRPr="005F6956">
              <w:rPr>
                <w:rFonts w:ascii="Arial" w:hAnsi="Arial" w:cs="Arial"/>
                <w:sz w:val="22"/>
                <w:szCs w:val="22"/>
              </w:rPr>
              <w:t xml:space="preserve"> - koncentrat do </w:t>
            </w:r>
            <w:proofErr w:type="spellStart"/>
            <w:r w:rsidRPr="005F6956">
              <w:rPr>
                <w:rFonts w:ascii="Arial" w:hAnsi="Arial" w:cs="Arial"/>
                <w:sz w:val="22"/>
                <w:szCs w:val="22"/>
              </w:rPr>
              <w:t>sporzadzania</w:t>
            </w:r>
            <w:proofErr w:type="spellEnd"/>
            <w:r w:rsidRPr="005F6956">
              <w:rPr>
                <w:rFonts w:ascii="Arial" w:hAnsi="Arial" w:cs="Arial"/>
                <w:sz w:val="22"/>
                <w:szCs w:val="22"/>
              </w:rPr>
              <w:t xml:space="preserve"> roztworu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E2F7B0" w14:textId="77777777" w:rsidR="005F6956" w:rsidRPr="007D7932" w:rsidRDefault="005F6956" w:rsidP="005D6B32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5F6956">
              <w:rPr>
                <w:rFonts w:ascii="Arial" w:hAnsi="Arial" w:cs="Arial"/>
                <w:b/>
                <w:bCs/>
                <w:sz w:val="22"/>
                <w:szCs w:val="22"/>
              </w:rPr>
              <w:t>Bialmed</w:t>
            </w:r>
            <w:proofErr w:type="spellEnd"/>
            <w:r w:rsidRPr="005F695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1B44DB4E" w14:textId="77777777" w:rsidR="005F6956" w:rsidRPr="007D7932" w:rsidRDefault="005F6956" w:rsidP="005D6B3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F6956">
              <w:rPr>
                <w:rFonts w:ascii="Arial" w:hAnsi="Arial" w:cs="Arial"/>
                <w:sz w:val="22"/>
                <w:szCs w:val="22"/>
              </w:rPr>
              <w:t>Kazimierzowska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F6956">
              <w:rPr>
                <w:rFonts w:ascii="Arial" w:hAnsi="Arial" w:cs="Arial"/>
                <w:sz w:val="22"/>
                <w:szCs w:val="22"/>
              </w:rPr>
              <w:t>46/48/35</w:t>
            </w:r>
          </w:p>
          <w:p w14:paraId="3B9DF3F0" w14:textId="77777777" w:rsidR="005F6956" w:rsidRPr="007D7932" w:rsidRDefault="005F6956" w:rsidP="005D6B32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F6956">
              <w:rPr>
                <w:rFonts w:ascii="Arial" w:hAnsi="Arial" w:cs="Arial"/>
                <w:sz w:val="22"/>
                <w:szCs w:val="22"/>
              </w:rPr>
              <w:t>02-546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F6956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A4054C" w14:textId="77777777" w:rsidR="005F6956" w:rsidRPr="007D7932" w:rsidRDefault="005F6956" w:rsidP="005D6B3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F6956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6BF68B" w14:textId="77777777" w:rsidR="005F6956" w:rsidRPr="007D7932" w:rsidRDefault="005F6956" w:rsidP="005D6B3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F6956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F6956" w14:paraId="2F8563AC" w14:textId="77777777" w:rsidTr="00CC0C7B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65D91E" w14:textId="77777777" w:rsidR="005F6956" w:rsidRPr="007D7932" w:rsidRDefault="005F6956" w:rsidP="005D6B3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F6956">
              <w:rPr>
                <w:rFonts w:ascii="Arial" w:hAnsi="Arial" w:cs="Arial"/>
                <w:sz w:val="22"/>
                <w:szCs w:val="22"/>
              </w:rPr>
              <w:t>38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proofErr w:type="spellStart"/>
            <w:r w:rsidRPr="005F6956">
              <w:rPr>
                <w:rFonts w:ascii="Arial" w:hAnsi="Arial" w:cs="Arial"/>
                <w:sz w:val="22"/>
                <w:szCs w:val="22"/>
              </w:rPr>
              <w:t>Bevacizumabum</w:t>
            </w:r>
            <w:proofErr w:type="spellEnd"/>
            <w:r w:rsidRPr="005F6956">
              <w:rPr>
                <w:rFonts w:ascii="Arial" w:hAnsi="Arial" w:cs="Arial"/>
                <w:sz w:val="22"/>
                <w:szCs w:val="22"/>
              </w:rPr>
              <w:t xml:space="preserve"> - koncentrat do </w:t>
            </w:r>
            <w:proofErr w:type="spellStart"/>
            <w:r w:rsidRPr="005F6956">
              <w:rPr>
                <w:rFonts w:ascii="Arial" w:hAnsi="Arial" w:cs="Arial"/>
                <w:sz w:val="22"/>
                <w:szCs w:val="22"/>
              </w:rPr>
              <w:t>sporzadzania</w:t>
            </w:r>
            <w:proofErr w:type="spellEnd"/>
            <w:r w:rsidRPr="005F6956">
              <w:rPr>
                <w:rFonts w:ascii="Arial" w:hAnsi="Arial" w:cs="Arial"/>
                <w:sz w:val="22"/>
                <w:szCs w:val="22"/>
              </w:rPr>
              <w:t xml:space="preserve"> roztworu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474B1D" w14:textId="77777777" w:rsidR="005F6956" w:rsidRPr="007D7932" w:rsidRDefault="005F6956" w:rsidP="005D6B32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F6956">
              <w:rPr>
                <w:rFonts w:ascii="Arial" w:hAnsi="Arial" w:cs="Arial"/>
                <w:b/>
                <w:bCs/>
                <w:sz w:val="22"/>
                <w:szCs w:val="22"/>
              </w:rPr>
              <w:t>NEUCA S.A.</w:t>
            </w:r>
          </w:p>
          <w:p w14:paraId="5E194AB6" w14:textId="77777777" w:rsidR="005F6956" w:rsidRPr="007D7932" w:rsidRDefault="005F6956" w:rsidP="005D6B3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F6956">
              <w:rPr>
                <w:rFonts w:ascii="Arial" w:hAnsi="Arial" w:cs="Arial"/>
                <w:sz w:val="22"/>
                <w:szCs w:val="22"/>
              </w:rPr>
              <w:t>Forteczna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F6956">
              <w:rPr>
                <w:rFonts w:ascii="Arial" w:hAnsi="Arial" w:cs="Arial"/>
                <w:sz w:val="22"/>
                <w:szCs w:val="22"/>
              </w:rPr>
              <w:t>35-37</w:t>
            </w:r>
          </w:p>
          <w:p w14:paraId="0B540448" w14:textId="77777777" w:rsidR="005F6956" w:rsidRPr="007D7932" w:rsidRDefault="005F6956" w:rsidP="005D6B32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F6956">
              <w:rPr>
                <w:rFonts w:ascii="Arial" w:hAnsi="Arial" w:cs="Arial"/>
                <w:sz w:val="22"/>
                <w:szCs w:val="22"/>
              </w:rPr>
              <w:t>87-100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F6956">
              <w:rPr>
                <w:rFonts w:ascii="Arial" w:hAnsi="Arial" w:cs="Arial"/>
                <w:sz w:val="22"/>
                <w:szCs w:val="22"/>
              </w:rPr>
              <w:t>Toruń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3501AB" w14:textId="77777777" w:rsidR="005F6956" w:rsidRPr="007D7932" w:rsidRDefault="005F6956" w:rsidP="005D6B3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F6956">
              <w:rPr>
                <w:rFonts w:ascii="Arial" w:hAnsi="Arial" w:cs="Arial"/>
                <w:sz w:val="22"/>
                <w:szCs w:val="22"/>
              </w:rPr>
              <w:t>1 - Cena - 94.09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8DC9D9" w14:textId="77777777" w:rsidR="005F6956" w:rsidRPr="007D7932" w:rsidRDefault="005F6956" w:rsidP="005D6B3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F6956">
              <w:rPr>
                <w:rFonts w:ascii="Arial" w:hAnsi="Arial" w:cs="Arial"/>
                <w:sz w:val="22"/>
                <w:szCs w:val="22"/>
              </w:rPr>
              <w:t xml:space="preserve">  94,09</w:t>
            </w:r>
          </w:p>
        </w:tc>
      </w:tr>
      <w:tr w:rsidR="005F6956" w14:paraId="4BA38585" w14:textId="77777777" w:rsidTr="00CC0C7B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4D8F28" w14:textId="77777777" w:rsidR="005F6956" w:rsidRPr="007D7932" w:rsidRDefault="005F6956" w:rsidP="005D6B3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F6956">
              <w:rPr>
                <w:rFonts w:ascii="Arial" w:hAnsi="Arial" w:cs="Arial"/>
                <w:sz w:val="22"/>
                <w:szCs w:val="22"/>
              </w:rPr>
              <w:t>38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proofErr w:type="spellStart"/>
            <w:r w:rsidRPr="005F6956">
              <w:rPr>
                <w:rFonts w:ascii="Arial" w:hAnsi="Arial" w:cs="Arial"/>
                <w:sz w:val="22"/>
                <w:szCs w:val="22"/>
              </w:rPr>
              <w:t>Bevacizumabum</w:t>
            </w:r>
            <w:proofErr w:type="spellEnd"/>
            <w:r w:rsidRPr="005F6956">
              <w:rPr>
                <w:rFonts w:ascii="Arial" w:hAnsi="Arial" w:cs="Arial"/>
                <w:sz w:val="22"/>
                <w:szCs w:val="22"/>
              </w:rPr>
              <w:t xml:space="preserve"> - koncentrat do </w:t>
            </w:r>
            <w:proofErr w:type="spellStart"/>
            <w:r w:rsidRPr="005F6956">
              <w:rPr>
                <w:rFonts w:ascii="Arial" w:hAnsi="Arial" w:cs="Arial"/>
                <w:sz w:val="22"/>
                <w:szCs w:val="22"/>
              </w:rPr>
              <w:t>sporzadzania</w:t>
            </w:r>
            <w:proofErr w:type="spellEnd"/>
            <w:r w:rsidRPr="005F6956">
              <w:rPr>
                <w:rFonts w:ascii="Arial" w:hAnsi="Arial" w:cs="Arial"/>
                <w:sz w:val="22"/>
                <w:szCs w:val="22"/>
              </w:rPr>
              <w:t xml:space="preserve"> roztworu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79CAEB" w14:textId="77777777" w:rsidR="005F6956" w:rsidRPr="007D7932" w:rsidRDefault="005F6956" w:rsidP="005D6B32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5F6956">
              <w:rPr>
                <w:rFonts w:ascii="Arial" w:hAnsi="Arial" w:cs="Arial"/>
                <w:b/>
                <w:bCs/>
                <w:sz w:val="22"/>
                <w:szCs w:val="22"/>
              </w:rPr>
              <w:t>Salus</w:t>
            </w:r>
            <w:proofErr w:type="spellEnd"/>
            <w:r w:rsidRPr="005F695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International Sp. z o.o.</w:t>
            </w:r>
          </w:p>
          <w:p w14:paraId="306A8DF6" w14:textId="77777777" w:rsidR="005F6956" w:rsidRPr="007D7932" w:rsidRDefault="005F6956" w:rsidP="005D6B3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F6956">
              <w:rPr>
                <w:rFonts w:ascii="Arial" w:hAnsi="Arial" w:cs="Arial"/>
                <w:sz w:val="22"/>
                <w:szCs w:val="22"/>
              </w:rPr>
              <w:t>Pułaskiego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F6956">
              <w:rPr>
                <w:rFonts w:ascii="Arial" w:hAnsi="Arial" w:cs="Arial"/>
                <w:sz w:val="22"/>
                <w:szCs w:val="22"/>
              </w:rPr>
              <w:t>9</w:t>
            </w:r>
          </w:p>
          <w:p w14:paraId="02D4E220" w14:textId="77777777" w:rsidR="005F6956" w:rsidRPr="007D7932" w:rsidRDefault="005F6956" w:rsidP="005D6B32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F6956">
              <w:rPr>
                <w:rFonts w:ascii="Arial" w:hAnsi="Arial" w:cs="Arial"/>
                <w:sz w:val="22"/>
                <w:szCs w:val="22"/>
              </w:rPr>
              <w:t>40-273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F6956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F38B3D" w14:textId="77777777" w:rsidR="005F6956" w:rsidRPr="007D7932" w:rsidRDefault="005F6956" w:rsidP="005D6B3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F6956">
              <w:rPr>
                <w:rFonts w:ascii="Arial" w:hAnsi="Arial" w:cs="Arial"/>
                <w:sz w:val="22"/>
                <w:szCs w:val="22"/>
              </w:rPr>
              <w:t>1 - Cena - 91.38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31840C" w14:textId="77777777" w:rsidR="005F6956" w:rsidRPr="007D7932" w:rsidRDefault="005F6956" w:rsidP="005D6B3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F6956">
              <w:rPr>
                <w:rFonts w:ascii="Arial" w:hAnsi="Arial" w:cs="Arial"/>
                <w:sz w:val="22"/>
                <w:szCs w:val="22"/>
              </w:rPr>
              <w:t xml:space="preserve">  91,38</w:t>
            </w:r>
          </w:p>
        </w:tc>
      </w:tr>
      <w:tr w:rsidR="005F6956" w14:paraId="628B21D0" w14:textId="77777777" w:rsidTr="00CC0C7B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460BE4" w14:textId="77777777" w:rsidR="005F6956" w:rsidRPr="007D7932" w:rsidRDefault="005F6956" w:rsidP="005D6B3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F6956">
              <w:rPr>
                <w:rFonts w:ascii="Arial" w:hAnsi="Arial" w:cs="Arial"/>
                <w:sz w:val="22"/>
                <w:szCs w:val="22"/>
              </w:rPr>
              <w:t>38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proofErr w:type="spellStart"/>
            <w:r w:rsidRPr="005F6956">
              <w:rPr>
                <w:rFonts w:ascii="Arial" w:hAnsi="Arial" w:cs="Arial"/>
                <w:sz w:val="22"/>
                <w:szCs w:val="22"/>
              </w:rPr>
              <w:t>Bevacizumabum</w:t>
            </w:r>
            <w:proofErr w:type="spellEnd"/>
            <w:r w:rsidRPr="005F6956">
              <w:rPr>
                <w:rFonts w:ascii="Arial" w:hAnsi="Arial" w:cs="Arial"/>
                <w:sz w:val="22"/>
                <w:szCs w:val="22"/>
              </w:rPr>
              <w:t xml:space="preserve"> - koncentrat do </w:t>
            </w:r>
            <w:proofErr w:type="spellStart"/>
            <w:r w:rsidRPr="005F6956">
              <w:rPr>
                <w:rFonts w:ascii="Arial" w:hAnsi="Arial" w:cs="Arial"/>
                <w:sz w:val="22"/>
                <w:szCs w:val="22"/>
              </w:rPr>
              <w:lastRenderedPageBreak/>
              <w:t>sporzadzania</w:t>
            </w:r>
            <w:proofErr w:type="spellEnd"/>
            <w:r w:rsidRPr="005F6956">
              <w:rPr>
                <w:rFonts w:ascii="Arial" w:hAnsi="Arial" w:cs="Arial"/>
                <w:sz w:val="22"/>
                <w:szCs w:val="22"/>
              </w:rPr>
              <w:t xml:space="preserve"> roztworu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431C18" w14:textId="77777777" w:rsidR="005F6956" w:rsidRPr="007D7932" w:rsidRDefault="005F6956" w:rsidP="005D6B32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5F6956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Urtica</w:t>
            </w:r>
            <w:proofErr w:type="spellEnd"/>
            <w:r w:rsidRPr="005F695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0E999EA3" w14:textId="77777777" w:rsidR="005F6956" w:rsidRPr="007D7932" w:rsidRDefault="005F6956" w:rsidP="005D6B3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F6956">
              <w:rPr>
                <w:rFonts w:ascii="Arial" w:hAnsi="Arial" w:cs="Arial"/>
                <w:sz w:val="22"/>
                <w:szCs w:val="22"/>
              </w:rPr>
              <w:lastRenderedPageBreak/>
              <w:t>Krzemieniecka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F6956">
              <w:rPr>
                <w:rFonts w:ascii="Arial" w:hAnsi="Arial" w:cs="Arial"/>
                <w:sz w:val="22"/>
                <w:szCs w:val="22"/>
              </w:rPr>
              <w:t>120</w:t>
            </w:r>
          </w:p>
          <w:p w14:paraId="3667857E" w14:textId="77777777" w:rsidR="005F6956" w:rsidRPr="007D7932" w:rsidRDefault="005F6956" w:rsidP="005D6B32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F6956">
              <w:rPr>
                <w:rFonts w:ascii="Arial" w:hAnsi="Arial" w:cs="Arial"/>
                <w:sz w:val="22"/>
                <w:szCs w:val="22"/>
              </w:rPr>
              <w:t>54-640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F6956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79080B" w14:textId="77777777" w:rsidR="005F6956" w:rsidRPr="007D7932" w:rsidRDefault="005F6956" w:rsidP="005D6B3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F6956">
              <w:rPr>
                <w:rFonts w:ascii="Arial" w:hAnsi="Arial" w:cs="Arial"/>
                <w:sz w:val="22"/>
                <w:szCs w:val="22"/>
              </w:rPr>
              <w:lastRenderedPageBreak/>
              <w:t>1 - Cena - 90.51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365C99" w14:textId="77777777" w:rsidR="005F6956" w:rsidRPr="007D7932" w:rsidRDefault="005F6956" w:rsidP="005D6B3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F6956">
              <w:rPr>
                <w:rFonts w:ascii="Arial" w:hAnsi="Arial" w:cs="Arial"/>
                <w:sz w:val="22"/>
                <w:szCs w:val="22"/>
              </w:rPr>
              <w:t xml:space="preserve">  90,51</w:t>
            </w:r>
          </w:p>
        </w:tc>
      </w:tr>
      <w:tr w:rsidR="005F6956" w14:paraId="7ED5FC55" w14:textId="77777777" w:rsidTr="00CC0C7B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9D064D" w14:textId="77777777" w:rsidR="005F6956" w:rsidRPr="007D7932" w:rsidRDefault="005F6956" w:rsidP="005D6B3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F6956">
              <w:rPr>
                <w:rFonts w:ascii="Arial" w:hAnsi="Arial" w:cs="Arial"/>
                <w:sz w:val="22"/>
                <w:szCs w:val="22"/>
              </w:rPr>
              <w:t>38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proofErr w:type="spellStart"/>
            <w:r w:rsidRPr="005F6956">
              <w:rPr>
                <w:rFonts w:ascii="Arial" w:hAnsi="Arial" w:cs="Arial"/>
                <w:sz w:val="22"/>
                <w:szCs w:val="22"/>
              </w:rPr>
              <w:t>Bevacizumabum</w:t>
            </w:r>
            <w:proofErr w:type="spellEnd"/>
            <w:r w:rsidRPr="005F6956">
              <w:rPr>
                <w:rFonts w:ascii="Arial" w:hAnsi="Arial" w:cs="Arial"/>
                <w:sz w:val="22"/>
                <w:szCs w:val="22"/>
              </w:rPr>
              <w:t xml:space="preserve"> - koncentrat do </w:t>
            </w:r>
            <w:proofErr w:type="spellStart"/>
            <w:r w:rsidRPr="005F6956">
              <w:rPr>
                <w:rFonts w:ascii="Arial" w:hAnsi="Arial" w:cs="Arial"/>
                <w:sz w:val="22"/>
                <w:szCs w:val="22"/>
              </w:rPr>
              <w:t>sporzadzania</w:t>
            </w:r>
            <w:proofErr w:type="spellEnd"/>
            <w:r w:rsidRPr="005F6956">
              <w:rPr>
                <w:rFonts w:ascii="Arial" w:hAnsi="Arial" w:cs="Arial"/>
                <w:sz w:val="22"/>
                <w:szCs w:val="22"/>
              </w:rPr>
              <w:t xml:space="preserve"> roztworu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07745E" w14:textId="77777777" w:rsidR="005F6956" w:rsidRPr="007D7932" w:rsidRDefault="005F6956" w:rsidP="005D6B32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5F6956">
              <w:rPr>
                <w:rFonts w:ascii="Arial" w:hAnsi="Arial" w:cs="Arial"/>
                <w:b/>
                <w:bCs/>
                <w:sz w:val="22"/>
                <w:szCs w:val="22"/>
              </w:rPr>
              <w:t>Asclepios</w:t>
            </w:r>
            <w:proofErr w:type="spellEnd"/>
            <w:r w:rsidRPr="005F695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S.A.</w:t>
            </w:r>
          </w:p>
          <w:p w14:paraId="6E07FD0F" w14:textId="77777777" w:rsidR="005F6956" w:rsidRPr="007D7932" w:rsidRDefault="005F6956" w:rsidP="005D6B3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F6956">
              <w:rPr>
                <w:rFonts w:ascii="Arial" w:hAnsi="Arial" w:cs="Arial"/>
                <w:sz w:val="22"/>
                <w:szCs w:val="22"/>
              </w:rPr>
              <w:t>Hubska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F6956">
              <w:rPr>
                <w:rFonts w:ascii="Arial" w:hAnsi="Arial" w:cs="Arial"/>
                <w:sz w:val="22"/>
                <w:szCs w:val="22"/>
              </w:rPr>
              <w:t>44</w:t>
            </w:r>
          </w:p>
          <w:p w14:paraId="43840A28" w14:textId="77777777" w:rsidR="005F6956" w:rsidRPr="007D7932" w:rsidRDefault="005F6956" w:rsidP="005D6B32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F6956">
              <w:rPr>
                <w:rFonts w:ascii="Arial" w:hAnsi="Arial" w:cs="Arial"/>
                <w:sz w:val="22"/>
                <w:szCs w:val="22"/>
              </w:rPr>
              <w:t>50-502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F6956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8674FA" w14:textId="77777777" w:rsidR="005F6956" w:rsidRPr="007D7932" w:rsidRDefault="005F6956" w:rsidP="005D6B3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F6956">
              <w:rPr>
                <w:rFonts w:ascii="Arial" w:hAnsi="Arial" w:cs="Arial"/>
                <w:sz w:val="22"/>
                <w:szCs w:val="22"/>
              </w:rPr>
              <w:t>1 - Cena - 89.19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42697F" w14:textId="77777777" w:rsidR="005F6956" w:rsidRPr="007D7932" w:rsidRDefault="005F6956" w:rsidP="005D6B3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F6956">
              <w:rPr>
                <w:rFonts w:ascii="Arial" w:hAnsi="Arial" w:cs="Arial"/>
                <w:sz w:val="22"/>
                <w:szCs w:val="22"/>
              </w:rPr>
              <w:t xml:space="preserve">  89,19</w:t>
            </w:r>
          </w:p>
        </w:tc>
      </w:tr>
      <w:tr w:rsidR="005F6956" w14:paraId="3894D234" w14:textId="77777777" w:rsidTr="00CC0C7B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3E48DB" w14:textId="77777777" w:rsidR="005F6956" w:rsidRPr="007D7932" w:rsidRDefault="005F6956" w:rsidP="005D6B3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F6956">
              <w:rPr>
                <w:rFonts w:ascii="Arial" w:hAnsi="Arial" w:cs="Arial"/>
                <w:sz w:val="22"/>
                <w:szCs w:val="22"/>
              </w:rPr>
              <w:t>39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proofErr w:type="spellStart"/>
            <w:r w:rsidRPr="005F6956">
              <w:rPr>
                <w:rFonts w:ascii="Arial" w:hAnsi="Arial" w:cs="Arial"/>
                <w:sz w:val="22"/>
                <w:szCs w:val="22"/>
              </w:rPr>
              <w:t>Farycymab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7DDCB0" w14:textId="77777777" w:rsidR="005F6956" w:rsidRPr="007D7932" w:rsidRDefault="005F6956" w:rsidP="005D6B32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F6956">
              <w:rPr>
                <w:rFonts w:ascii="Arial" w:hAnsi="Arial" w:cs="Arial"/>
                <w:b/>
                <w:bCs/>
                <w:sz w:val="22"/>
                <w:szCs w:val="22"/>
              </w:rPr>
              <w:t>Roche Polska Sp. z o.o.</w:t>
            </w:r>
          </w:p>
          <w:p w14:paraId="298831C4" w14:textId="77777777" w:rsidR="005F6956" w:rsidRPr="007D7932" w:rsidRDefault="005F6956" w:rsidP="005D6B3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F6956">
              <w:rPr>
                <w:rFonts w:ascii="Arial" w:hAnsi="Arial" w:cs="Arial"/>
                <w:sz w:val="22"/>
                <w:szCs w:val="22"/>
              </w:rPr>
              <w:t>Domaniewska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F6956">
              <w:rPr>
                <w:rFonts w:ascii="Arial" w:hAnsi="Arial" w:cs="Arial"/>
                <w:sz w:val="22"/>
                <w:szCs w:val="22"/>
              </w:rPr>
              <w:t>28</w:t>
            </w:r>
          </w:p>
          <w:p w14:paraId="68EA0045" w14:textId="77777777" w:rsidR="005F6956" w:rsidRPr="007D7932" w:rsidRDefault="005F6956" w:rsidP="005D6B32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F6956">
              <w:rPr>
                <w:rFonts w:ascii="Arial" w:hAnsi="Arial" w:cs="Arial"/>
                <w:sz w:val="22"/>
                <w:szCs w:val="22"/>
              </w:rPr>
              <w:t>02-672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F6956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194FA0" w14:textId="77777777" w:rsidR="005F6956" w:rsidRPr="007D7932" w:rsidRDefault="005F6956" w:rsidP="005D6B3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F6956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1090EF" w14:textId="77777777" w:rsidR="005F6956" w:rsidRPr="007D7932" w:rsidRDefault="005F6956" w:rsidP="005D6B3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F6956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F6956" w14:paraId="40D0F7A0" w14:textId="77777777" w:rsidTr="00CC0C7B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B32E75" w14:textId="77777777" w:rsidR="005F6956" w:rsidRPr="007D7932" w:rsidRDefault="005F6956" w:rsidP="005D6B3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F6956">
              <w:rPr>
                <w:rFonts w:ascii="Arial" w:hAnsi="Arial" w:cs="Arial"/>
                <w:sz w:val="22"/>
                <w:szCs w:val="22"/>
              </w:rPr>
              <w:t>41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proofErr w:type="spellStart"/>
            <w:r w:rsidRPr="005F6956">
              <w:rPr>
                <w:rFonts w:ascii="Arial" w:hAnsi="Arial" w:cs="Arial"/>
                <w:sz w:val="22"/>
                <w:szCs w:val="22"/>
              </w:rPr>
              <w:t>Rasburicasum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0A041D" w14:textId="77777777" w:rsidR="005F6956" w:rsidRPr="007D7932" w:rsidRDefault="005F6956" w:rsidP="005D6B32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F6956">
              <w:rPr>
                <w:rFonts w:ascii="Arial" w:hAnsi="Arial" w:cs="Arial"/>
                <w:b/>
                <w:bCs/>
                <w:sz w:val="22"/>
                <w:szCs w:val="22"/>
              </w:rPr>
              <w:t>Sanofi Sp. z o.o.</w:t>
            </w:r>
          </w:p>
          <w:p w14:paraId="754C9C8E" w14:textId="77777777" w:rsidR="005F6956" w:rsidRPr="007D7932" w:rsidRDefault="005F6956" w:rsidP="005D6B3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F6956">
              <w:rPr>
                <w:rFonts w:ascii="Arial" w:hAnsi="Arial" w:cs="Arial"/>
                <w:sz w:val="22"/>
                <w:szCs w:val="22"/>
              </w:rPr>
              <w:t>Kasprzaka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F6956">
              <w:rPr>
                <w:rFonts w:ascii="Arial" w:hAnsi="Arial" w:cs="Arial"/>
                <w:sz w:val="22"/>
                <w:szCs w:val="22"/>
              </w:rPr>
              <w:t>6</w:t>
            </w:r>
          </w:p>
          <w:p w14:paraId="171EF37E" w14:textId="77777777" w:rsidR="005F6956" w:rsidRPr="007D7932" w:rsidRDefault="005F6956" w:rsidP="005D6B32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F6956">
              <w:rPr>
                <w:rFonts w:ascii="Arial" w:hAnsi="Arial" w:cs="Arial"/>
                <w:sz w:val="22"/>
                <w:szCs w:val="22"/>
              </w:rPr>
              <w:t>01-211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F6956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6FDEA6" w14:textId="77777777" w:rsidR="005F6956" w:rsidRPr="007D7932" w:rsidRDefault="005F6956" w:rsidP="005D6B3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F6956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BD50C8" w14:textId="77777777" w:rsidR="005F6956" w:rsidRPr="007D7932" w:rsidRDefault="005F6956" w:rsidP="005D6B3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F6956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F6956" w14:paraId="3E5E0313" w14:textId="77777777" w:rsidTr="00CC0C7B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B88F6A" w14:textId="77777777" w:rsidR="005F6956" w:rsidRPr="007D7932" w:rsidRDefault="005F6956" w:rsidP="005D6B3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F6956">
              <w:rPr>
                <w:rFonts w:ascii="Arial" w:hAnsi="Arial" w:cs="Arial"/>
                <w:sz w:val="22"/>
                <w:szCs w:val="22"/>
              </w:rPr>
              <w:t>42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proofErr w:type="spellStart"/>
            <w:r w:rsidRPr="005F6956">
              <w:rPr>
                <w:rFonts w:ascii="Arial" w:hAnsi="Arial" w:cs="Arial"/>
                <w:sz w:val="22"/>
                <w:szCs w:val="22"/>
              </w:rPr>
              <w:t>Pegfilgrastimum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62AAA0" w14:textId="77777777" w:rsidR="005F6956" w:rsidRPr="007D7932" w:rsidRDefault="005F6956" w:rsidP="005D6B32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5F6956">
              <w:rPr>
                <w:rFonts w:ascii="Arial" w:hAnsi="Arial" w:cs="Arial"/>
                <w:b/>
                <w:bCs/>
                <w:sz w:val="22"/>
                <w:szCs w:val="22"/>
              </w:rPr>
              <w:t>Asclepios</w:t>
            </w:r>
            <w:proofErr w:type="spellEnd"/>
            <w:r w:rsidRPr="005F695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S.A.</w:t>
            </w:r>
          </w:p>
          <w:p w14:paraId="7E38A326" w14:textId="77777777" w:rsidR="005F6956" w:rsidRPr="007D7932" w:rsidRDefault="005F6956" w:rsidP="005D6B3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F6956">
              <w:rPr>
                <w:rFonts w:ascii="Arial" w:hAnsi="Arial" w:cs="Arial"/>
                <w:sz w:val="22"/>
                <w:szCs w:val="22"/>
              </w:rPr>
              <w:t>Hubska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F6956">
              <w:rPr>
                <w:rFonts w:ascii="Arial" w:hAnsi="Arial" w:cs="Arial"/>
                <w:sz w:val="22"/>
                <w:szCs w:val="22"/>
              </w:rPr>
              <w:t>44</w:t>
            </w:r>
          </w:p>
          <w:p w14:paraId="5DD7DFA4" w14:textId="77777777" w:rsidR="005F6956" w:rsidRPr="007D7932" w:rsidRDefault="005F6956" w:rsidP="005D6B32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F6956">
              <w:rPr>
                <w:rFonts w:ascii="Arial" w:hAnsi="Arial" w:cs="Arial"/>
                <w:sz w:val="22"/>
                <w:szCs w:val="22"/>
              </w:rPr>
              <w:t>50-502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F6956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AB73B7" w14:textId="77777777" w:rsidR="005F6956" w:rsidRPr="007D7932" w:rsidRDefault="005F6956" w:rsidP="005D6B3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F6956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8304DA" w14:textId="77777777" w:rsidR="005F6956" w:rsidRPr="007D7932" w:rsidRDefault="005F6956" w:rsidP="005D6B3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F6956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F6956" w14:paraId="3248A5FF" w14:textId="77777777" w:rsidTr="00CC0C7B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A8CEB0" w14:textId="77777777" w:rsidR="005F6956" w:rsidRPr="007D7932" w:rsidRDefault="005F6956" w:rsidP="005D6B3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F6956">
              <w:rPr>
                <w:rFonts w:ascii="Arial" w:hAnsi="Arial" w:cs="Arial"/>
                <w:sz w:val="22"/>
                <w:szCs w:val="22"/>
              </w:rPr>
              <w:t>42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proofErr w:type="spellStart"/>
            <w:r w:rsidRPr="005F6956">
              <w:rPr>
                <w:rFonts w:ascii="Arial" w:hAnsi="Arial" w:cs="Arial"/>
                <w:sz w:val="22"/>
                <w:szCs w:val="22"/>
              </w:rPr>
              <w:t>Pegfilgrastimum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0E0728" w14:textId="77777777" w:rsidR="005F6956" w:rsidRPr="007D7932" w:rsidRDefault="005F6956" w:rsidP="005D6B32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F6956">
              <w:rPr>
                <w:rFonts w:ascii="Arial" w:hAnsi="Arial" w:cs="Arial"/>
                <w:b/>
                <w:bCs/>
                <w:sz w:val="22"/>
                <w:szCs w:val="22"/>
              </w:rPr>
              <w:t>Lek S.A.</w:t>
            </w:r>
          </w:p>
          <w:p w14:paraId="4F3585D6" w14:textId="77777777" w:rsidR="005F6956" w:rsidRPr="007D7932" w:rsidRDefault="005F6956" w:rsidP="005D6B3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F6956">
              <w:rPr>
                <w:rFonts w:ascii="Arial" w:hAnsi="Arial" w:cs="Arial"/>
                <w:sz w:val="22"/>
                <w:szCs w:val="22"/>
              </w:rPr>
              <w:t>Podlipie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F6956">
              <w:rPr>
                <w:rFonts w:ascii="Arial" w:hAnsi="Arial" w:cs="Arial"/>
                <w:sz w:val="22"/>
                <w:szCs w:val="22"/>
              </w:rPr>
              <w:t>16</w:t>
            </w:r>
          </w:p>
          <w:p w14:paraId="535C49B1" w14:textId="77777777" w:rsidR="005F6956" w:rsidRPr="007D7932" w:rsidRDefault="005F6956" w:rsidP="005D6B32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F6956">
              <w:rPr>
                <w:rFonts w:ascii="Arial" w:hAnsi="Arial" w:cs="Arial"/>
                <w:sz w:val="22"/>
                <w:szCs w:val="22"/>
              </w:rPr>
              <w:t>95-010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F6956">
              <w:rPr>
                <w:rFonts w:ascii="Arial" w:hAnsi="Arial" w:cs="Arial"/>
                <w:sz w:val="22"/>
                <w:szCs w:val="22"/>
              </w:rPr>
              <w:t>Stryków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83FB2C" w14:textId="77777777" w:rsidR="005F6956" w:rsidRPr="007D7932" w:rsidRDefault="005F6956" w:rsidP="005D6B3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F6956">
              <w:rPr>
                <w:rFonts w:ascii="Arial" w:hAnsi="Arial" w:cs="Arial"/>
                <w:sz w:val="22"/>
                <w:szCs w:val="22"/>
              </w:rPr>
              <w:t>1 - Cena - 99.88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4781BA" w14:textId="77777777" w:rsidR="005F6956" w:rsidRPr="007D7932" w:rsidRDefault="005F6956" w:rsidP="005D6B3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F6956">
              <w:rPr>
                <w:rFonts w:ascii="Arial" w:hAnsi="Arial" w:cs="Arial"/>
                <w:sz w:val="22"/>
                <w:szCs w:val="22"/>
              </w:rPr>
              <w:t xml:space="preserve">  99,88</w:t>
            </w:r>
          </w:p>
        </w:tc>
      </w:tr>
      <w:tr w:rsidR="005F6956" w14:paraId="628B6B19" w14:textId="77777777" w:rsidTr="00CC0C7B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14F0EB" w14:textId="77777777" w:rsidR="005F6956" w:rsidRPr="007D7932" w:rsidRDefault="005F6956" w:rsidP="005D6B3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F6956">
              <w:rPr>
                <w:rFonts w:ascii="Arial" w:hAnsi="Arial" w:cs="Arial"/>
                <w:sz w:val="22"/>
                <w:szCs w:val="22"/>
              </w:rPr>
              <w:t>43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F6956">
              <w:rPr>
                <w:rFonts w:ascii="Arial" w:hAnsi="Arial" w:cs="Arial"/>
                <w:sz w:val="22"/>
                <w:szCs w:val="22"/>
              </w:rPr>
              <w:t>Cytostatyki różne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6B3393" w14:textId="77777777" w:rsidR="005F6956" w:rsidRPr="007D7932" w:rsidRDefault="005F6956" w:rsidP="005D6B32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5F6956">
              <w:rPr>
                <w:rFonts w:ascii="Arial" w:hAnsi="Arial" w:cs="Arial"/>
                <w:b/>
                <w:bCs/>
                <w:sz w:val="22"/>
                <w:szCs w:val="22"/>
              </w:rPr>
              <w:t>Asclepios</w:t>
            </w:r>
            <w:proofErr w:type="spellEnd"/>
            <w:r w:rsidRPr="005F695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S.A.</w:t>
            </w:r>
          </w:p>
          <w:p w14:paraId="19A65DD4" w14:textId="77777777" w:rsidR="005F6956" w:rsidRPr="007D7932" w:rsidRDefault="005F6956" w:rsidP="005D6B3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F6956">
              <w:rPr>
                <w:rFonts w:ascii="Arial" w:hAnsi="Arial" w:cs="Arial"/>
                <w:sz w:val="22"/>
                <w:szCs w:val="22"/>
              </w:rPr>
              <w:t>Hubska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F6956">
              <w:rPr>
                <w:rFonts w:ascii="Arial" w:hAnsi="Arial" w:cs="Arial"/>
                <w:sz w:val="22"/>
                <w:szCs w:val="22"/>
              </w:rPr>
              <w:t>44</w:t>
            </w:r>
          </w:p>
          <w:p w14:paraId="1E6A562D" w14:textId="77777777" w:rsidR="005F6956" w:rsidRPr="007D7932" w:rsidRDefault="005F6956" w:rsidP="005D6B32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F6956">
              <w:rPr>
                <w:rFonts w:ascii="Arial" w:hAnsi="Arial" w:cs="Arial"/>
                <w:sz w:val="22"/>
                <w:szCs w:val="22"/>
              </w:rPr>
              <w:t>50-502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F6956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78ACC0" w14:textId="77777777" w:rsidR="005F6956" w:rsidRPr="007D7932" w:rsidRDefault="005F6956" w:rsidP="005D6B3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F6956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8828A0" w14:textId="77777777" w:rsidR="005F6956" w:rsidRPr="007D7932" w:rsidRDefault="005F6956" w:rsidP="005D6B3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F6956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F6956" w14:paraId="359E6423" w14:textId="77777777" w:rsidTr="00CC0C7B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988A48" w14:textId="77777777" w:rsidR="005F6956" w:rsidRPr="007D7932" w:rsidRDefault="005F6956" w:rsidP="005D6B3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F6956">
              <w:rPr>
                <w:rFonts w:ascii="Arial" w:hAnsi="Arial" w:cs="Arial"/>
                <w:sz w:val="22"/>
                <w:szCs w:val="22"/>
              </w:rPr>
              <w:t>43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F6956">
              <w:rPr>
                <w:rFonts w:ascii="Arial" w:hAnsi="Arial" w:cs="Arial"/>
                <w:sz w:val="22"/>
                <w:szCs w:val="22"/>
              </w:rPr>
              <w:t>Cytostatyki różne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FDAABA" w14:textId="77777777" w:rsidR="005F6956" w:rsidRPr="007D7932" w:rsidRDefault="005F6956" w:rsidP="005D6B32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5F6956">
              <w:rPr>
                <w:rFonts w:ascii="Arial" w:hAnsi="Arial" w:cs="Arial"/>
                <w:b/>
                <w:bCs/>
                <w:sz w:val="22"/>
                <w:szCs w:val="22"/>
              </w:rPr>
              <w:t>Salus</w:t>
            </w:r>
            <w:proofErr w:type="spellEnd"/>
            <w:r w:rsidRPr="005F695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International Sp. z o.o.</w:t>
            </w:r>
          </w:p>
          <w:p w14:paraId="1D8B4863" w14:textId="77777777" w:rsidR="005F6956" w:rsidRPr="007D7932" w:rsidRDefault="005F6956" w:rsidP="005D6B3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F6956">
              <w:rPr>
                <w:rFonts w:ascii="Arial" w:hAnsi="Arial" w:cs="Arial"/>
                <w:sz w:val="22"/>
                <w:szCs w:val="22"/>
              </w:rPr>
              <w:t>Pułaskiego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F6956">
              <w:rPr>
                <w:rFonts w:ascii="Arial" w:hAnsi="Arial" w:cs="Arial"/>
                <w:sz w:val="22"/>
                <w:szCs w:val="22"/>
              </w:rPr>
              <w:t>9</w:t>
            </w:r>
          </w:p>
          <w:p w14:paraId="0364B4E4" w14:textId="77777777" w:rsidR="005F6956" w:rsidRPr="007D7932" w:rsidRDefault="005F6956" w:rsidP="005D6B32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F6956">
              <w:rPr>
                <w:rFonts w:ascii="Arial" w:hAnsi="Arial" w:cs="Arial"/>
                <w:sz w:val="22"/>
                <w:szCs w:val="22"/>
              </w:rPr>
              <w:t>40-273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F6956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7C47C6" w14:textId="77777777" w:rsidR="005F6956" w:rsidRPr="007D7932" w:rsidRDefault="005F6956" w:rsidP="005D6B3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F6956">
              <w:rPr>
                <w:rFonts w:ascii="Arial" w:hAnsi="Arial" w:cs="Arial"/>
                <w:sz w:val="22"/>
                <w:szCs w:val="22"/>
              </w:rPr>
              <w:t>1 - Cena - 99.60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DA5291" w14:textId="77777777" w:rsidR="005F6956" w:rsidRPr="007D7932" w:rsidRDefault="005F6956" w:rsidP="005D6B3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F6956">
              <w:rPr>
                <w:rFonts w:ascii="Arial" w:hAnsi="Arial" w:cs="Arial"/>
                <w:sz w:val="22"/>
                <w:szCs w:val="22"/>
              </w:rPr>
              <w:t xml:space="preserve">  99,60</w:t>
            </w:r>
          </w:p>
        </w:tc>
      </w:tr>
      <w:tr w:rsidR="005F6956" w14:paraId="02B06A79" w14:textId="77777777" w:rsidTr="00CC0C7B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7455EE" w14:textId="77777777" w:rsidR="005F6956" w:rsidRPr="007D7932" w:rsidRDefault="005F6956" w:rsidP="005D6B3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F6956">
              <w:rPr>
                <w:rFonts w:ascii="Arial" w:hAnsi="Arial" w:cs="Arial"/>
                <w:sz w:val="22"/>
                <w:szCs w:val="22"/>
              </w:rPr>
              <w:t>45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proofErr w:type="spellStart"/>
            <w:r w:rsidRPr="005F6956">
              <w:rPr>
                <w:rFonts w:ascii="Arial" w:hAnsi="Arial" w:cs="Arial"/>
                <w:sz w:val="22"/>
                <w:szCs w:val="22"/>
              </w:rPr>
              <w:t>Cladribinum</w:t>
            </w:r>
            <w:proofErr w:type="spellEnd"/>
            <w:r w:rsidRPr="005F6956">
              <w:rPr>
                <w:rFonts w:ascii="Arial" w:hAnsi="Arial" w:cs="Arial"/>
                <w:sz w:val="22"/>
                <w:szCs w:val="22"/>
              </w:rPr>
              <w:t xml:space="preserve"> - </w:t>
            </w:r>
            <w:proofErr w:type="spellStart"/>
            <w:r w:rsidRPr="005F6956">
              <w:rPr>
                <w:rFonts w:ascii="Arial" w:hAnsi="Arial" w:cs="Arial"/>
                <w:sz w:val="22"/>
                <w:szCs w:val="22"/>
              </w:rPr>
              <w:t>rotwór</w:t>
            </w:r>
            <w:proofErr w:type="spellEnd"/>
            <w:r w:rsidRPr="005F6956">
              <w:rPr>
                <w:rFonts w:ascii="Arial" w:hAnsi="Arial" w:cs="Arial"/>
                <w:sz w:val="22"/>
                <w:szCs w:val="22"/>
              </w:rPr>
              <w:t xml:space="preserve"> do infuzji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113C50" w14:textId="77777777" w:rsidR="005F6956" w:rsidRPr="007D7932" w:rsidRDefault="005F6956" w:rsidP="005D6B32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F6956">
              <w:rPr>
                <w:rFonts w:ascii="Arial" w:hAnsi="Arial" w:cs="Arial"/>
                <w:b/>
                <w:bCs/>
                <w:sz w:val="22"/>
                <w:szCs w:val="22"/>
              </w:rPr>
              <w:t>Farmacol Logistyka Sp. z o.o.</w:t>
            </w:r>
          </w:p>
          <w:p w14:paraId="2A43B363" w14:textId="77777777" w:rsidR="005F6956" w:rsidRPr="007D7932" w:rsidRDefault="005F6956" w:rsidP="005D6B3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F6956">
              <w:rPr>
                <w:rFonts w:ascii="Arial" w:hAnsi="Arial" w:cs="Arial"/>
                <w:sz w:val="22"/>
                <w:szCs w:val="22"/>
              </w:rPr>
              <w:t>Szopienicka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F6956">
              <w:rPr>
                <w:rFonts w:ascii="Arial" w:hAnsi="Arial" w:cs="Arial"/>
                <w:sz w:val="22"/>
                <w:szCs w:val="22"/>
              </w:rPr>
              <w:t>77</w:t>
            </w:r>
          </w:p>
          <w:p w14:paraId="0245AD24" w14:textId="77777777" w:rsidR="005F6956" w:rsidRPr="007D7932" w:rsidRDefault="005F6956" w:rsidP="005D6B32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F6956">
              <w:rPr>
                <w:rFonts w:ascii="Arial" w:hAnsi="Arial" w:cs="Arial"/>
                <w:sz w:val="22"/>
                <w:szCs w:val="22"/>
              </w:rPr>
              <w:t>40-431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F6956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0FFF31" w14:textId="77777777" w:rsidR="005F6956" w:rsidRPr="007D7932" w:rsidRDefault="005F6956" w:rsidP="005D6B3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F6956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BDCEB8" w14:textId="77777777" w:rsidR="005F6956" w:rsidRPr="007D7932" w:rsidRDefault="005F6956" w:rsidP="005D6B3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F6956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F6956" w14:paraId="5E4F8569" w14:textId="77777777" w:rsidTr="00CC0C7B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F160B9" w14:textId="77777777" w:rsidR="005F6956" w:rsidRPr="007D7932" w:rsidRDefault="005F6956" w:rsidP="005D6B3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F6956">
              <w:rPr>
                <w:rFonts w:ascii="Arial" w:hAnsi="Arial" w:cs="Arial"/>
                <w:sz w:val="22"/>
                <w:szCs w:val="22"/>
              </w:rPr>
              <w:t>46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proofErr w:type="spellStart"/>
            <w:r w:rsidRPr="005F6956">
              <w:rPr>
                <w:rFonts w:ascii="Arial" w:hAnsi="Arial" w:cs="Arial"/>
                <w:sz w:val="22"/>
                <w:szCs w:val="22"/>
              </w:rPr>
              <w:t>Imatinibum</w:t>
            </w:r>
            <w:proofErr w:type="spellEnd"/>
            <w:r w:rsidRPr="005F6956">
              <w:rPr>
                <w:rFonts w:ascii="Arial" w:hAnsi="Arial" w:cs="Arial"/>
                <w:sz w:val="22"/>
                <w:szCs w:val="22"/>
              </w:rPr>
              <w:t>/</w:t>
            </w:r>
            <w:proofErr w:type="spellStart"/>
            <w:r w:rsidRPr="005F6956">
              <w:rPr>
                <w:rFonts w:ascii="Arial" w:hAnsi="Arial" w:cs="Arial"/>
                <w:sz w:val="22"/>
                <w:szCs w:val="22"/>
              </w:rPr>
              <w:t>Bendamustyna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187EF5" w14:textId="77777777" w:rsidR="005F6956" w:rsidRPr="007D7932" w:rsidRDefault="005F6956" w:rsidP="005D6B32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5F6956">
              <w:rPr>
                <w:rFonts w:ascii="Arial" w:hAnsi="Arial" w:cs="Arial"/>
                <w:b/>
                <w:bCs/>
                <w:sz w:val="22"/>
                <w:szCs w:val="22"/>
              </w:rPr>
              <w:t>Salus</w:t>
            </w:r>
            <w:proofErr w:type="spellEnd"/>
            <w:r w:rsidRPr="005F695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International Sp. z o.o.</w:t>
            </w:r>
          </w:p>
          <w:p w14:paraId="75CB8778" w14:textId="77777777" w:rsidR="005F6956" w:rsidRPr="007D7932" w:rsidRDefault="005F6956" w:rsidP="005D6B3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F6956">
              <w:rPr>
                <w:rFonts w:ascii="Arial" w:hAnsi="Arial" w:cs="Arial"/>
                <w:sz w:val="22"/>
                <w:szCs w:val="22"/>
              </w:rPr>
              <w:t>Pułaskiego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F6956">
              <w:rPr>
                <w:rFonts w:ascii="Arial" w:hAnsi="Arial" w:cs="Arial"/>
                <w:sz w:val="22"/>
                <w:szCs w:val="22"/>
              </w:rPr>
              <w:t>9</w:t>
            </w:r>
          </w:p>
          <w:p w14:paraId="1C18FA36" w14:textId="77777777" w:rsidR="005F6956" w:rsidRPr="007D7932" w:rsidRDefault="005F6956" w:rsidP="005D6B32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F6956">
              <w:rPr>
                <w:rFonts w:ascii="Arial" w:hAnsi="Arial" w:cs="Arial"/>
                <w:sz w:val="22"/>
                <w:szCs w:val="22"/>
              </w:rPr>
              <w:t>40-273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F6956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43A796" w14:textId="77777777" w:rsidR="005F6956" w:rsidRPr="007D7932" w:rsidRDefault="005F6956" w:rsidP="005D6B3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F6956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80E14A" w14:textId="77777777" w:rsidR="005F6956" w:rsidRPr="007D7932" w:rsidRDefault="005F6956" w:rsidP="005D6B3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F6956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F6956" w14:paraId="6BA41BF3" w14:textId="77777777" w:rsidTr="00CC0C7B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BDE975" w14:textId="77777777" w:rsidR="005F6956" w:rsidRPr="007D7932" w:rsidRDefault="005F6956" w:rsidP="005D6B3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F6956">
              <w:rPr>
                <w:rFonts w:ascii="Arial" w:hAnsi="Arial" w:cs="Arial"/>
                <w:sz w:val="22"/>
                <w:szCs w:val="22"/>
              </w:rPr>
              <w:t>46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proofErr w:type="spellStart"/>
            <w:r w:rsidRPr="005F6956">
              <w:rPr>
                <w:rFonts w:ascii="Arial" w:hAnsi="Arial" w:cs="Arial"/>
                <w:sz w:val="22"/>
                <w:szCs w:val="22"/>
              </w:rPr>
              <w:t>Imatinibum</w:t>
            </w:r>
            <w:proofErr w:type="spellEnd"/>
            <w:r w:rsidRPr="005F6956">
              <w:rPr>
                <w:rFonts w:ascii="Arial" w:hAnsi="Arial" w:cs="Arial"/>
                <w:sz w:val="22"/>
                <w:szCs w:val="22"/>
              </w:rPr>
              <w:t>/</w:t>
            </w:r>
            <w:proofErr w:type="spellStart"/>
            <w:r w:rsidRPr="005F6956">
              <w:rPr>
                <w:rFonts w:ascii="Arial" w:hAnsi="Arial" w:cs="Arial"/>
                <w:sz w:val="22"/>
                <w:szCs w:val="22"/>
              </w:rPr>
              <w:t>Bendamustyna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B1FEF4" w14:textId="77777777" w:rsidR="005F6956" w:rsidRPr="007D7932" w:rsidRDefault="005F6956" w:rsidP="005D6B32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5F6956">
              <w:rPr>
                <w:rFonts w:ascii="Arial" w:hAnsi="Arial" w:cs="Arial"/>
                <w:b/>
                <w:bCs/>
                <w:sz w:val="22"/>
                <w:szCs w:val="22"/>
              </w:rPr>
              <w:t>Urtica</w:t>
            </w:r>
            <w:proofErr w:type="spellEnd"/>
            <w:r w:rsidRPr="005F695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5A8E9B20" w14:textId="77777777" w:rsidR="005F6956" w:rsidRPr="007D7932" w:rsidRDefault="005F6956" w:rsidP="005D6B3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F6956">
              <w:rPr>
                <w:rFonts w:ascii="Arial" w:hAnsi="Arial" w:cs="Arial"/>
                <w:sz w:val="22"/>
                <w:szCs w:val="22"/>
              </w:rPr>
              <w:t>Krzemieniecka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F6956">
              <w:rPr>
                <w:rFonts w:ascii="Arial" w:hAnsi="Arial" w:cs="Arial"/>
                <w:sz w:val="22"/>
                <w:szCs w:val="22"/>
              </w:rPr>
              <w:t>120</w:t>
            </w:r>
          </w:p>
          <w:p w14:paraId="2BE1F537" w14:textId="77777777" w:rsidR="005F6956" w:rsidRPr="007D7932" w:rsidRDefault="005F6956" w:rsidP="005D6B32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F6956">
              <w:rPr>
                <w:rFonts w:ascii="Arial" w:hAnsi="Arial" w:cs="Arial"/>
                <w:sz w:val="22"/>
                <w:szCs w:val="22"/>
              </w:rPr>
              <w:t>54-640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F6956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89099D" w14:textId="77777777" w:rsidR="005F6956" w:rsidRPr="007D7932" w:rsidRDefault="005F6956" w:rsidP="005D6B3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F6956">
              <w:rPr>
                <w:rFonts w:ascii="Arial" w:hAnsi="Arial" w:cs="Arial"/>
                <w:sz w:val="22"/>
                <w:szCs w:val="22"/>
              </w:rPr>
              <w:t>1 - Cena - 99.05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427C37" w14:textId="77777777" w:rsidR="005F6956" w:rsidRPr="007D7932" w:rsidRDefault="005F6956" w:rsidP="005D6B3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F6956">
              <w:rPr>
                <w:rFonts w:ascii="Arial" w:hAnsi="Arial" w:cs="Arial"/>
                <w:sz w:val="22"/>
                <w:szCs w:val="22"/>
              </w:rPr>
              <w:t xml:space="preserve">  99,05</w:t>
            </w:r>
          </w:p>
        </w:tc>
      </w:tr>
      <w:tr w:rsidR="005F6956" w14:paraId="5F6D419D" w14:textId="77777777" w:rsidTr="00CC0C7B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D12E8B" w14:textId="77777777" w:rsidR="005F6956" w:rsidRPr="007D7932" w:rsidRDefault="005F6956" w:rsidP="005D6B3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F6956">
              <w:rPr>
                <w:rFonts w:ascii="Arial" w:hAnsi="Arial" w:cs="Arial"/>
                <w:sz w:val="22"/>
                <w:szCs w:val="22"/>
              </w:rPr>
              <w:t>46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proofErr w:type="spellStart"/>
            <w:r w:rsidRPr="005F6956">
              <w:rPr>
                <w:rFonts w:ascii="Arial" w:hAnsi="Arial" w:cs="Arial"/>
                <w:sz w:val="22"/>
                <w:szCs w:val="22"/>
              </w:rPr>
              <w:t>Imatinibum</w:t>
            </w:r>
            <w:proofErr w:type="spellEnd"/>
            <w:r w:rsidRPr="005F6956">
              <w:rPr>
                <w:rFonts w:ascii="Arial" w:hAnsi="Arial" w:cs="Arial"/>
                <w:sz w:val="22"/>
                <w:szCs w:val="22"/>
              </w:rPr>
              <w:t>/</w:t>
            </w:r>
            <w:proofErr w:type="spellStart"/>
            <w:r w:rsidRPr="005F6956">
              <w:rPr>
                <w:rFonts w:ascii="Arial" w:hAnsi="Arial" w:cs="Arial"/>
                <w:sz w:val="22"/>
                <w:szCs w:val="22"/>
              </w:rPr>
              <w:t>Bendamustyna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F34850" w14:textId="77777777" w:rsidR="005F6956" w:rsidRPr="007D7932" w:rsidRDefault="005F6956" w:rsidP="005D6B32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F6956">
              <w:rPr>
                <w:rFonts w:ascii="Arial" w:hAnsi="Arial" w:cs="Arial"/>
                <w:b/>
                <w:bCs/>
                <w:sz w:val="22"/>
                <w:szCs w:val="22"/>
              </w:rPr>
              <w:t>NEUCA S.A.</w:t>
            </w:r>
          </w:p>
          <w:p w14:paraId="3029F948" w14:textId="77777777" w:rsidR="005F6956" w:rsidRPr="007D7932" w:rsidRDefault="005F6956" w:rsidP="005D6B3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F6956">
              <w:rPr>
                <w:rFonts w:ascii="Arial" w:hAnsi="Arial" w:cs="Arial"/>
                <w:sz w:val="22"/>
                <w:szCs w:val="22"/>
              </w:rPr>
              <w:t>Forteczna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F6956">
              <w:rPr>
                <w:rFonts w:ascii="Arial" w:hAnsi="Arial" w:cs="Arial"/>
                <w:sz w:val="22"/>
                <w:szCs w:val="22"/>
              </w:rPr>
              <w:t>35-37</w:t>
            </w:r>
          </w:p>
          <w:p w14:paraId="554D1F4A" w14:textId="77777777" w:rsidR="005F6956" w:rsidRPr="007D7932" w:rsidRDefault="005F6956" w:rsidP="005D6B32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F6956">
              <w:rPr>
                <w:rFonts w:ascii="Arial" w:hAnsi="Arial" w:cs="Arial"/>
                <w:sz w:val="22"/>
                <w:szCs w:val="22"/>
              </w:rPr>
              <w:t>87-100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F6956">
              <w:rPr>
                <w:rFonts w:ascii="Arial" w:hAnsi="Arial" w:cs="Arial"/>
                <w:sz w:val="22"/>
                <w:szCs w:val="22"/>
              </w:rPr>
              <w:t>Toruń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B63573" w14:textId="77777777" w:rsidR="005F6956" w:rsidRPr="007D7932" w:rsidRDefault="005F6956" w:rsidP="005D6B3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F6956">
              <w:rPr>
                <w:rFonts w:ascii="Arial" w:hAnsi="Arial" w:cs="Arial"/>
                <w:sz w:val="22"/>
                <w:szCs w:val="22"/>
              </w:rPr>
              <w:t>1 - Cena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2D2EE8" w14:textId="77777777" w:rsidR="005F6956" w:rsidRPr="007D7932" w:rsidRDefault="005F6956" w:rsidP="005D6B3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F6956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5F6956" w14:paraId="0BF9CA50" w14:textId="77777777" w:rsidTr="00CC0C7B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59790A" w14:textId="77777777" w:rsidR="005F6956" w:rsidRPr="007D7932" w:rsidRDefault="005F6956" w:rsidP="005D6B3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F6956">
              <w:rPr>
                <w:rFonts w:ascii="Arial" w:hAnsi="Arial" w:cs="Arial"/>
                <w:sz w:val="22"/>
                <w:szCs w:val="22"/>
              </w:rPr>
              <w:t>48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proofErr w:type="spellStart"/>
            <w:r w:rsidRPr="005F6956">
              <w:rPr>
                <w:rFonts w:ascii="Arial" w:hAnsi="Arial" w:cs="Arial"/>
                <w:sz w:val="22"/>
                <w:szCs w:val="22"/>
              </w:rPr>
              <w:t>Bortezomibum</w:t>
            </w:r>
            <w:proofErr w:type="spellEnd"/>
            <w:r w:rsidRPr="005F6956">
              <w:rPr>
                <w:rFonts w:ascii="Arial" w:hAnsi="Arial" w:cs="Arial"/>
                <w:sz w:val="22"/>
                <w:szCs w:val="22"/>
              </w:rPr>
              <w:t xml:space="preserve"> - </w:t>
            </w:r>
            <w:proofErr w:type="spellStart"/>
            <w:r w:rsidRPr="005F6956">
              <w:rPr>
                <w:rFonts w:ascii="Arial" w:hAnsi="Arial" w:cs="Arial"/>
                <w:sz w:val="22"/>
                <w:szCs w:val="22"/>
              </w:rPr>
              <w:t>roztw</w:t>
            </w:r>
            <w:proofErr w:type="spellEnd"/>
            <w:r w:rsidRPr="005F6956">
              <w:rPr>
                <w:rFonts w:ascii="Arial" w:hAnsi="Arial" w:cs="Arial"/>
                <w:sz w:val="22"/>
                <w:szCs w:val="22"/>
              </w:rPr>
              <w:t xml:space="preserve">. do </w:t>
            </w:r>
            <w:proofErr w:type="spellStart"/>
            <w:r w:rsidRPr="005F6956">
              <w:rPr>
                <w:rFonts w:ascii="Arial" w:hAnsi="Arial" w:cs="Arial"/>
                <w:sz w:val="22"/>
                <w:szCs w:val="22"/>
              </w:rPr>
              <w:t>wstrzykiwań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854999" w14:textId="77777777" w:rsidR="005F6956" w:rsidRPr="007D7932" w:rsidRDefault="005F6956" w:rsidP="005D6B32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5F6956">
              <w:rPr>
                <w:rFonts w:ascii="Arial" w:hAnsi="Arial" w:cs="Arial"/>
                <w:b/>
                <w:bCs/>
                <w:sz w:val="22"/>
                <w:szCs w:val="22"/>
              </w:rPr>
              <w:t>Asclepios</w:t>
            </w:r>
            <w:proofErr w:type="spellEnd"/>
            <w:r w:rsidRPr="005F695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S.A.</w:t>
            </w:r>
          </w:p>
          <w:p w14:paraId="2165720A" w14:textId="77777777" w:rsidR="005F6956" w:rsidRPr="007D7932" w:rsidRDefault="005F6956" w:rsidP="005D6B3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F6956">
              <w:rPr>
                <w:rFonts w:ascii="Arial" w:hAnsi="Arial" w:cs="Arial"/>
                <w:sz w:val="22"/>
                <w:szCs w:val="22"/>
              </w:rPr>
              <w:t>Hubska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F6956">
              <w:rPr>
                <w:rFonts w:ascii="Arial" w:hAnsi="Arial" w:cs="Arial"/>
                <w:sz w:val="22"/>
                <w:szCs w:val="22"/>
              </w:rPr>
              <w:t>44</w:t>
            </w:r>
          </w:p>
          <w:p w14:paraId="4BD49C0F" w14:textId="77777777" w:rsidR="005F6956" w:rsidRPr="007D7932" w:rsidRDefault="005F6956" w:rsidP="005D6B32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F6956">
              <w:rPr>
                <w:rFonts w:ascii="Arial" w:hAnsi="Arial" w:cs="Arial"/>
                <w:sz w:val="22"/>
                <w:szCs w:val="22"/>
              </w:rPr>
              <w:t>50-502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F6956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73CEA8" w14:textId="77777777" w:rsidR="005F6956" w:rsidRPr="007D7932" w:rsidRDefault="005F6956" w:rsidP="005D6B3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F6956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CBC964" w14:textId="77777777" w:rsidR="005F6956" w:rsidRPr="007D7932" w:rsidRDefault="005F6956" w:rsidP="005D6B3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F6956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F6956" w14:paraId="6FCA713B" w14:textId="77777777" w:rsidTr="00CC0C7B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D30F65" w14:textId="77777777" w:rsidR="005F6956" w:rsidRPr="007D7932" w:rsidRDefault="005F6956" w:rsidP="005D6B3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F6956">
              <w:rPr>
                <w:rFonts w:ascii="Arial" w:hAnsi="Arial" w:cs="Arial"/>
                <w:sz w:val="22"/>
                <w:szCs w:val="22"/>
              </w:rPr>
              <w:t>48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proofErr w:type="spellStart"/>
            <w:r w:rsidRPr="005F6956">
              <w:rPr>
                <w:rFonts w:ascii="Arial" w:hAnsi="Arial" w:cs="Arial"/>
                <w:sz w:val="22"/>
                <w:szCs w:val="22"/>
              </w:rPr>
              <w:t>Bortezomibum</w:t>
            </w:r>
            <w:proofErr w:type="spellEnd"/>
            <w:r w:rsidRPr="005F6956">
              <w:rPr>
                <w:rFonts w:ascii="Arial" w:hAnsi="Arial" w:cs="Arial"/>
                <w:sz w:val="22"/>
                <w:szCs w:val="22"/>
              </w:rPr>
              <w:t xml:space="preserve"> - </w:t>
            </w:r>
            <w:proofErr w:type="spellStart"/>
            <w:r w:rsidRPr="005F6956">
              <w:rPr>
                <w:rFonts w:ascii="Arial" w:hAnsi="Arial" w:cs="Arial"/>
                <w:sz w:val="22"/>
                <w:szCs w:val="22"/>
              </w:rPr>
              <w:t>roztw</w:t>
            </w:r>
            <w:proofErr w:type="spellEnd"/>
            <w:r w:rsidRPr="005F6956">
              <w:rPr>
                <w:rFonts w:ascii="Arial" w:hAnsi="Arial" w:cs="Arial"/>
                <w:sz w:val="22"/>
                <w:szCs w:val="22"/>
              </w:rPr>
              <w:t xml:space="preserve">. do </w:t>
            </w:r>
            <w:proofErr w:type="spellStart"/>
            <w:r w:rsidRPr="005F6956">
              <w:rPr>
                <w:rFonts w:ascii="Arial" w:hAnsi="Arial" w:cs="Arial"/>
                <w:sz w:val="22"/>
                <w:szCs w:val="22"/>
              </w:rPr>
              <w:t>wstrzykiwań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024F3D" w14:textId="77777777" w:rsidR="005F6956" w:rsidRPr="007D7932" w:rsidRDefault="005F6956" w:rsidP="005D6B32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5F6956">
              <w:rPr>
                <w:rFonts w:ascii="Arial" w:hAnsi="Arial" w:cs="Arial"/>
                <w:b/>
                <w:bCs/>
                <w:sz w:val="22"/>
                <w:szCs w:val="22"/>
              </w:rPr>
              <w:t>Fresenius</w:t>
            </w:r>
            <w:proofErr w:type="spellEnd"/>
            <w:r w:rsidRPr="005F695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5F6956">
              <w:rPr>
                <w:rFonts w:ascii="Arial" w:hAnsi="Arial" w:cs="Arial"/>
                <w:b/>
                <w:bCs/>
                <w:sz w:val="22"/>
                <w:szCs w:val="22"/>
              </w:rPr>
              <w:t>Kabi</w:t>
            </w:r>
            <w:proofErr w:type="spellEnd"/>
            <w:r w:rsidRPr="005F695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Polska Sp.  z o.o.</w:t>
            </w:r>
          </w:p>
          <w:p w14:paraId="07A69DD2" w14:textId="77777777" w:rsidR="005F6956" w:rsidRPr="007D7932" w:rsidRDefault="005F6956" w:rsidP="005D6B3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F6956">
              <w:rPr>
                <w:rFonts w:ascii="Arial" w:hAnsi="Arial" w:cs="Arial"/>
                <w:sz w:val="22"/>
                <w:szCs w:val="22"/>
              </w:rPr>
              <w:t>Al. Jerozolimskie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F6956">
              <w:rPr>
                <w:rFonts w:ascii="Arial" w:hAnsi="Arial" w:cs="Arial"/>
                <w:sz w:val="22"/>
                <w:szCs w:val="22"/>
              </w:rPr>
              <w:t>134</w:t>
            </w:r>
          </w:p>
          <w:p w14:paraId="1E013FC8" w14:textId="77777777" w:rsidR="005F6956" w:rsidRPr="007D7932" w:rsidRDefault="005F6956" w:rsidP="005D6B32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F6956">
              <w:rPr>
                <w:rFonts w:ascii="Arial" w:hAnsi="Arial" w:cs="Arial"/>
                <w:sz w:val="22"/>
                <w:szCs w:val="22"/>
              </w:rPr>
              <w:t>02-305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F6956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F8A1DE" w14:textId="77777777" w:rsidR="005F6956" w:rsidRPr="007D7932" w:rsidRDefault="005F6956" w:rsidP="005D6B3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F6956">
              <w:rPr>
                <w:rFonts w:ascii="Arial" w:hAnsi="Arial" w:cs="Arial"/>
                <w:sz w:val="22"/>
                <w:szCs w:val="22"/>
              </w:rPr>
              <w:t>1 - Cena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667CB1" w14:textId="77777777" w:rsidR="005F6956" w:rsidRPr="007D7932" w:rsidRDefault="005F6956" w:rsidP="005D6B3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F6956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5F6956" w14:paraId="53E09CF1" w14:textId="77777777" w:rsidTr="00CC0C7B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66E9F5" w14:textId="77777777" w:rsidR="005F6956" w:rsidRPr="007D7932" w:rsidRDefault="005F6956" w:rsidP="005D6B3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F6956">
              <w:rPr>
                <w:rFonts w:ascii="Arial" w:hAnsi="Arial" w:cs="Arial"/>
                <w:sz w:val="22"/>
                <w:szCs w:val="22"/>
              </w:rPr>
              <w:t>48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proofErr w:type="spellStart"/>
            <w:r w:rsidRPr="005F6956">
              <w:rPr>
                <w:rFonts w:ascii="Arial" w:hAnsi="Arial" w:cs="Arial"/>
                <w:sz w:val="22"/>
                <w:szCs w:val="22"/>
              </w:rPr>
              <w:t>Bortezomibum</w:t>
            </w:r>
            <w:proofErr w:type="spellEnd"/>
            <w:r w:rsidRPr="005F6956">
              <w:rPr>
                <w:rFonts w:ascii="Arial" w:hAnsi="Arial" w:cs="Arial"/>
                <w:sz w:val="22"/>
                <w:szCs w:val="22"/>
              </w:rPr>
              <w:t xml:space="preserve"> - </w:t>
            </w:r>
            <w:proofErr w:type="spellStart"/>
            <w:r w:rsidRPr="005F6956">
              <w:rPr>
                <w:rFonts w:ascii="Arial" w:hAnsi="Arial" w:cs="Arial"/>
                <w:sz w:val="22"/>
                <w:szCs w:val="22"/>
              </w:rPr>
              <w:t>roztw</w:t>
            </w:r>
            <w:proofErr w:type="spellEnd"/>
            <w:r w:rsidRPr="005F6956">
              <w:rPr>
                <w:rFonts w:ascii="Arial" w:hAnsi="Arial" w:cs="Arial"/>
                <w:sz w:val="22"/>
                <w:szCs w:val="22"/>
              </w:rPr>
              <w:t xml:space="preserve">. do </w:t>
            </w:r>
            <w:proofErr w:type="spellStart"/>
            <w:r w:rsidRPr="005F6956">
              <w:rPr>
                <w:rFonts w:ascii="Arial" w:hAnsi="Arial" w:cs="Arial"/>
                <w:sz w:val="22"/>
                <w:szCs w:val="22"/>
              </w:rPr>
              <w:t>wstrzykiwań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2A29DB" w14:textId="77777777" w:rsidR="005F6956" w:rsidRPr="007D7932" w:rsidRDefault="005F6956" w:rsidP="005D6B32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5F6956">
              <w:rPr>
                <w:rFonts w:ascii="Arial" w:hAnsi="Arial" w:cs="Arial"/>
                <w:b/>
                <w:bCs/>
                <w:sz w:val="22"/>
                <w:szCs w:val="22"/>
              </w:rPr>
              <w:t>Urtica</w:t>
            </w:r>
            <w:proofErr w:type="spellEnd"/>
            <w:r w:rsidRPr="005F695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5B9485D5" w14:textId="77777777" w:rsidR="005F6956" w:rsidRPr="007D7932" w:rsidRDefault="005F6956" w:rsidP="005D6B3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F6956">
              <w:rPr>
                <w:rFonts w:ascii="Arial" w:hAnsi="Arial" w:cs="Arial"/>
                <w:sz w:val="22"/>
                <w:szCs w:val="22"/>
              </w:rPr>
              <w:t>Krzemieniecka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F6956">
              <w:rPr>
                <w:rFonts w:ascii="Arial" w:hAnsi="Arial" w:cs="Arial"/>
                <w:sz w:val="22"/>
                <w:szCs w:val="22"/>
              </w:rPr>
              <w:t>120</w:t>
            </w:r>
          </w:p>
          <w:p w14:paraId="6BDF1CF6" w14:textId="77777777" w:rsidR="005F6956" w:rsidRPr="007D7932" w:rsidRDefault="005F6956" w:rsidP="005D6B32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F6956">
              <w:rPr>
                <w:rFonts w:ascii="Arial" w:hAnsi="Arial" w:cs="Arial"/>
                <w:sz w:val="22"/>
                <w:szCs w:val="22"/>
              </w:rPr>
              <w:t>54-640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F6956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66E860" w14:textId="77777777" w:rsidR="005F6956" w:rsidRPr="007D7932" w:rsidRDefault="005F6956" w:rsidP="005D6B3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F6956">
              <w:rPr>
                <w:rFonts w:ascii="Arial" w:hAnsi="Arial" w:cs="Arial"/>
                <w:sz w:val="22"/>
                <w:szCs w:val="22"/>
              </w:rPr>
              <w:t>1 - Cena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ED9101" w14:textId="77777777" w:rsidR="005F6956" w:rsidRPr="007D7932" w:rsidRDefault="005F6956" w:rsidP="005D6B3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F6956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5F6956" w14:paraId="5E87F15C" w14:textId="77777777" w:rsidTr="00CC0C7B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F1B1A0" w14:textId="77777777" w:rsidR="005F6956" w:rsidRPr="007D7932" w:rsidRDefault="005F6956" w:rsidP="005D6B3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F6956">
              <w:rPr>
                <w:rFonts w:ascii="Arial" w:hAnsi="Arial" w:cs="Arial"/>
                <w:sz w:val="22"/>
                <w:szCs w:val="22"/>
              </w:rPr>
              <w:lastRenderedPageBreak/>
              <w:t>49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proofErr w:type="spellStart"/>
            <w:r w:rsidRPr="005F6956">
              <w:rPr>
                <w:rFonts w:ascii="Arial" w:hAnsi="Arial" w:cs="Arial"/>
                <w:sz w:val="22"/>
                <w:szCs w:val="22"/>
              </w:rPr>
              <w:t>Mezylan</w:t>
            </w:r>
            <w:proofErr w:type="spellEnd"/>
            <w:r w:rsidRPr="005F695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F6956">
              <w:rPr>
                <w:rFonts w:ascii="Arial" w:hAnsi="Arial" w:cs="Arial"/>
                <w:sz w:val="22"/>
                <w:szCs w:val="22"/>
              </w:rPr>
              <w:t>imatynibu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382C6D" w14:textId="77777777" w:rsidR="005F6956" w:rsidRPr="007D7932" w:rsidRDefault="005F6956" w:rsidP="005D6B32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5F6956">
              <w:rPr>
                <w:rFonts w:ascii="Arial" w:hAnsi="Arial" w:cs="Arial"/>
                <w:b/>
                <w:bCs/>
                <w:sz w:val="22"/>
                <w:szCs w:val="22"/>
              </w:rPr>
              <w:t>Salus</w:t>
            </w:r>
            <w:proofErr w:type="spellEnd"/>
            <w:r w:rsidRPr="005F695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International Sp. z o.o.</w:t>
            </w:r>
          </w:p>
          <w:p w14:paraId="670D419D" w14:textId="77777777" w:rsidR="005F6956" w:rsidRPr="007D7932" w:rsidRDefault="005F6956" w:rsidP="005D6B3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F6956">
              <w:rPr>
                <w:rFonts w:ascii="Arial" w:hAnsi="Arial" w:cs="Arial"/>
                <w:sz w:val="22"/>
                <w:szCs w:val="22"/>
              </w:rPr>
              <w:t>Pułaskiego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F6956">
              <w:rPr>
                <w:rFonts w:ascii="Arial" w:hAnsi="Arial" w:cs="Arial"/>
                <w:sz w:val="22"/>
                <w:szCs w:val="22"/>
              </w:rPr>
              <w:t>9</w:t>
            </w:r>
          </w:p>
          <w:p w14:paraId="029B1315" w14:textId="77777777" w:rsidR="005F6956" w:rsidRPr="007D7932" w:rsidRDefault="005F6956" w:rsidP="005D6B32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F6956">
              <w:rPr>
                <w:rFonts w:ascii="Arial" w:hAnsi="Arial" w:cs="Arial"/>
                <w:sz w:val="22"/>
                <w:szCs w:val="22"/>
              </w:rPr>
              <w:t>40-273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F6956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37C773" w14:textId="77777777" w:rsidR="005F6956" w:rsidRPr="007D7932" w:rsidRDefault="005F6956" w:rsidP="005D6B3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F6956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EB50D0" w14:textId="77777777" w:rsidR="005F6956" w:rsidRPr="007D7932" w:rsidRDefault="005F6956" w:rsidP="005D6B3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F6956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F6956" w14:paraId="08DECC9B" w14:textId="77777777" w:rsidTr="00CC0C7B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43404D" w14:textId="77777777" w:rsidR="005F6956" w:rsidRPr="007D7932" w:rsidRDefault="005F6956" w:rsidP="005D6B3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F6956">
              <w:rPr>
                <w:rFonts w:ascii="Arial" w:hAnsi="Arial" w:cs="Arial"/>
                <w:sz w:val="22"/>
                <w:szCs w:val="22"/>
              </w:rPr>
              <w:t>49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proofErr w:type="spellStart"/>
            <w:r w:rsidRPr="005F6956">
              <w:rPr>
                <w:rFonts w:ascii="Arial" w:hAnsi="Arial" w:cs="Arial"/>
                <w:sz w:val="22"/>
                <w:szCs w:val="22"/>
              </w:rPr>
              <w:t>Mezylan</w:t>
            </w:r>
            <w:proofErr w:type="spellEnd"/>
            <w:r w:rsidRPr="005F695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F6956">
              <w:rPr>
                <w:rFonts w:ascii="Arial" w:hAnsi="Arial" w:cs="Arial"/>
                <w:sz w:val="22"/>
                <w:szCs w:val="22"/>
              </w:rPr>
              <w:t>imatynibu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067BCD" w14:textId="77777777" w:rsidR="005F6956" w:rsidRPr="007D7932" w:rsidRDefault="005F6956" w:rsidP="005D6B32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F6956">
              <w:rPr>
                <w:rFonts w:ascii="Arial" w:hAnsi="Arial" w:cs="Arial"/>
                <w:b/>
                <w:bCs/>
                <w:sz w:val="22"/>
                <w:szCs w:val="22"/>
              </w:rPr>
              <w:t>NEUCA S.A.</w:t>
            </w:r>
          </w:p>
          <w:p w14:paraId="46C8394B" w14:textId="77777777" w:rsidR="005F6956" w:rsidRPr="007D7932" w:rsidRDefault="005F6956" w:rsidP="005D6B3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F6956">
              <w:rPr>
                <w:rFonts w:ascii="Arial" w:hAnsi="Arial" w:cs="Arial"/>
                <w:sz w:val="22"/>
                <w:szCs w:val="22"/>
              </w:rPr>
              <w:t>Forteczna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F6956">
              <w:rPr>
                <w:rFonts w:ascii="Arial" w:hAnsi="Arial" w:cs="Arial"/>
                <w:sz w:val="22"/>
                <w:szCs w:val="22"/>
              </w:rPr>
              <w:t>35-37</w:t>
            </w:r>
          </w:p>
          <w:p w14:paraId="0A4AD993" w14:textId="77777777" w:rsidR="005F6956" w:rsidRPr="007D7932" w:rsidRDefault="005F6956" w:rsidP="005D6B32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F6956">
              <w:rPr>
                <w:rFonts w:ascii="Arial" w:hAnsi="Arial" w:cs="Arial"/>
                <w:sz w:val="22"/>
                <w:szCs w:val="22"/>
              </w:rPr>
              <w:t>87-100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F6956">
              <w:rPr>
                <w:rFonts w:ascii="Arial" w:hAnsi="Arial" w:cs="Arial"/>
                <w:sz w:val="22"/>
                <w:szCs w:val="22"/>
              </w:rPr>
              <w:t>Toruń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89A262" w14:textId="77777777" w:rsidR="005F6956" w:rsidRPr="007D7932" w:rsidRDefault="005F6956" w:rsidP="005D6B3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F6956">
              <w:rPr>
                <w:rFonts w:ascii="Arial" w:hAnsi="Arial" w:cs="Arial"/>
                <w:sz w:val="22"/>
                <w:szCs w:val="22"/>
              </w:rPr>
              <w:t>1 - Cena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277C77" w14:textId="77777777" w:rsidR="005F6956" w:rsidRPr="007D7932" w:rsidRDefault="005F6956" w:rsidP="005D6B3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F6956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5F6956" w14:paraId="5DDCC44B" w14:textId="77777777" w:rsidTr="00CC0C7B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5C14F2" w14:textId="77777777" w:rsidR="005F6956" w:rsidRPr="007D7932" w:rsidRDefault="005F6956" w:rsidP="005D6B3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F6956">
              <w:rPr>
                <w:rFonts w:ascii="Arial" w:hAnsi="Arial" w:cs="Arial"/>
                <w:sz w:val="22"/>
                <w:szCs w:val="22"/>
              </w:rPr>
              <w:t>51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proofErr w:type="spellStart"/>
            <w:r w:rsidRPr="005F6956">
              <w:rPr>
                <w:rFonts w:ascii="Arial" w:hAnsi="Arial" w:cs="Arial"/>
                <w:sz w:val="22"/>
                <w:szCs w:val="22"/>
              </w:rPr>
              <w:t>Lenalidomide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9C826B" w14:textId="77777777" w:rsidR="005F6956" w:rsidRPr="007D7932" w:rsidRDefault="005F6956" w:rsidP="005D6B32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F6956">
              <w:rPr>
                <w:rFonts w:ascii="Arial" w:hAnsi="Arial" w:cs="Arial"/>
                <w:b/>
                <w:bCs/>
                <w:sz w:val="22"/>
                <w:szCs w:val="22"/>
              </w:rPr>
              <w:t>Farmacol Logistyka Sp. z o.o.</w:t>
            </w:r>
          </w:p>
          <w:p w14:paraId="10444267" w14:textId="77777777" w:rsidR="005F6956" w:rsidRPr="007D7932" w:rsidRDefault="005F6956" w:rsidP="005D6B3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F6956">
              <w:rPr>
                <w:rFonts w:ascii="Arial" w:hAnsi="Arial" w:cs="Arial"/>
                <w:sz w:val="22"/>
                <w:szCs w:val="22"/>
              </w:rPr>
              <w:t>Szopienicka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F6956">
              <w:rPr>
                <w:rFonts w:ascii="Arial" w:hAnsi="Arial" w:cs="Arial"/>
                <w:sz w:val="22"/>
                <w:szCs w:val="22"/>
              </w:rPr>
              <w:t>77</w:t>
            </w:r>
          </w:p>
          <w:p w14:paraId="25B422E4" w14:textId="77777777" w:rsidR="005F6956" w:rsidRPr="007D7932" w:rsidRDefault="005F6956" w:rsidP="005D6B32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F6956">
              <w:rPr>
                <w:rFonts w:ascii="Arial" w:hAnsi="Arial" w:cs="Arial"/>
                <w:sz w:val="22"/>
                <w:szCs w:val="22"/>
              </w:rPr>
              <w:t>40-431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F6956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AB4485" w14:textId="77777777" w:rsidR="005F6956" w:rsidRPr="007D7932" w:rsidRDefault="005F6956" w:rsidP="005D6B3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F6956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7064ED" w14:textId="77777777" w:rsidR="005F6956" w:rsidRPr="007D7932" w:rsidRDefault="005F6956" w:rsidP="005D6B3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F6956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F6956" w14:paraId="76825331" w14:textId="77777777" w:rsidTr="00CC0C7B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63562C" w14:textId="77777777" w:rsidR="005F6956" w:rsidRPr="007D7932" w:rsidRDefault="005F6956" w:rsidP="005D6B3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F6956">
              <w:rPr>
                <w:rFonts w:ascii="Arial" w:hAnsi="Arial" w:cs="Arial"/>
                <w:sz w:val="22"/>
                <w:szCs w:val="22"/>
              </w:rPr>
              <w:t>51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proofErr w:type="spellStart"/>
            <w:r w:rsidRPr="005F6956">
              <w:rPr>
                <w:rFonts w:ascii="Arial" w:hAnsi="Arial" w:cs="Arial"/>
                <w:sz w:val="22"/>
                <w:szCs w:val="22"/>
              </w:rPr>
              <w:t>Lenalidomide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EDC985" w14:textId="77777777" w:rsidR="005F6956" w:rsidRPr="007D7932" w:rsidRDefault="005F6956" w:rsidP="005D6B32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F6956">
              <w:rPr>
                <w:rFonts w:ascii="Arial" w:hAnsi="Arial" w:cs="Arial"/>
                <w:b/>
                <w:bCs/>
                <w:sz w:val="22"/>
                <w:szCs w:val="22"/>
              </w:rPr>
              <w:t>CENTRALA FARMACEUTYCZNA CEFARM SA</w:t>
            </w:r>
          </w:p>
          <w:p w14:paraId="2758F71E" w14:textId="77777777" w:rsidR="005F6956" w:rsidRPr="007D7932" w:rsidRDefault="005F6956" w:rsidP="005D6B3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F6956">
              <w:rPr>
                <w:rFonts w:ascii="Arial" w:hAnsi="Arial" w:cs="Arial"/>
                <w:sz w:val="22"/>
                <w:szCs w:val="22"/>
              </w:rPr>
              <w:t>UL.JANA KAZIMIERZA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F6956">
              <w:rPr>
                <w:rFonts w:ascii="Arial" w:hAnsi="Arial" w:cs="Arial"/>
                <w:sz w:val="22"/>
                <w:szCs w:val="22"/>
              </w:rPr>
              <w:t>16</w:t>
            </w:r>
          </w:p>
          <w:p w14:paraId="1B0D00DC" w14:textId="77777777" w:rsidR="005F6956" w:rsidRPr="007D7932" w:rsidRDefault="005F6956" w:rsidP="005D6B32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F6956">
              <w:rPr>
                <w:rFonts w:ascii="Arial" w:hAnsi="Arial" w:cs="Arial"/>
                <w:sz w:val="22"/>
                <w:szCs w:val="22"/>
              </w:rPr>
              <w:t>01-248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F6956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E6ABEC" w14:textId="77777777" w:rsidR="005F6956" w:rsidRPr="007D7932" w:rsidRDefault="005F6956" w:rsidP="005D6B3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F6956">
              <w:rPr>
                <w:rFonts w:ascii="Arial" w:hAnsi="Arial" w:cs="Arial"/>
                <w:sz w:val="22"/>
                <w:szCs w:val="22"/>
              </w:rPr>
              <w:t>1 - Cena - 90.58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5E58D3" w14:textId="77777777" w:rsidR="005F6956" w:rsidRPr="007D7932" w:rsidRDefault="005F6956" w:rsidP="005D6B3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F6956">
              <w:rPr>
                <w:rFonts w:ascii="Arial" w:hAnsi="Arial" w:cs="Arial"/>
                <w:sz w:val="22"/>
                <w:szCs w:val="22"/>
              </w:rPr>
              <w:t xml:space="preserve">  90,58</w:t>
            </w:r>
          </w:p>
        </w:tc>
      </w:tr>
      <w:tr w:rsidR="005F6956" w14:paraId="1E1016E8" w14:textId="77777777" w:rsidTr="00CC0C7B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BE7604" w14:textId="77777777" w:rsidR="005F6956" w:rsidRPr="007D7932" w:rsidRDefault="005F6956" w:rsidP="005D6B3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F6956">
              <w:rPr>
                <w:rFonts w:ascii="Arial" w:hAnsi="Arial" w:cs="Arial"/>
                <w:sz w:val="22"/>
                <w:szCs w:val="22"/>
              </w:rPr>
              <w:t>51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proofErr w:type="spellStart"/>
            <w:r w:rsidRPr="005F6956">
              <w:rPr>
                <w:rFonts w:ascii="Arial" w:hAnsi="Arial" w:cs="Arial"/>
                <w:sz w:val="22"/>
                <w:szCs w:val="22"/>
              </w:rPr>
              <w:t>Lenalidomide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C22AA2" w14:textId="77777777" w:rsidR="005F6956" w:rsidRPr="007D7932" w:rsidRDefault="005F6956" w:rsidP="005D6B32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F6956">
              <w:rPr>
                <w:rFonts w:ascii="Arial" w:hAnsi="Arial" w:cs="Arial"/>
                <w:b/>
                <w:bCs/>
                <w:sz w:val="22"/>
                <w:szCs w:val="22"/>
              </w:rPr>
              <w:t>Komtur Polska Sp. z o.o.</w:t>
            </w:r>
          </w:p>
          <w:p w14:paraId="24EA3EA7" w14:textId="77777777" w:rsidR="005F6956" w:rsidRPr="007D7932" w:rsidRDefault="005F6956" w:rsidP="005D6B3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F6956">
              <w:rPr>
                <w:rFonts w:ascii="Arial" w:hAnsi="Arial" w:cs="Arial"/>
                <w:sz w:val="22"/>
                <w:szCs w:val="22"/>
              </w:rPr>
              <w:t>Plac Farmacji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F6956">
              <w:rPr>
                <w:rFonts w:ascii="Arial" w:hAnsi="Arial" w:cs="Arial"/>
                <w:sz w:val="22"/>
                <w:szCs w:val="22"/>
              </w:rPr>
              <w:t>1</w:t>
            </w:r>
          </w:p>
          <w:p w14:paraId="49725BAE" w14:textId="77777777" w:rsidR="005F6956" w:rsidRPr="007D7932" w:rsidRDefault="005F6956" w:rsidP="005D6B32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F6956">
              <w:rPr>
                <w:rFonts w:ascii="Arial" w:hAnsi="Arial" w:cs="Arial"/>
                <w:sz w:val="22"/>
                <w:szCs w:val="22"/>
              </w:rPr>
              <w:t>02-699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F6956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33FD96" w14:textId="77777777" w:rsidR="005F6956" w:rsidRPr="007D7932" w:rsidRDefault="005F6956" w:rsidP="005D6B3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F6956">
              <w:rPr>
                <w:rFonts w:ascii="Arial" w:hAnsi="Arial" w:cs="Arial"/>
                <w:sz w:val="22"/>
                <w:szCs w:val="22"/>
              </w:rPr>
              <w:t>1 - Cena - 83.47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943DB5" w14:textId="77777777" w:rsidR="005F6956" w:rsidRPr="007D7932" w:rsidRDefault="005F6956" w:rsidP="005D6B3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F6956">
              <w:rPr>
                <w:rFonts w:ascii="Arial" w:hAnsi="Arial" w:cs="Arial"/>
                <w:sz w:val="22"/>
                <w:szCs w:val="22"/>
              </w:rPr>
              <w:t xml:space="preserve">  83,47</w:t>
            </w:r>
          </w:p>
        </w:tc>
      </w:tr>
      <w:tr w:rsidR="005F6956" w14:paraId="32684B9D" w14:textId="77777777" w:rsidTr="00CC0C7B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4B8710" w14:textId="77777777" w:rsidR="005F6956" w:rsidRPr="007D7932" w:rsidRDefault="005F6956" w:rsidP="005D6B3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F6956">
              <w:rPr>
                <w:rFonts w:ascii="Arial" w:hAnsi="Arial" w:cs="Arial"/>
                <w:sz w:val="22"/>
                <w:szCs w:val="22"/>
              </w:rPr>
              <w:t>51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proofErr w:type="spellStart"/>
            <w:r w:rsidRPr="005F6956">
              <w:rPr>
                <w:rFonts w:ascii="Arial" w:hAnsi="Arial" w:cs="Arial"/>
                <w:sz w:val="22"/>
                <w:szCs w:val="22"/>
              </w:rPr>
              <w:t>Lenalidomide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896746" w14:textId="77777777" w:rsidR="005F6956" w:rsidRPr="007D7932" w:rsidRDefault="005F6956" w:rsidP="005D6B32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5F6956">
              <w:rPr>
                <w:rFonts w:ascii="Arial" w:hAnsi="Arial" w:cs="Arial"/>
                <w:b/>
                <w:bCs/>
                <w:sz w:val="22"/>
                <w:szCs w:val="22"/>
              </w:rPr>
              <w:t>Salus</w:t>
            </w:r>
            <w:proofErr w:type="spellEnd"/>
            <w:r w:rsidRPr="005F695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International Sp. z o.o.</w:t>
            </w:r>
          </w:p>
          <w:p w14:paraId="284BC8F0" w14:textId="77777777" w:rsidR="005F6956" w:rsidRPr="007D7932" w:rsidRDefault="005F6956" w:rsidP="005D6B3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F6956">
              <w:rPr>
                <w:rFonts w:ascii="Arial" w:hAnsi="Arial" w:cs="Arial"/>
                <w:sz w:val="22"/>
                <w:szCs w:val="22"/>
              </w:rPr>
              <w:t>Pułaskiego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F6956">
              <w:rPr>
                <w:rFonts w:ascii="Arial" w:hAnsi="Arial" w:cs="Arial"/>
                <w:sz w:val="22"/>
                <w:szCs w:val="22"/>
              </w:rPr>
              <w:t>9</w:t>
            </w:r>
          </w:p>
          <w:p w14:paraId="7E68773A" w14:textId="77777777" w:rsidR="005F6956" w:rsidRPr="007D7932" w:rsidRDefault="005F6956" w:rsidP="005D6B32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F6956">
              <w:rPr>
                <w:rFonts w:ascii="Arial" w:hAnsi="Arial" w:cs="Arial"/>
                <w:sz w:val="22"/>
                <w:szCs w:val="22"/>
              </w:rPr>
              <w:t>40-273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F6956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B2D653" w14:textId="77777777" w:rsidR="005F6956" w:rsidRPr="007D7932" w:rsidRDefault="005F6956" w:rsidP="005D6B3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F6956">
              <w:rPr>
                <w:rFonts w:ascii="Arial" w:hAnsi="Arial" w:cs="Arial"/>
                <w:sz w:val="22"/>
                <w:szCs w:val="22"/>
              </w:rPr>
              <w:t>1 - Cena - 47.11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D4D125" w14:textId="77777777" w:rsidR="005F6956" w:rsidRPr="007D7932" w:rsidRDefault="005F6956" w:rsidP="005D6B3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F6956">
              <w:rPr>
                <w:rFonts w:ascii="Arial" w:hAnsi="Arial" w:cs="Arial"/>
                <w:sz w:val="22"/>
                <w:szCs w:val="22"/>
              </w:rPr>
              <w:t xml:space="preserve">  47,11</w:t>
            </w:r>
          </w:p>
        </w:tc>
      </w:tr>
      <w:tr w:rsidR="005F6956" w14:paraId="41700728" w14:textId="77777777" w:rsidTr="00CC0C7B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299156" w14:textId="77777777" w:rsidR="005F6956" w:rsidRPr="007D7932" w:rsidRDefault="005F6956" w:rsidP="005D6B3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F6956">
              <w:rPr>
                <w:rFonts w:ascii="Arial" w:hAnsi="Arial" w:cs="Arial"/>
                <w:sz w:val="22"/>
                <w:szCs w:val="22"/>
              </w:rPr>
              <w:t>51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proofErr w:type="spellStart"/>
            <w:r w:rsidRPr="005F6956">
              <w:rPr>
                <w:rFonts w:ascii="Arial" w:hAnsi="Arial" w:cs="Arial"/>
                <w:sz w:val="22"/>
                <w:szCs w:val="22"/>
              </w:rPr>
              <w:t>Lenalidomide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B97F22" w14:textId="77777777" w:rsidR="005F6956" w:rsidRPr="007D7932" w:rsidRDefault="005F6956" w:rsidP="005D6B32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5F6956">
              <w:rPr>
                <w:rFonts w:ascii="Arial" w:hAnsi="Arial" w:cs="Arial"/>
                <w:b/>
                <w:bCs/>
                <w:sz w:val="22"/>
                <w:szCs w:val="22"/>
              </w:rPr>
              <w:t>Urtica</w:t>
            </w:r>
            <w:proofErr w:type="spellEnd"/>
            <w:r w:rsidRPr="005F695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5E4F34F5" w14:textId="77777777" w:rsidR="005F6956" w:rsidRPr="007D7932" w:rsidRDefault="005F6956" w:rsidP="005D6B3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F6956">
              <w:rPr>
                <w:rFonts w:ascii="Arial" w:hAnsi="Arial" w:cs="Arial"/>
                <w:sz w:val="22"/>
                <w:szCs w:val="22"/>
              </w:rPr>
              <w:t>Krzemieniecka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F6956">
              <w:rPr>
                <w:rFonts w:ascii="Arial" w:hAnsi="Arial" w:cs="Arial"/>
                <w:sz w:val="22"/>
                <w:szCs w:val="22"/>
              </w:rPr>
              <w:t>120</w:t>
            </w:r>
          </w:p>
          <w:p w14:paraId="1FAF93A4" w14:textId="77777777" w:rsidR="005F6956" w:rsidRPr="007D7932" w:rsidRDefault="005F6956" w:rsidP="005D6B32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F6956">
              <w:rPr>
                <w:rFonts w:ascii="Arial" w:hAnsi="Arial" w:cs="Arial"/>
                <w:sz w:val="22"/>
                <w:szCs w:val="22"/>
              </w:rPr>
              <w:t>54-640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F6956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BFBEFD" w14:textId="77777777" w:rsidR="005F6956" w:rsidRPr="007D7932" w:rsidRDefault="005F6956" w:rsidP="005D6B3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F6956">
              <w:rPr>
                <w:rFonts w:ascii="Arial" w:hAnsi="Arial" w:cs="Arial"/>
                <w:sz w:val="22"/>
                <w:szCs w:val="22"/>
              </w:rPr>
              <w:t>1 - Cena - 46.66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0EC388" w14:textId="77777777" w:rsidR="005F6956" w:rsidRPr="007D7932" w:rsidRDefault="005F6956" w:rsidP="005D6B3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F6956">
              <w:rPr>
                <w:rFonts w:ascii="Arial" w:hAnsi="Arial" w:cs="Arial"/>
                <w:sz w:val="22"/>
                <w:szCs w:val="22"/>
              </w:rPr>
              <w:t xml:space="preserve">  46,66</w:t>
            </w:r>
          </w:p>
        </w:tc>
      </w:tr>
      <w:tr w:rsidR="005F6956" w14:paraId="19F36179" w14:textId="77777777" w:rsidTr="00CC0C7B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CF5FB4" w14:textId="77777777" w:rsidR="005F6956" w:rsidRPr="007D7932" w:rsidRDefault="005F6956" w:rsidP="005D6B3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F6956">
              <w:rPr>
                <w:rFonts w:ascii="Arial" w:hAnsi="Arial" w:cs="Arial"/>
                <w:sz w:val="22"/>
                <w:szCs w:val="22"/>
              </w:rPr>
              <w:t>51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proofErr w:type="spellStart"/>
            <w:r w:rsidRPr="005F6956">
              <w:rPr>
                <w:rFonts w:ascii="Arial" w:hAnsi="Arial" w:cs="Arial"/>
                <w:sz w:val="22"/>
                <w:szCs w:val="22"/>
              </w:rPr>
              <w:t>Lenalidomide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972B86" w14:textId="77777777" w:rsidR="005F6956" w:rsidRPr="007D7932" w:rsidRDefault="005F6956" w:rsidP="005D6B32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5F6956">
              <w:rPr>
                <w:rFonts w:ascii="Arial" w:hAnsi="Arial" w:cs="Arial"/>
                <w:b/>
                <w:bCs/>
                <w:sz w:val="22"/>
                <w:szCs w:val="22"/>
              </w:rPr>
              <w:t>Asclepios</w:t>
            </w:r>
            <w:proofErr w:type="spellEnd"/>
            <w:r w:rsidRPr="005F695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S.A.</w:t>
            </w:r>
          </w:p>
          <w:p w14:paraId="416D70D3" w14:textId="77777777" w:rsidR="005F6956" w:rsidRPr="007D7932" w:rsidRDefault="005F6956" w:rsidP="005D6B3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F6956">
              <w:rPr>
                <w:rFonts w:ascii="Arial" w:hAnsi="Arial" w:cs="Arial"/>
                <w:sz w:val="22"/>
                <w:szCs w:val="22"/>
              </w:rPr>
              <w:t>Hubska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F6956">
              <w:rPr>
                <w:rFonts w:ascii="Arial" w:hAnsi="Arial" w:cs="Arial"/>
                <w:sz w:val="22"/>
                <w:szCs w:val="22"/>
              </w:rPr>
              <w:t>44</w:t>
            </w:r>
          </w:p>
          <w:p w14:paraId="1E8E2184" w14:textId="77777777" w:rsidR="005F6956" w:rsidRPr="007D7932" w:rsidRDefault="005F6956" w:rsidP="005D6B32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F6956">
              <w:rPr>
                <w:rFonts w:ascii="Arial" w:hAnsi="Arial" w:cs="Arial"/>
                <w:sz w:val="22"/>
                <w:szCs w:val="22"/>
              </w:rPr>
              <w:t>50-502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F6956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A88B76" w14:textId="77777777" w:rsidR="005F6956" w:rsidRPr="007D7932" w:rsidRDefault="005F6956" w:rsidP="005D6B3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F6956">
              <w:rPr>
                <w:rFonts w:ascii="Arial" w:hAnsi="Arial" w:cs="Arial"/>
                <w:sz w:val="22"/>
                <w:szCs w:val="22"/>
              </w:rPr>
              <w:t>1 - Cena - 21.75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FB04C8" w14:textId="77777777" w:rsidR="005F6956" w:rsidRPr="007D7932" w:rsidRDefault="005F6956" w:rsidP="005D6B3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F6956">
              <w:rPr>
                <w:rFonts w:ascii="Arial" w:hAnsi="Arial" w:cs="Arial"/>
                <w:sz w:val="22"/>
                <w:szCs w:val="22"/>
              </w:rPr>
              <w:t xml:space="preserve">  21,75</w:t>
            </w:r>
          </w:p>
        </w:tc>
      </w:tr>
      <w:tr w:rsidR="005F6956" w14:paraId="323712E2" w14:textId="77777777" w:rsidTr="00CC0C7B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EF1941" w14:textId="77777777" w:rsidR="005F6956" w:rsidRPr="007D7932" w:rsidRDefault="005F6956" w:rsidP="005D6B3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F6956">
              <w:rPr>
                <w:rFonts w:ascii="Arial" w:hAnsi="Arial" w:cs="Arial"/>
                <w:sz w:val="22"/>
                <w:szCs w:val="22"/>
              </w:rPr>
              <w:t>52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proofErr w:type="spellStart"/>
            <w:r w:rsidRPr="005F6956">
              <w:rPr>
                <w:rFonts w:ascii="Arial" w:hAnsi="Arial" w:cs="Arial"/>
                <w:sz w:val="22"/>
                <w:szCs w:val="22"/>
              </w:rPr>
              <w:t>Fludarabini</w:t>
            </w:r>
            <w:proofErr w:type="spellEnd"/>
            <w:r w:rsidRPr="005F695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F6956">
              <w:rPr>
                <w:rFonts w:ascii="Arial" w:hAnsi="Arial" w:cs="Arial"/>
                <w:sz w:val="22"/>
                <w:szCs w:val="22"/>
              </w:rPr>
              <w:t>phosphas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A89239" w14:textId="77777777" w:rsidR="005F6956" w:rsidRPr="007D7932" w:rsidRDefault="005F6956" w:rsidP="005D6B32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F6956">
              <w:rPr>
                <w:rFonts w:ascii="Arial" w:hAnsi="Arial" w:cs="Arial"/>
                <w:b/>
                <w:bCs/>
                <w:sz w:val="22"/>
                <w:szCs w:val="22"/>
              </w:rPr>
              <w:t>Sanofi Sp. z o.o.</w:t>
            </w:r>
          </w:p>
          <w:p w14:paraId="18FE9D14" w14:textId="77777777" w:rsidR="005F6956" w:rsidRPr="007D7932" w:rsidRDefault="005F6956" w:rsidP="005D6B3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F6956">
              <w:rPr>
                <w:rFonts w:ascii="Arial" w:hAnsi="Arial" w:cs="Arial"/>
                <w:sz w:val="22"/>
                <w:szCs w:val="22"/>
              </w:rPr>
              <w:t>Kasprzaka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F6956">
              <w:rPr>
                <w:rFonts w:ascii="Arial" w:hAnsi="Arial" w:cs="Arial"/>
                <w:sz w:val="22"/>
                <w:szCs w:val="22"/>
              </w:rPr>
              <w:t>6</w:t>
            </w:r>
          </w:p>
          <w:p w14:paraId="7ADCD237" w14:textId="77777777" w:rsidR="005F6956" w:rsidRPr="007D7932" w:rsidRDefault="005F6956" w:rsidP="005D6B32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F6956">
              <w:rPr>
                <w:rFonts w:ascii="Arial" w:hAnsi="Arial" w:cs="Arial"/>
                <w:sz w:val="22"/>
                <w:szCs w:val="22"/>
              </w:rPr>
              <w:t>01-211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F6956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7992E7" w14:textId="77777777" w:rsidR="005F6956" w:rsidRPr="007D7932" w:rsidRDefault="005F6956" w:rsidP="005D6B3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F6956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055267" w14:textId="77777777" w:rsidR="005F6956" w:rsidRPr="007D7932" w:rsidRDefault="005F6956" w:rsidP="005D6B3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F6956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F6956" w14:paraId="36640F68" w14:textId="77777777" w:rsidTr="00CC0C7B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DC3D4D" w14:textId="77777777" w:rsidR="005F6956" w:rsidRPr="007D7932" w:rsidRDefault="005F6956" w:rsidP="005D6B3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F6956">
              <w:rPr>
                <w:rFonts w:ascii="Arial" w:hAnsi="Arial" w:cs="Arial"/>
                <w:sz w:val="22"/>
                <w:szCs w:val="22"/>
              </w:rPr>
              <w:t>53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proofErr w:type="spellStart"/>
            <w:r w:rsidRPr="005F6956">
              <w:rPr>
                <w:rFonts w:ascii="Arial" w:hAnsi="Arial" w:cs="Arial"/>
                <w:sz w:val="22"/>
                <w:szCs w:val="22"/>
              </w:rPr>
              <w:t>Zolendronic</w:t>
            </w:r>
            <w:proofErr w:type="spellEnd"/>
            <w:r w:rsidRPr="005F695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F6956">
              <w:rPr>
                <w:rFonts w:ascii="Arial" w:hAnsi="Arial" w:cs="Arial"/>
                <w:sz w:val="22"/>
                <w:szCs w:val="22"/>
              </w:rPr>
              <w:t>acidum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28543D" w14:textId="77777777" w:rsidR="005F6956" w:rsidRPr="007D7932" w:rsidRDefault="005F6956" w:rsidP="005D6B32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5F6956">
              <w:rPr>
                <w:rFonts w:ascii="Arial" w:hAnsi="Arial" w:cs="Arial"/>
                <w:b/>
                <w:bCs/>
                <w:sz w:val="22"/>
                <w:szCs w:val="22"/>
              </w:rPr>
              <w:t>Asclepios</w:t>
            </w:r>
            <w:proofErr w:type="spellEnd"/>
            <w:r w:rsidRPr="005F695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S.A.</w:t>
            </w:r>
          </w:p>
          <w:p w14:paraId="3F349AE0" w14:textId="77777777" w:rsidR="005F6956" w:rsidRPr="007D7932" w:rsidRDefault="005F6956" w:rsidP="005D6B3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F6956">
              <w:rPr>
                <w:rFonts w:ascii="Arial" w:hAnsi="Arial" w:cs="Arial"/>
                <w:sz w:val="22"/>
                <w:szCs w:val="22"/>
              </w:rPr>
              <w:t>Hubska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F6956">
              <w:rPr>
                <w:rFonts w:ascii="Arial" w:hAnsi="Arial" w:cs="Arial"/>
                <w:sz w:val="22"/>
                <w:szCs w:val="22"/>
              </w:rPr>
              <w:t>44</w:t>
            </w:r>
          </w:p>
          <w:p w14:paraId="602660CF" w14:textId="77777777" w:rsidR="005F6956" w:rsidRPr="007D7932" w:rsidRDefault="005F6956" w:rsidP="005D6B32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F6956">
              <w:rPr>
                <w:rFonts w:ascii="Arial" w:hAnsi="Arial" w:cs="Arial"/>
                <w:sz w:val="22"/>
                <w:szCs w:val="22"/>
              </w:rPr>
              <w:t>50-502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F6956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5CD272" w14:textId="77777777" w:rsidR="005F6956" w:rsidRPr="007D7932" w:rsidRDefault="005F6956" w:rsidP="005D6B3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F6956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0232CE" w14:textId="77777777" w:rsidR="005F6956" w:rsidRPr="007D7932" w:rsidRDefault="005F6956" w:rsidP="005D6B3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F6956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F6956" w14:paraId="3D6FBBE5" w14:textId="77777777" w:rsidTr="00CC0C7B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AFEB50" w14:textId="77777777" w:rsidR="005F6956" w:rsidRPr="007D7932" w:rsidRDefault="005F6956" w:rsidP="005D6B3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F6956">
              <w:rPr>
                <w:rFonts w:ascii="Arial" w:hAnsi="Arial" w:cs="Arial"/>
                <w:sz w:val="22"/>
                <w:szCs w:val="22"/>
              </w:rPr>
              <w:t>54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proofErr w:type="spellStart"/>
            <w:r w:rsidRPr="005F6956">
              <w:rPr>
                <w:rFonts w:ascii="Arial" w:hAnsi="Arial" w:cs="Arial"/>
                <w:sz w:val="22"/>
                <w:szCs w:val="22"/>
              </w:rPr>
              <w:t>Tezepelumabum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E3306E" w14:textId="77777777" w:rsidR="005F6956" w:rsidRPr="007D7932" w:rsidRDefault="005F6956" w:rsidP="005D6B32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F695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AstraZeneca </w:t>
            </w:r>
            <w:proofErr w:type="spellStart"/>
            <w:r w:rsidRPr="005F6956">
              <w:rPr>
                <w:rFonts w:ascii="Arial" w:hAnsi="Arial" w:cs="Arial"/>
                <w:b/>
                <w:bCs/>
                <w:sz w:val="22"/>
                <w:szCs w:val="22"/>
              </w:rPr>
              <w:t>Kft</w:t>
            </w:r>
            <w:proofErr w:type="spellEnd"/>
            <w:r w:rsidRPr="005F6956">
              <w:rPr>
                <w:rFonts w:ascii="Arial" w:hAnsi="Arial" w:cs="Arial"/>
                <w:b/>
                <w:bCs/>
                <w:sz w:val="22"/>
                <w:szCs w:val="22"/>
              </w:rPr>
              <w:t>.</w:t>
            </w:r>
          </w:p>
          <w:p w14:paraId="10C5DA09" w14:textId="4AC47FFF" w:rsidR="00CC0C7B" w:rsidRPr="007D7932" w:rsidRDefault="005F6956" w:rsidP="00CC0C7B">
            <w:pPr>
              <w:spacing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F6956">
              <w:rPr>
                <w:rFonts w:ascii="Arial" w:hAnsi="Arial" w:cs="Arial"/>
                <w:sz w:val="22"/>
                <w:szCs w:val="22"/>
              </w:rPr>
              <w:t xml:space="preserve">1117 </w:t>
            </w:r>
            <w:proofErr w:type="spellStart"/>
            <w:r w:rsidRPr="005F6956">
              <w:rPr>
                <w:rFonts w:ascii="Arial" w:hAnsi="Arial" w:cs="Arial"/>
                <w:sz w:val="22"/>
                <w:szCs w:val="22"/>
              </w:rPr>
              <w:t>Budapest</w:t>
            </w:r>
            <w:proofErr w:type="spellEnd"/>
            <w:r w:rsidRPr="005F6956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5F6956">
              <w:rPr>
                <w:rFonts w:ascii="Arial" w:hAnsi="Arial" w:cs="Arial"/>
                <w:sz w:val="22"/>
                <w:szCs w:val="22"/>
              </w:rPr>
              <w:t>Alíz</w:t>
            </w:r>
            <w:proofErr w:type="spellEnd"/>
            <w:r w:rsidRPr="005F695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F6956">
              <w:rPr>
                <w:rFonts w:ascii="Arial" w:hAnsi="Arial" w:cs="Arial"/>
                <w:sz w:val="22"/>
                <w:szCs w:val="22"/>
              </w:rPr>
              <w:t>utca</w:t>
            </w:r>
            <w:proofErr w:type="spellEnd"/>
            <w:r w:rsidRPr="005F6956">
              <w:rPr>
                <w:rFonts w:ascii="Arial" w:hAnsi="Arial" w:cs="Arial"/>
                <w:sz w:val="22"/>
                <w:szCs w:val="22"/>
              </w:rPr>
              <w:t xml:space="preserve"> 4. B. </w:t>
            </w:r>
            <w:proofErr w:type="spellStart"/>
            <w:r w:rsidRPr="005F6956">
              <w:rPr>
                <w:rFonts w:ascii="Arial" w:hAnsi="Arial" w:cs="Arial"/>
                <w:sz w:val="22"/>
                <w:szCs w:val="22"/>
              </w:rPr>
              <w:t>ép</w:t>
            </w:r>
            <w:proofErr w:type="spellEnd"/>
            <w:r w:rsidRPr="005F6956">
              <w:rPr>
                <w:rFonts w:ascii="Arial" w:hAnsi="Arial" w:cs="Arial"/>
                <w:sz w:val="22"/>
                <w:szCs w:val="22"/>
              </w:rPr>
              <w:t>.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114A384E" w14:textId="1BCBE54E" w:rsidR="005F6956" w:rsidRPr="007D7932" w:rsidRDefault="005F6956" w:rsidP="005D6B32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5EC22E" w14:textId="77777777" w:rsidR="005F6956" w:rsidRPr="007D7932" w:rsidRDefault="005F6956" w:rsidP="005D6B3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F6956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C413E" w14:textId="77777777" w:rsidR="005F6956" w:rsidRPr="007D7932" w:rsidRDefault="005F6956" w:rsidP="005D6B3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F6956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</w:tbl>
    <w:p w14:paraId="028807E7" w14:textId="6F6F4229" w:rsidR="00B464D3" w:rsidRDefault="00B464D3" w:rsidP="00B51A2B">
      <w:pPr>
        <w:spacing w:before="720" w:after="480" w:line="360" w:lineRule="auto"/>
        <w:ind w:left="3119" w:firstLine="425"/>
        <w:jc w:val="right"/>
        <w:rPr>
          <w:rFonts w:ascii="Arial" w:hAnsi="Arial" w:cs="Arial"/>
          <w:i/>
          <w:sz w:val="22"/>
          <w:szCs w:val="22"/>
        </w:rPr>
      </w:pPr>
      <w:r w:rsidRPr="00CC0C7B">
        <w:rPr>
          <w:rFonts w:ascii="Arial" w:hAnsi="Arial" w:cs="Arial"/>
          <w:i/>
          <w:sz w:val="22"/>
          <w:szCs w:val="22"/>
        </w:rPr>
        <w:t>Zamawiający</w:t>
      </w:r>
    </w:p>
    <w:p w14:paraId="64F4AF5D" w14:textId="77777777" w:rsidR="00087FB2" w:rsidRDefault="00087FB2" w:rsidP="00087FB2">
      <w:pPr>
        <w:rPr>
          <w:rFonts w:ascii="Arial Narrow" w:hAnsi="Arial Narrow" w:cs="Arial"/>
          <w:sz w:val="20"/>
          <w:szCs w:val="20"/>
        </w:rPr>
      </w:pPr>
    </w:p>
    <w:p w14:paraId="60C1CBB9" w14:textId="77777777" w:rsidR="00087FB2" w:rsidRDefault="00087FB2" w:rsidP="00087FB2">
      <w:pPr>
        <w:rPr>
          <w:rFonts w:ascii="Arial Narrow" w:hAnsi="Arial Narrow" w:cs="Arial"/>
          <w:sz w:val="20"/>
          <w:szCs w:val="20"/>
        </w:rPr>
      </w:pPr>
    </w:p>
    <w:p w14:paraId="7E468C4C" w14:textId="77777777" w:rsidR="00087FB2" w:rsidRDefault="00087FB2" w:rsidP="00087FB2">
      <w:pPr>
        <w:rPr>
          <w:rFonts w:ascii="Arial Narrow" w:hAnsi="Arial Narrow" w:cs="Arial"/>
          <w:sz w:val="20"/>
          <w:szCs w:val="20"/>
        </w:rPr>
      </w:pPr>
    </w:p>
    <w:p w14:paraId="3DCADF25" w14:textId="77777777" w:rsidR="00087FB2" w:rsidRDefault="00087FB2" w:rsidP="00087FB2">
      <w:pPr>
        <w:rPr>
          <w:rFonts w:ascii="Arial Narrow" w:hAnsi="Arial Narrow" w:cs="Arial"/>
          <w:sz w:val="20"/>
          <w:szCs w:val="20"/>
        </w:rPr>
      </w:pPr>
    </w:p>
    <w:p w14:paraId="0D64B66E" w14:textId="7C9CB602" w:rsidR="00087FB2" w:rsidRDefault="00087FB2" w:rsidP="00087FB2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 xml:space="preserve">Wykonano w 1 egz. na </w:t>
      </w:r>
      <w:r>
        <w:rPr>
          <w:rFonts w:ascii="Arial Narrow" w:hAnsi="Arial Narrow" w:cs="Arial"/>
          <w:sz w:val="20"/>
          <w:szCs w:val="20"/>
        </w:rPr>
        <w:t>6</w:t>
      </w:r>
      <w:r>
        <w:rPr>
          <w:rFonts w:ascii="Arial Narrow" w:hAnsi="Arial Narrow" w:cs="Arial"/>
          <w:sz w:val="20"/>
          <w:szCs w:val="20"/>
        </w:rPr>
        <w:t xml:space="preserve"> ark.</w:t>
      </w:r>
    </w:p>
    <w:p w14:paraId="6BB74C16" w14:textId="77777777" w:rsidR="00087FB2" w:rsidRDefault="00087FB2" w:rsidP="00087FB2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Egz. 1 – biuro przepustek</w:t>
      </w:r>
    </w:p>
    <w:p w14:paraId="71EED5AF" w14:textId="77777777" w:rsidR="00087FB2" w:rsidRDefault="00087FB2" w:rsidP="00087FB2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 xml:space="preserve">Wyk. Barbara Baranowska – tel. 261 417 364, e-mail: </w:t>
      </w:r>
      <w:hyperlink r:id="rId6" w:history="1">
        <w:r w:rsidRPr="009919D0">
          <w:rPr>
            <w:rStyle w:val="Hipercze"/>
            <w:rFonts w:ascii="Arial Narrow" w:hAnsi="Arial Narrow" w:cs="Arial"/>
            <w:sz w:val="20"/>
            <w:szCs w:val="20"/>
          </w:rPr>
          <w:t>bbaranowska@10wsk.mil.pl</w:t>
        </w:r>
      </w:hyperlink>
      <w:r>
        <w:rPr>
          <w:rFonts w:ascii="Arial Narrow" w:hAnsi="Arial Narrow" w:cs="Arial"/>
          <w:sz w:val="20"/>
          <w:szCs w:val="20"/>
        </w:rPr>
        <w:t xml:space="preserve"> </w:t>
      </w:r>
    </w:p>
    <w:p w14:paraId="49F84995" w14:textId="2ADF5B65" w:rsidR="00087FB2" w:rsidRPr="00CC0C7B" w:rsidRDefault="00087FB2" w:rsidP="00087FB2">
      <w:pPr>
        <w:rPr>
          <w:rFonts w:ascii="Arial" w:hAnsi="Arial" w:cs="Arial"/>
          <w:i/>
          <w:sz w:val="22"/>
          <w:szCs w:val="22"/>
        </w:rPr>
      </w:pPr>
      <w:r>
        <w:rPr>
          <w:rFonts w:ascii="Arial Narrow" w:hAnsi="Arial Narrow" w:cs="Arial"/>
          <w:sz w:val="20"/>
          <w:szCs w:val="20"/>
        </w:rPr>
        <w:t>Data: 2024-06-03</w:t>
      </w:r>
    </w:p>
    <w:bookmarkEnd w:id="0"/>
    <w:sectPr w:rsidR="00087FB2" w:rsidRPr="00CC0C7B" w:rsidSect="00992F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93396F4" w14:textId="77777777" w:rsidR="00E05469" w:rsidRDefault="00E05469">
      <w:r>
        <w:separator/>
      </w:r>
    </w:p>
  </w:endnote>
  <w:endnote w:type="continuationSeparator" w:id="0">
    <w:p w14:paraId="5A7AFA6A" w14:textId="77777777" w:rsidR="00E05469" w:rsidRDefault="00E054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A2990D" w14:textId="77777777" w:rsidR="005F6956" w:rsidRDefault="005F69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477B8F" w14:textId="77777777"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7C5BDFB5" w14:textId="77777777"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 xml:space="preserve">System </w:t>
    </w:r>
    <w:proofErr w:type="spellStart"/>
    <w:r w:rsidRPr="004B39E0">
      <w:rPr>
        <w:rFonts w:ascii="Arial" w:hAnsi="Arial"/>
        <w:sz w:val="18"/>
      </w:rPr>
      <w:t>ProPublico</w:t>
    </w:r>
    <w:proofErr w:type="spellEnd"/>
    <w:r w:rsidRPr="004B39E0">
      <w:rPr>
        <w:rFonts w:ascii="Arial" w:hAnsi="Arial"/>
        <w:sz w:val="18"/>
      </w:rPr>
      <w:t xml:space="preserve"> © </w:t>
    </w:r>
    <w:proofErr w:type="spellStart"/>
    <w:r w:rsidRPr="004B39E0">
      <w:rPr>
        <w:rFonts w:ascii="Arial" w:hAnsi="Arial"/>
        <w:sz w:val="18"/>
      </w:rPr>
      <w:t>Datacomp</w:t>
    </w:r>
    <w:proofErr w:type="spellEnd"/>
    <w:r w:rsidRPr="004B39E0">
      <w:rPr>
        <w:rFonts w:ascii="Arial" w:hAnsi="Arial"/>
        <w:sz w:val="18"/>
      </w:rPr>
      <w:t xml:space="preserve">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14:paraId="6BA21CE2" w14:textId="77777777"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DE511F" w14:textId="77777777" w:rsidR="005F6956" w:rsidRDefault="005F695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DA043B0" w14:textId="77777777" w:rsidR="00E05469" w:rsidRDefault="00E05469">
      <w:r>
        <w:separator/>
      </w:r>
    </w:p>
  </w:footnote>
  <w:footnote w:type="continuationSeparator" w:id="0">
    <w:p w14:paraId="2FAFAB7D" w14:textId="77777777" w:rsidR="00E05469" w:rsidRDefault="00E054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0E2CF0" w14:textId="77777777" w:rsidR="005F6956" w:rsidRDefault="005F695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92E61B" w14:textId="77777777" w:rsidR="005F6956" w:rsidRDefault="005F695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7A1EEA" w14:textId="77777777" w:rsidR="005F6956" w:rsidRDefault="005F695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05469"/>
    <w:rsid w:val="00022322"/>
    <w:rsid w:val="00042497"/>
    <w:rsid w:val="00087FB2"/>
    <w:rsid w:val="000C1E6F"/>
    <w:rsid w:val="000E4E56"/>
    <w:rsid w:val="001A1468"/>
    <w:rsid w:val="001B7815"/>
    <w:rsid w:val="001D1EEC"/>
    <w:rsid w:val="00211A34"/>
    <w:rsid w:val="002810B2"/>
    <w:rsid w:val="00294C2F"/>
    <w:rsid w:val="002B1E4F"/>
    <w:rsid w:val="002B6761"/>
    <w:rsid w:val="003445A0"/>
    <w:rsid w:val="003A0AFC"/>
    <w:rsid w:val="003D611C"/>
    <w:rsid w:val="00431C0B"/>
    <w:rsid w:val="00437CAD"/>
    <w:rsid w:val="00445543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4B2F"/>
    <w:rsid w:val="005E5BFF"/>
    <w:rsid w:val="005F6956"/>
    <w:rsid w:val="00607F9B"/>
    <w:rsid w:val="00644DCB"/>
    <w:rsid w:val="00657C1E"/>
    <w:rsid w:val="00682F24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3012C"/>
    <w:rsid w:val="00952256"/>
    <w:rsid w:val="0097748A"/>
    <w:rsid w:val="00992FF5"/>
    <w:rsid w:val="009F0E5C"/>
    <w:rsid w:val="00A029B8"/>
    <w:rsid w:val="00A91321"/>
    <w:rsid w:val="00AA02AC"/>
    <w:rsid w:val="00B048DA"/>
    <w:rsid w:val="00B32D12"/>
    <w:rsid w:val="00B464D3"/>
    <w:rsid w:val="00B51A2B"/>
    <w:rsid w:val="00B8185B"/>
    <w:rsid w:val="00BC6F7F"/>
    <w:rsid w:val="00BD2174"/>
    <w:rsid w:val="00C423DD"/>
    <w:rsid w:val="00C60D7B"/>
    <w:rsid w:val="00C65E53"/>
    <w:rsid w:val="00CA0B33"/>
    <w:rsid w:val="00CA3511"/>
    <w:rsid w:val="00CC0C7B"/>
    <w:rsid w:val="00D01E5B"/>
    <w:rsid w:val="00D04203"/>
    <w:rsid w:val="00D168A0"/>
    <w:rsid w:val="00D26ED6"/>
    <w:rsid w:val="00D42C90"/>
    <w:rsid w:val="00D60D1C"/>
    <w:rsid w:val="00D8427E"/>
    <w:rsid w:val="00E05469"/>
    <w:rsid w:val="00E30B2D"/>
    <w:rsid w:val="00E62859"/>
    <w:rsid w:val="00E85D70"/>
    <w:rsid w:val="00F223E4"/>
    <w:rsid w:val="00F33C66"/>
    <w:rsid w:val="00F82C4B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A7DDD09"/>
  <w15:chartTrackingRefBased/>
  <w15:docId w15:val="{F8365810-1837-4481-A714-5BC9425F01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  <w:style w:type="character" w:styleId="Hipercze">
    <w:name w:val="Hyperlink"/>
    <w:rsid w:val="00087FB2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baranow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13</TotalTime>
  <Pages>12</Pages>
  <Words>2819</Words>
  <Characters>16431</Characters>
  <Application>Microsoft Office Word</Application>
  <DocSecurity>0</DocSecurity>
  <Lines>136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19212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6</cp:revision>
  <cp:lastPrinted>1899-12-31T23:00:00Z</cp:lastPrinted>
  <dcterms:created xsi:type="dcterms:W3CDTF">2024-06-03T08:25:00Z</dcterms:created>
  <dcterms:modified xsi:type="dcterms:W3CDTF">2024-06-03T08:40:00Z</dcterms:modified>
</cp:coreProperties>
</file>