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77D59" w14:textId="77777777" w:rsidR="00D34297" w:rsidRPr="00105D6C" w:rsidRDefault="00347D9E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05D6C">
        <w:rPr>
          <w:rFonts w:ascii="Arial Narrow" w:hAnsi="Arial Narrow" w:cs="Arial"/>
          <w:sz w:val="22"/>
          <w:szCs w:val="22"/>
        </w:rPr>
        <w:t>Bydgoszcz</w:t>
      </w:r>
      <w:r w:rsidR="00D34297" w:rsidRPr="00105D6C">
        <w:rPr>
          <w:rFonts w:ascii="Arial Narrow" w:hAnsi="Arial Narrow" w:cs="Arial"/>
          <w:sz w:val="22"/>
          <w:szCs w:val="22"/>
        </w:rPr>
        <w:t xml:space="preserve"> dnia: </w:t>
      </w:r>
      <w:r w:rsidRPr="00105D6C">
        <w:rPr>
          <w:rFonts w:ascii="Arial Narrow" w:hAnsi="Arial Narrow" w:cs="Arial"/>
          <w:sz w:val="22"/>
          <w:szCs w:val="22"/>
        </w:rPr>
        <w:t>2024-06-03</w:t>
      </w:r>
    </w:p>
    <w:p w14:paraId="597081F1" w14:textId="77777777" w:rsidR="00D34297" w:rsidRPr="00105D6C" w:rsidRDefault="00347D9E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05D6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35E6BF" w14:textId="77777777" w:rsidR="00D34297" w:rsidRPr="00105D6C" w:rsidRDefault="00347D9E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5D6C">
        <w:rPr>
          <w:rFonts w:ascii="Arial Narrow" w:hAnsi="Arial Narrow" w:cs="Arial"/>
          <w:sz w:val="22"/>
          <w:szCs w:val="22"/>
        </w:rPr>
        <w:t>Powstańców Warszawy</w:t>
      </w:r>
      <w:r w:rsidR="00D34297" w:rsidRPr="00105D6C">
        <w:rPr>
          <w:rFonts w:ascii="Arial Narrow" w:hAnsi="Arial Narrow" w:cs="Arial"/>
          <w:sz w:val="22"/>
          <w:szCs w:val="22"/>
        </w:rPr>
        <w:t xml:space="preserve"> </w:t>
      </w:r>
      <w:r w:rsidRPr="00105D6C">
        <w:rPr>
          <w:rFonts w:ascii="Arial Narrow" w:hAnsi="Arial Narrow" w:cs="Arial"/>
          <w:sz w:val="22"/>
          <w:szCs w:val="22"/>
        </w:rPr>
        <w:t>5</w:t>
      </w:r>
    </w:p>
    <w:p w14:paraId="4AE21251" w14:textId="77777777" w:rsidR="00D34297" w:rsidRPr="00105D6C" w:rsidRDefault="00347D9E" w:rsidP="00D34297">
      <w:pPr>
        <w:rPr>
          <w:rFonts w:ascii="Arial Narrow" w:hAnsi="Arial Narrow" w:cs="Arial"/>
          <w:sz w:val="22"/>
          <w:szCs w:val="22"/>
        </w:rPr>
      </w:pPr>
      <w:r w:rsidRPr="00105D6C">
        <w:rPr>
          <w:rFonts w:ascii="Arial Narrow" w:hAnsi="Arial Narrow" w:cs="Arial"/>
          <w:sz w:val="22"/>
          <w:szCs w:val="22"/>
        </w:rPr>
        <w:t>85-681</w:t>
      </w:r>
      <w:r w:rsidR="00D34297" w:rsidRPr="00105D6C">
        <w:rPr>
          <w:rFonts w:ascii="Arial Narrow" w:hAnsi="Arial Narrow" w:cs="Arial"/>
          <w:sz w:val="22"/>
          <w:szCs w:val="22"/>
        </w:rPr>
        <w:t xml:space="preserve"> </w:t>
      </w:r>
      <w:r w:rsidRPr="00105D6C">
        <w:rPr>
          <w:rFonts w:ascii="Arial Narrow" w:hAnsi="Arial Narrow" w:cs="Arial"/>
          <w:sz w:val="22"/>
          <w:szCs w:val="22"/>
        </w:rPr>
        <w:t>Bydgoszcz</w:t>
      </w:r>
    </w:p>
    <w:p w14:paraId="5DE57A9A" w14:textId="77777777" w:rsidR="00D34297" w:rsidRPr="00105D6C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105D6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79D433B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05D6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3C85CE5" w14:textId="6F923EA7" w:rsidR="00105D6C" w:rsidRPr="0083352D" w:rsidRDefault="00105D6C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83352D">
        <w:rPr>
          <w:rFonts w:ascii="Arial Narrow" w:hAnsi="Arial Narrow" w:cs="Arial"/>
          <w:bCs/>
          <w:sz w:val="22"/>
          <w:szCs w:val="22"/>
        </w:rPr>
        <w:t xml:space="preserve"> </w:t>
      </w:r>
      <w:r w:rsidR="0083352D">
        <w:rPr>
          <w:rFonts w:ascii="Arial Narrow" w:hAnsi="Arial Narrow" w:cs="Arial"/>
          <w:b/>
          <w:sz w:val="22"/>
          <w:szCs w:val="22"/>
        </w:rPr>
        <w:t>4412/2024</w:t>
      </w:r>
    </w:p>
    <w:p w14:paraId="77290DBD" w14:textId="77777777" w:rsidR="00D34297" w:rsidRPr="00105D6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05D6C">
        <w:rPr>
          <w:rFonts w:ascii="Arial Narrow" w:hAnsi="Arial Narrow" w:cs="Arial"/>
          <w:b/>
          <w:sz w:val="24"/>
          <w:szCs w:val="24"/>
        </w:rPr>
        <w:t>WYKONAWCY</w:t>
      </w:r>
    </w:p>
    <w:p w14:paraId="7D010DA8" w14:textId="77777777" w:rsidR="00D34297" w:rsidRPr="00105D6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05D6C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05D6C" w14:paraId="790EED8B" w14:textId="77777777" w:rsidTr="00D34297">
        <w:tc>
          <w:tcPr>
            <w:tcW w:w="9180" w:type="dxa"/>
            <w:shd w:val="clear" w:color="auto" w:fill="F2F2F2"/>
            <w:hideMark/>
          </w:tcPr>
          <w:p w14:paraId="2C75EBEE" w14:textId="77777777" w:rsidR="00D34297" w:rsidRPr="00105D6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05D6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2E8D3B7" w14:textId="77777777" w:rsidR="00D34297" w:rsidRPr="00105D6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05D6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CBBD413" w14:textId="77777777" w:rsidR="00D34297" w:rsidRPr="00105D6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CC3AA01" w14:textId="77777777" w:rsidR="00D34297" w:rsidRPr="00105D6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05D6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05D6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05D6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05D6C" w14:paraId="62B0FAD7" w14:textId="77777777" w:rsidTr="00310284">
        <w:tc>
          <w:tcPr>
            <w:tcW w:w="2269" w:type="dxa"/>
            <w:shd w:val="clear" w:color="auto" w:fill="auto"/>
          </w:tcPr>
          <w:p w14:paraId="595DBEAE" w14:textId="77777777" w:rsidR="00D34297" w:rsidRPr="00105D6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68FCA3" w14:textId="77777777" w:rsidR="00D34297" w:rsidRPr="00105D6C" w:rsidRDefault="00347D9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 na okres 24 miesięcy</w:t>
            </w:r>
          </w:p>
        </w:tc>
      </w:tr>
      <w:tr w:rsidR="00347D9E" w:rsidRPr="00105D6C" w14:paraId="38E57A53" w14:textId="77777777" w:rsidTr="005D6B32">
        <w:tc>
          <w:tcPr>
            <w:tcW w:w="2269" w:type="dxa"/>
            <w:shd w:val="clear" w:color="auto" w:fill="auto"/>
          </w:tcPr>
          <w:p w14:paraId="3A93ED3C" w14:textId="77777777" w:rsidR="00347D9E" w:rsidRPr="00105D6C" w:rsidRDefault="00347D9E" w:rsidP="005D6B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00FC8C" w14:textId="77777777" w:rsidR="00347D9E" w:rsidRPr="00105D6C" w:rsidRDefault="00347D9E" w:rsidP="005D6B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bCs/>
                <w:sz w:val="22"/>
                <w:szCs w:val="22"/>
              </w:rPr>
              <w:t>28/2024</w:t>
            </w:r>
          </w:p>
        </w:tc>
      </w:tr>
    </w:tbl>
    <w:p w14:paraId="56929878" w14:textId="77777777" w:rsidR="00010B31" w:rsidRPr="00105D6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0F01706" w14:textId="77777777" w:rsidR="00010B31" w:rsidRPr="00105D6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05D6C">
        <w:rPr>
          <w:rFonts w:ascii="Arial Narrow" w:hAnsi="Arial Narrow" w:cs="Arial"/>
          <w:sz w:val="22"/>
          <w:szCs w:val="22"/>
        </w:rPr>
        <w:t xml:space="preserve">Zamawiający, </w:t>
      </w:r>
      <w:r w:rsidR="00347D9E" w:rsidRPr="00105D6C">
        <w:rPr>
          <w:rFonts w:ascii="Arial Narrow" w:hAnsi="Arial Narrow" w:cs="Arial"/>
          <w:b/>
          <w:sz w:val="22"/>
          <w:szCs w:val="22"/>
        </w:rPr>
        <w:t>10WSzKzP SPZOZ</w:t>
      </w:r>
      <w:r w:rsidRPr="00105D6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347D9E" w:rsidRPr="00105D6C">
        <w:rPr>
          <w:rFonts w:ascii="Arial Narrow" w:hAnsi="Arial Narrow" w:cs="Arial"/>
          <w:sz w:val="22"/>
          <w:szCs w:val="22"/>
        </w:rPr>
        <w:t>(</w:t>
      </w:r>
      <w:proofErr w:type="spellStart"/>
      <w:r w:rsidR="00347D9E" w:rsidRPr="00105D6C">
        <w:rPr>
          <w:rFonts w:ascii="Arial Narrow" w:hAnsi="Arial Narrow" w:cs="Arial"/>
          <w:sz w:val="22"/>
          <w:szCs w:val="22"/>
        </w:rPr>
        <w:t>t.j</w:t>
      </w:r>
      <w:proofErr w:type="spellEnd"/>
      <w:r w:rsidR="00347D9E" w:rsidRPr="00105D6C">
        <w:rPr>
          <w:rFonts w:ascii="Arial Narrow" w:hAnsi="Arial Narrow" w:cs="Arial"/>
          <w:sz w:val="22"/>
          <w:szCs w:val="22"/>
        </w:rPr>
        <w:t>. Dz. U. z 2023r. poz. 1605)</w:t>
      </w:r>
      <w:r w:rsidRPr="00105D6C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105D6C">
        <w:rPr>
          <w:rFonts w:ascii="Arial Narrow" w:hAnsi="Arial Narrow" w:cs="Arial"/>
          <w:sz w:val="22"/>
          <w:szCs w:val="22"/>
        </w:rPr>
        <w:t>na</w:t>
      </w:r>
      <w:r w:rsidRPr="00105D6C">
        <w:rPr>
          <w:rFonts w:ascii="Arial Narrow" w:hAnsi="Arial Narrow" w:cs="Arial"/>
          <w:sz w:val="22"/>
          <w:szCs w:val="22"/>
        </w:rPr>
        <w:t xml:space="preserve"> </w:t>
      </w:r>
      <w:r w:rsidR="00D8293D" w:rsidRPr="00105D6C">
        <w:rPr>
          <w:rFonts w:ascii="Arial Narrow" w:hAnsi="Arial Narrow" w:cs="Arial"/>
          <w:sz w:val="22"/>
          <w:szCs w:val="22"/>
        </w:rPr>
        <w:t>na</w:t>
      </w:r>
      <w:r w:rsidR="00010B31" w:rsidRPr="00105D6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05D6C" w14:paraId="67829E8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1C72" w14:textId="77777777" w:rsidR="00D44D12" w:rsidRPr="00105D6C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105D6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FE07" w14:textId="77777777" w:rsidR="00D44D12" w:rsidRPr="00105D6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105D6C">
              <w:rPr>
                <w:rFonts w:ascii="Arial Narrow" w:hAnsi="Arial Narrow" w:cs="Arial"/>
                <w:b/>
              </w:rPr>
              <w:t>Temat</w:t>
            </w:r>
          </w:p>
          <w:p w14:paraId="620150B8" w14:textId="77777777" w:rsidR="00D44D12" w:rsidRPr="00105D6C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105D6C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347D9E" w:rsidRPr="00105D6C" w14:paraId="024BBA02" w14:textId="77777777" w:rsidTr="005D6B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5CCB" w14:textId="77777777" w:rsidR="00347D9E" w:rsidRPr="00105D6C" w:rsidRDefault="00347D9E" w:rsidP="005D6B3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9BDC" w14:textId="77777777" w:rsidR="00347D9E" w:rsidRPr="00105D6C" w:rsidRDefault="00347D9E" w:rsidP="005D6B3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Alemtuzumabum</w:t>
            </w:r>
            <w:proofErr w:type="spellEnd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 xml:space="preserve"> - koncentrat do sporządzenia roztworu do infuzji</w:t>
            </w:r>
          </w:p>
          <w:p w14:paraId="447C8182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813E33" w14:textId="77777777" w:rsidR="0055326F" w:rsidRPr="009A285F" w:rsidRDefault="0055326F" w:rsidP="0055326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43C32E6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86DAB26" w14:textId="04796B83" w:rsidR="00347D9E" w:rsidRPr="00105D6C" w:rsidRDefault="0055326F" w:rsidP="0055326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347D9E" w:rsidRPr="00105D6C" w14:paraId="31BDD776" w14:textId="77777777" w:rsidTr="005D6B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931A" w14:textId="77777777" w:rsidR="00347D9E" w:rsidRPr="00105D6C" w:rsidRDefault="00347D9E" w:rsidP="005D6B3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2503" w14:textId="77777777" w:rsidR="00347D9E" w:rsidRPr="00105D6C" w:rsidRDefault="00347D9E" w:rsidP="005D6B3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Immunoglobulinum</w:t>
            </w:r>
            <w:proofErr w:type="spellEnd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humanum</w:t>
            </w:r>
            <w:proofErr w:type="spellEnd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 xml:space="preserve"> 5%</w:t>
            </w:r>
          </w:p>
          <w:p w14:paraId="7A3C045C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8043FE" w14:textId="77777777" w:rsidR="0055326F" w:rsidRPr="009A285F" w:rsidRDefault="0055326F" w:rsidP="0055326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32BD49CE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B7D047" w14:textId="22C53848" w:rsidR="00347D9E" w:rsidRPr="00105D6C" w:rsidRDefault="0055326F" w:rsidP="0055326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347D9E" w:rsidRPr="00105D6C" w14:paraId="5A76EA4A" w14:textId="77777777" w:rsidTr="005D6B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8F06" w14:textId="77777777" w:rsidR="00347D9E" w:rsidRPr="00105D6C" w:rsidRDefault="00347D9E" w:rsidP="005D6B3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sz w:val="22"/>
                <w:szCs w:val="22"/>
              </w:rPr>
              <w:lastRenderedPageBreak/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CC1F" w14:textId="77777777" w:rsidR="00347D9E" w:rsidRPr="00105D6C" w:rsidRDefault="00347D9E" w:rsidP="005D6B3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Peginterferonum</w:t>
            </w:r>
            <w:proofErr w:type="spellEnd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 xml:space="preserve"> alfa-2a - </w:t>
            </w:r>
            <w:proofErr w:type="spellStart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amp.strzyk</w:t>
            </w:r>
            <w:proofErr w:type="spellEnd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460FC85F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86C132" w14:textId="77777777" w:rsidR="0055326F" w:rsidRPr="009A285F" w:rsidRDefault="0055326F" w:rsidP="0055326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AAE8F74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4054D66" w14:textId="75C22B61" w:rsidR="00347D9E" w:rsidRPr="00105D6C" w:rsidRDefault="0055326F" w:rsidP="0055326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347D9E" w:rsidRPr="00105D6C" w14:paraId="12E09795" w14:textId="77777777" w:rsidTr="005D6B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077B" w14:textId="77777777" w:rsidR="00347D9E" w:rsidRPr="00105D6C" w:rsidRDefault="00347D9E" w:rsidP="005D6B3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05D6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B10E" w14:textId="77777777" w:rsidR="00347D9E" w:rsidRPr="00105D6C" w:rsidRDefault="00347D9E" w:rsidP="005D6B3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05D6C">
              <w:rPr>
                <w:rFonts w:ascii="Arial Narrow" w:hAnsi="Arial Narrow" w:cs="Arial"/>
                <w:b/>
                <w:sz w:val="22"/>
                <w:szCs w:val="22"/>
              </w:rPr>
              <w:t>Fluorouracilum</w:t>
            </w:r>
            <w:proofErr w:type="spellEnd"/>
          </w:p>
          <w:p w14:paraId="344709DD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5236E8" w14:textId="77777777" w:rsidR="0055326F" w:rsidRPr="009A285F" w:rsidRDefault="0055326F" w:rsidP="0055326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1113109" w14:textId="77777777" w:rsidR="0055326F" w:rsidRPr="009A285F" w:rsidRDefault="0055326F" w:rsidP="0055326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FBBF23" w14:textId="0B92D614" w:rsidR="00347D9E" w:rsidRPr="00105D6C" w:rsidRDefault="0055326F" w:rsidP="0055326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</w:tbl>
    <w:p w14:paraId="40DC997C" w14:textId="77777777" w:rsidR="0055326F" w:rsidRDefault="0055326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D23D7E4" w14:textId="1E6C6E9F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5326F">
        <w:rPr>
          <w:rFonts w:ascii="Arial Narrow" w:hAnsi="Arial Narrow" w:cs="Arial"/>
          <w:i/>
          <w:sz w:val="22"/>
          <w:szCs w:val="22"/>
        </w:rPr>
        <w:t>Zamawiający</w:t>
      </w:r>
    </w:p>
    <w:p w14:paraId="3E866875" w14:textId="77777777" w:rsidR="008336D1" w:rsidRDefault="008336D1" w:rsidP="008336D1">
      <w:pPr>
        <w:rPr>
          <w:rFonts w:ascii="Arial Narrow" w:hAnsi="Arial Narrow" w:cs="Arial"/>
        </w:rPr>
      </w:pPr>
    </w:p>
    <w:p w14:paraId="60F10FCC" w14:textId="77777777" w:rsidR="008336D1" w:rsidRDefault="008336D1" w:rsidP="008336D1">
      <w:pPr>
        <w:rPr>
          <w:rFonts w:ascii="Arial Narrow" w:hAnsi="Arial Narrow" w:cs="Arial"/>
        </w:rPr>
      </w:pPr>
    </w:p>
    <w:p w14:paraId="32AF5C43" w14:textId="77777777" w:rsidR="008336D1" w:rsidRDefault="008336D1" w:rsidP="008336D1">
      <w:pPr>
        <w:rPr>
          <w:rFonts w:ascii="Arial Narrow" w:hAnsi="Arial Narrow" w:cs="Arial"/>
        </w:rPr>
      </w:pPr>
    </w:p>
    <w:p w14:paraId="3A993745" w14:textId="77777777" w:rsidR="008336D1" w:rsidRDefault="008336D1" w:rsidP="008336D1">
      <w:pPr>
        <w:rPr>
          <w:rFonts w:ascii="Arial Narrow" w:hAnsi="Arial Narrow" w:cs="Arial"/>
        </w:rPr>
      </w:pPr>
    </w:p>
    <w:p w14:paraId="0A4D4FDB" w14:textId="77777777" w:rsidR="008336D1" w:rsidRDefault="008336D1" w:rsidP="008336D1">
      <w:pPr>
        <w:rPr>
          <w:rFonts w:ascii="Arial Narrow" w:hAnsi="Arial Narrow" w:cs="Arial"/>
        </w:rPr>
      </w:pPr>
    </w:p>
    <w:p w14:paraId="59442CF4" w14:textId="77777777" w:rsidR="008336D1" w:rsidRDefault="008336D1" w:rsidP="008336D1">
      <w:pPr>
        <w:rPr>
          <w:rFonts w:ascii="Arial Narrow" w:hAnsi="Arial Narrow" w:cs="Arial"/>
        </w:rPr>
      </w:pPr>
    </w:p>
    <w:p w14:paraId="14FE9E40" w14:textId="77777777" w:rsidR="008336D1" w:rsidRDefault="008336D1" w:rsidP="008336D1">
      <w:pPr>
        <w:rPr>
          <w:rFonts w:ascii="Arial Narrow" w:hAnsi="Arial Narrow" w:cs="Arial"/>
        </w:rPr>
      </w:pPr>
    </w:p>
    <w:p w14:paraId="19F5DF6F" w14:textId="77777777" w:rsidR="008336D1" w:rsidRDefault="008336D1" w:rsidP="008336D1">
      <w:pPr>
        <w:rPr>
          <w:rFonts w:ascii="Arial Narrow" w:hAnsi="Arial Narrow" w:cs="Arial"/>
        </w:rPr>
      </w:pPr>
    </w:p>
    <w:p w14:paraId="1AE96213" w14:textId="77777777" w:rsidR="008336D1" w:rsidRDefault="008336D1" w:rsidP="008336D1">
      <w:pPr>
        <w:rPr>
          <w:rFonts w:ascii="Arial Narrow" w:hAnsi="Arial Narrow" w:cs="Arial"/>
        </w:rPr>
      </w:pPr>
    </w:p>
    <w:p w14:paraId="4D20D1E4" w14:textId="77777777" w:rsidR="008336D1" w:rsidRDefault="008336D1" w:rsidP="008336D1">
      <w:pPr>
        <w:rPr>
          <w:rFonts w:ascii="Arial Narrow" w:hAnsi="Arial Narrow" w:cs="Arial"/>
        </w:rPr>
      </w:pPr>
    </w:p>
    <w:p w14:paraId="2D208797" w14:textId="77777777" w:rsidR="008336D1" w:rsidRDefault="008336D1" w:rsidP="008336D1">
      <w:pPr>
        <w:rPr>
          <w:rFonts w:ascii="Arial Narrow" w:hAnsi="Arial Narrow" w:cs="Arial"/>
        </w:rPr>
      </w:pPr>
    </w:p>
    <w:p w14:paraId="6250FDE4" w14:textId="77777777" w:rsidR="008336D1" w:rsidRDefault="008336D1" w:rsidP="008336D1">
      <w:pPr>
        <w:rPr>
          <w:rFonts w:ascii="Arial Narrow" w:hAnsi="Arial Narrow" w:cs="Arial"/>
        </w:rPr>
      </w:pPr>
    </w:p>
    <w:p w14:paraId="38FE1F15" w14:textId="77777777" w:rsidR="008336D1" w:rsidRDefault="008336D1" w:rsidP="008336D1">
      <w:pPr>
        <w:rPr>
          <w:rFonts w:ascii="Arial Narrow" w:hAnsi="Arial Narrow" w:cs="Arial"/>
        </w:rPr>
      </w:pPr>
    </w:p>
    <w:p w14:paraId="4B5A5C7A" w14:textId="77777777" w:rsidR="008336D1" w:rsidRDefault="008336D1" w:rsidP="008336D1">
      <w:pPr>
        <w:rPr>
          <w:rFonts w:ascii="Arial Narrow" w:hAnsi="Arial Narrow" w:cs="Arial"/>
        </w:rPr>
      </w:pPr>
    </w:p>
    <w:p w14:paraId="1607E6B1" w14:textId="77777777" w:rsidR="008336D1" w:rsidRDefault="008336D1" w:rsidP="008336D1">
      <w:pPr>
        <w:rPr>
          <w:rFonts w:ascii="Arial Narrow" w:hAnsi="Arial Narrow" w:cs="Arial"/>
        </w:rPr>
      </w:pPr>
    </w:p>
    <w:p w14:paraId="09D5C172" w14:textId="77777777" w:rsidR="008336D1" w:rsidRDefault="008336D1" w:rsidP="008336D1">
      <w:pPr>
        <w:rPr>
          <w:rFonts w:ascii="Arial Narrow" w:hAnsi="Arial Narrow" w:cs="Arial"/>
        </w:rPr>
      </w:pPr>
    </w:p>
    <w:p w14:paraId="3128E642" w14:textId="757C300B" w:rsidR="008336D1" w:rsidRPr="008336D1" w:rsidRDefault="008336D1" w:rsidP="008336D1">
      <w:pPr>
        <w:rPr>
          <w:rFonts w:ascii="Arial Narrow" w:hAnsi="Arial Narrow" w:cs="Arial"/>
        </w:rPr>
      </w:pPr>
      <w:r w:rsidRPr="008336D1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 xml:space="preserve">1 </w:t>
      </w:r>
      <w:r w:rsidRPr="008336D1">
        <w:rPr>
          <w:rFonts w:ascii="Arial Narrow" w:hAnsi="Arial Narrow" w:cs="Arial"/>
        </w:rPr>
        <w:t>ark.</w:t>
      </w:r>
    </w:p>
    <w:p w14:paraId="09164813" w14:textId="77777777" w:rsidR="008336D1" w:rsidRPr="0083352D" w:rsidRDefault="008336D1" w:rsidP="008336D1">
      <w:pPr>
        <w:rPr>
          <w:rFonts w:ascii="Arial Narrow" w:hAnsi="Arial Narrow" w:cs="Arial"/>
        </w:rPr>
      </w:pPr>
      <w:r w:rsidRPr="0083352D">
        <w:rPr>
          <w:rFonts w:ascii="Arial Narrow" w:hAnsi="Arial Narrow" w:cs="Arial"/>
        </w:rPr>
        <w:t>Egz. 1 – a/a kancelaria</w:t>
      </w:r>
    </w:p>
    <w:p w14:paraId="36D7A911" w14:textId="77777777" w:rsidR="008336D1" w:rsidRPr="0083352D" w:rsidRDefault="008336D1" w:rsidP="008336D1">
      <w:pPr>
        <w:rPr>
          <w:rFonts w:ascii="Arial Narrow" w:hAnsi="Arial Narrow" w:cs="Arial"/>
        </w:rPr>
      </w:pPr>
      <w:r w:rsidRPr="0083352D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83352D">
        <w:rPr>
          <w:rFonts w:ascii="Arial Narrow" w:hAnsi="Arial Narrow" w:cs="Arial"/>
        </w:rPr>
        <w:t>WZPubl</w:t>
      </w:r>
      <w:proofErr w:type="spellEnd"/>
      <w:r w:rsidRPr="0083352D">
        <w:rPr>
          <w:rFonts w:ascii="Arial Narrow" w:hAnsi="Arial Narrow" w:cs="Arial"/>
        </w:rPr>
        <w:t>. T 2612 B5</w:t>
      </w:r>
    </w:p>
    <w:p w14:paraId="0A7DB271" w14:textId="77777777" w:rsidR="008336D1" w:rsidRPr="008336D1" w:rsidRDefault="008336D1" w:rsidP="008336D1">
      <w:pPr>
        <w:rPr>
          <w:rFonts w:ascii="Arial Narrow" w:hAnsi="Arial Narrow" w:cs="Arial"/>
        </w:rPr>
      </w:pPr>
      <w:r w:rsidRPr="008336D1"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8336D1">
          <w:rPr>
            <w:rFonts w:ascii="Arial Narrow" w:hAnsi="Arial Narrow" w:cs="Arial"/>
            <w:color w:val="0563C1"/>
            <w:u w:val="single"/>
          </w:rPr>
          <w:t>bbaranowska@10wsk.mil.pl</w:t>
        </w:r>
      </w:hyperlink>
      <w:r w:rsidRPr="008336D1">
        <w:rPr>
          <w:rFonts w:ascii="Arial Narrow" w:hAnsi="Arial Narrow" w:cs="Arial"/>
        </w:rPr>
        <w:t xml:space="preserve"> </w:t>
      </w:r>
    </w:p>
    <w:p w14:paraId="731E1879" w14:textId="60CCF8F7" w:rsidR="002A7DFF" w:rsidRDefault="008336D1" w:rsidP="008336D1">
      <w:pPr>
        <w:rPr>
          <w:rFonts w:ascii="Arial Narrow" w:hAnsi="Arial Narrow" w:cs="Arial"/>
          <w:sz w:val="24"/>
          <w:szCs w:val="24"/>
        </w:rPr>
      </w:pPr>
      <w:r w:rsidRPr="008336D1">
        <w:rPr>
          <w:rFonts w:ascii="Arial Narrow" w:hAnsi="Arial Narrow" w:cs="Arial"/>
        </w:rPr>
        <w:t>Data: 2024-0</w:t>
      </w:r>
      <w:r>
        <w:rPr>
          <w:rFonts w:ascii="Arial Narrow" w:hAnsi="Arial Narrow" w:cs="Arial"/>
        </w:rPr>
        <w:t>6-03</w:t>
      </w:r>
    </w:p>
    <w:p w14:paraId="49BD6758" w14:textId="77777777" w:rsidR="0055326F" w:rsidRPr="00105D6C" w:rsidRDefault="0055326F" w:rsidP="002A7DFF">
      <w:pPr>
        <w:spacing w:line="360" w:lineRule="auto"/>
        <w:jc w:val="right"/>
        <w:rPr>
          <w:rFonts w:ascii="Arial Narrow" w:hAnsi="Arial Narrow"/>
        </w:rPr>
      </w:pPr>
    </w:p>
    <w:sectPr w:rsidR="0055326F" w:rsidRPr="00105D6C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2C7F1" w14:textId="77777777" w:rsidR="00CB08D6" w:rsidRDefault="00CB08D6" w:rsidP="00D34297">
      <w:r>
        <w:separator/>
      </w:r>
    </w:p>
  </w:endnote>
  <w:endnote w:type="continuationSeparator" w:id="0">
    <w:p w14:paraId="7B7333C4" w14:textId="77777777" w:rsidR="00CB08D6" w:rsidRDefault="00CB08D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59237" w14:textId="77777777" w:rsidR="00347D9E" w:rsidRDefault="00347D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340C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B7FF8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DFD2B" w14:textId="77777777" w:rsidR="00347D9E" w:rsidRDefault="00347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DC23A" w14:textId="77777777" w:rsidR="00CB08D6" w:rsidRDefault="00CB08D6" w:rsidP="00D34297">
      <w:r>
        <w:separator/>
      </w:r>
    </w:p>
  </w:footnote>
  <w:footnote w:type="continuationSeparator" w:id="0">
    <w:p w14:paraId="759103A8" w14:textId="77777777" w:rsidR="00CB08D6" w:rsidRDefault="00CB08D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92540" w14:textId="77777777" w:rsidR="00347D9E" w:rsidRDefault="00347D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EE6E1" w14:textId="77777777" w:rsidR="00347D9E" w:rsidRDefault="00347D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ACADC" w14:textId="77777777" w:rsidR="00347D9E" w:rsidRDefault="00347D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8D6"/>
    <w:rsid w:val="00010B31"/>
    <w:rsid w:val="00104963"/>
    <w:rsid w:val="00105D6C"/>
    <w:rsid w:val="00150F65"/>
    <w:rsid w:val="00277F9A"/>
    <w:rsid w:val="002A7DFF"/>
    <w:rsid w:val="00310284"/>
    <w:rsid w:val="00347D9E"/>
    <w:rsid w:val="004E2226"/>
    <w:rsid w:val="005464E2"/>
    <w:rsid w:val="0055326F"/>
    <w:rsid w:val="00823326"/>
    <w:rsid w:val="0083352D"/>
    <w:rsid w:val="008336D1"/>
    <w:rsid w:val="00856A3E"/>
    <w:rsid w:val="00894412"/>
    <w:rsid w:val="0093012C"/>
    <w:rsid w:val="009462DF"/>
    <w:rsid w:val="009500EB"/>
    <w:rsid w:val="00993EFC"/>
    <w:rsid w:val="00AB3E72"/>
    <w:rsid w:val="00AC1A4B"/>
    <w:rsid w:val="00BE2E16"/>
    <w:rsid w:val="00CB08D6"/>
    <w:rsid w:val="00D34297"/>
    <w:rsid w:val="00D41670"/>
    <w:rsid w:val="00D44D12"/>
    <w:rsid w:val="00D8293D"/>
    <w:rsid w:val="00E403D2"/>
    <w:rsid w:val="00E742E3"/>
    <w:rsid w:val="00EB1359"/>
    <w:rsid w:val="00EF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D2BAD"/>
  <w15:chartTrackingRefBased/>
  <w15:docId w15:val="{D8512762-C41B-44FD-B1C9-6F9BFA3C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2024-06-03T09:13:00Z</cp:lastPrinted>
  <dcterms:created xsi:type="dcterms:W3CDTF">2024-06-03T08:21:00Z</dcterms:created>
  <dcterms:modified xsi:type="dcterms:W3CDTF">2024-06-03T09:13:00Z</dcterms:modified>
</cp:coreProperties>
</file>