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0A511" w14:textId="7D77EC55" w:rsidR="00F245C5" w:rsidRPr="002C7D57" w:rsidRDefault="008076B9" w:rsidP="002C7D57">
      <w:pPr>
        <w:spacing w:after="600"/>
        <w:jc w:val="right"/>
      </w:pPr>
      <w:bookmarkStart w:id="0" w:name="_Hlk53520193"/>
      <w:r w:rsidRPr="002C7D57">
        <w:t>Poznań</w:t>
      </w:r>
      <w:r w:rsidR="00F245C5" w:rsidRPr="002C7D57">
        <w:t xml:space="preserve"> dnia: </w:t>
      </w:r>
      <w:r w:rsidRPr="002C7D57">
        <w:t>2024-0</w:t>
      </w:r>
      <w:r w:rsidR="00394860">
        <w:t>6</w:t>
      </w:r>
      <w:r w:rsidRPr="002C7D57">
        <w:t>-</w:t>
      </w:r>
      <w:r w:rsidR="00394860">
        <w:t>03</w:t>
      </w:r>
    </w:p>
    <w:p w14:paraId="27F95392" w14:textId="77777777" w:rsidR="008076B9" w:rsidRPr="002C7D57" w:rsidRDefault="008076B9" w:rsidP="002C7D57">
      <w:pPr>
        <w:ind w:right="3969"/>
        <w:rPr>
          <w:b/>
          <w:bCs/>
        </w:rPr>
      </w:pPr>
      <w:r w:rsidRPr="002C7D57">
        <w:rPr>
          <w:b/>
          <w:bCs/>
        </w:rPr>
        <w:t>Szpital Wojewódzki w Poznaniu</w:t>
      </w:r>
    </w:p>
    <w:p w14:paraId="2307CC13" w14:textId="77777777" w:rsidR="00F245C5" w:rsidRPr="002C7D57" w:rsidRDefault="008076B9" w:rsidP="002C7D57">
      <w:pPr>
        <w:ind w:right="3969"/>
        <w:rPr>
          <w:b/>
          <w:bCs/>
        </w:rPr>
      </w:pPr>
      <w:r w:rsidRPr="002C7D57">
        <w:rPr>
          <w:b/>
          <w:bCs/>
        </w:rPr>
        <w:t>Dział Zamówień Publicznych</w:t>
      </w:r>
    </w:p>
    <w:p w14:paraId="7D2CCC0A" w14:textId="77777777" w:rsidR="00F245C5" w:rsidRPr="002C7D57" w:rsidRDefault="008076B9" w:rsidP="002C7D57">
      <w:pPr>
        <w:ind w:right="3969"/>
      </w:pPr>
      <w:r w:rsidRPr="002C7D57">
        <w:t>Juraszów</w:t>
      </w:r>
      <w:r w:rsidR="00F245C5" w:rsidRPr="002C7D57">
        <w:t xml:space="preserve"> </w:t>
      </w:r>
      <w:r w:rsidRPr="002C7D57">
        <w:t>7/19</w:t>
      </w:r>
    </w:p>
    <w:p w14:paraId="3A9CA55A" w14:textId="77777777" w:rsidR="00F245C5" w:rsidRPr="002C7D57" w:rsidRDefault="008076B9" w:rsidP="002C7D57">
      <w:pPr>
        <w:ind w:right="4253"/>
      </w:pPr>
      <w:r w:rsidRPr="002C7D57">
        <w:t>60-479</w:t>
      </w:r>
      <w:r w:rsidR="00F245C5" w:rsidRPr="002C7D57">
        <w:t xml:space="preserve"> </w:t>
      </w:r>
      <w:r w:rsidRPr="002C7D57">
        <w:t>Poznań</w:t>
      </w:r>
    </w:p>
    <w:p w14:paraId="4DC61450" w14:textId="77777777" w:rsidR="00D30F1F" w:rsidRPr="002C7D57" w:rsidRDefault="00D30F1F" w:rsidP="002C7D57">
      <w:pPr>
        <w:tabs>
          <w:tab w:val="right" w:pos="9072"/>
        </w:tabs>
        <w:ind w:left="5670"/>
        <w:jc w:val="both"/>
        <w:rPr>
          <w:b/>
        </w:rPr>
      </w:pPr>
      <w:r w:rsidRPr="002C7D57">
        <w:rPr>
          <w:b/>
        </w:rPr>
        <w:t>WYKONAWCY</w:t>
      </w:r>
    </w:p>
    <w:p w14:paraId="43061AAD" w14:textId="77777777" w:rsidR="00F245C5" w:rsidRPr="002C7D57" w:rsidRDefault="00D30F1F" w:rsidP="002C7D57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2C7D5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2C7D57" w14:paraId="60D04980" w14:textId="77777777" w:rsidTr="002716A3">
        <w:tc>
          <w:tcPr>
            <w:tcW w:w="10065" w:type="dxa"/>
            <w:shd w:val="clear" w:color="auto" w:fill="F2F2F2"/>
            <w:hideMark/>
          </w:tcPr>
          <w:p w14:paraId="5C3A41FA" w14:textId="77777777" w:rsidR="00F245C5" w:rsidRPr="002C7D57" w:rsidRDefault="00F245C5" w:rsidP="002C7D5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C7D57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201F993" w14:textId="640D2145" w:rsidR="00F245C5" w:rsidRPr="002C7D57" w:rsidRDefault="00F245C5" w:rsidP="002C7D57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C7D5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394860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31A0B02F" w14:textId="77777777" w:rsidR="00F245C5" w:rsidRPr="002C7D57" w:rsidRDefault="00F245C5" w:rsidP="002C7D57">
      <w:pPr>
        <w:keepNext/>
        <w:spacing w:after="240"/>
        <w:outlineLvl w:val="0"/>
        <w:rPr>
          <w:b/>
        </w:rPr>
      </w:pPr>
    </w:p>
    <w:p w14:paraId="7C93B823" w14:textId="77777777" w:rsidR="00F245C5" w:rsidRPr="002C7D57" w:rsidRDefault="00F245C5" w:rsidP="002C7D57">
      <w:pPr>
        <w:spacing w:after="120"/>
        <w:jc w:val="both"/>
        <w:rPr>
          <w:rFonts w:eastAsia="Calibri"/>
          <w:lang w:eastAsia="en-US"/>
        </w:rPr>
      </w:pPr>
      <w:r w:rsidRPr="002C7D57">
        <w:rPr>
          <w:rFonts w:eastAsia="Calibri"/>
          <w:lang w:eastAsia="en-US"/>
        </w:rPr>
        <w:t xml:space="preserve">Dotyczy </w:t>
      </w:r>
      <w:r w:rsidRPr="002C7D57">
        <w:t>postępowania o udzielenie zamówienia publicznego</w:t>
      </w:r>
      <w:r w:rsidRPr="002C7D5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2C7D57" w14:paraId="45D2A60D" w14:textId="77777777" w:rsidTr="002716A3">
        <w:tc>
          <w:tcPr>
            <w:tcW w:w="2269" w:type="dxa"/>
            <w:shd w:val="clear" w:color="auto" w:fill="auto"/>
          </w:tcPr>
          <w:p w14:paraId="4A0C1857" w14:textId="77777777" w:rsidR="00F245C5" w:rsidRPr="002C7D57" w:rsidRDefault="00F245C5" w:rsidP="002C7D5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C7D5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0EA4BC" w14:textId="77777777" w:rsidR="00F245C5" w:rsidRPr="002C7D57" w:rsidRDefault="008076B9" w:rsidP="002C7D5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C7D57">
              <w:rPr>
                <w:bCs/>
              </w:rPr>
              <w:t>Zakup środków higienicznych  i środków czystości na potrzeby Szpitala Wojewódzkiego w Poznaniu</w:t>
            </w:r>
          </w:p>
        </w:tc>
      </w:tr>
      <w:tr w:rsidR="008076B9" w:rsidRPr="002C7D57" w14:paraId="76F46685" w14:textId="77777777" w:rsidTr="00F63158">
        <w:tc>
          <w:tcPr>
            <w:tcW w:w="2269" w:type="dxa"/>
            <w:shd w:val="clear" w:color="auto" w:fill="auto"/>
          </w:tcPr>
          <w:p w14:paraId="3D390DD3" w14:textId="77777777" w:rsidR="008076B9" w:rsidRPr="002C7D57" w:rsidRDefault="008076B9" w:rsidP="002C7D57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C7D5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D42DF8" w14:textId="77777777" w:rsidR="008076B9" w:rsidRPr="002C7D57" w:rsidRDefault="008076B9" w:rsidP="002C7D5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C7D57">
              <w:rPr>
                <w:bCs/>
              </w:rPr>
              <w:t>SZW/DZP/28/2024</w:t>
            </w:r>
          </w:p>
        </w:tc>
      </w:tr>
    </w:tbl>
    <w:p w14:paraId="190DFDF2" w14:textId="77777777" w:rsidR="00F245C5" w:rsidRPr="002C7D57" w:rsidRDefault="00F245C5" w:rsidP="002C7D57">
      <w:pPr>
        <w:tabs>
          <w:tab w:val="left" w:pos="708"/>
          <w:tab w:val="center" w:pos="4536"/>
          <w:tab w:val="right" w:pos="9072"/>
        </w:tabs>
      </w:pPr>
    </w:p>
    <w:p w14:paraId="48D3E9AE" w14:textId="77777777" w:rsidR="008076B9" w:rsidRPr="002C7D57" w:rsidRDefault="00F245C5" w:rsidP="002C7D57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2C7D57">
        <w:t xml:space="preserve">Zamawiający, </w:t>
      </w:r>
      <w:r w:rsidR="008076B9" w:rsidRPr="002C7D57">
        <w:rPr>
          <w:b/>
        </w:rPr>
        <w:t>Szpital Wojewódzki w Poznaniu</w:t>
      </w:r>
    </w:p>
    <w:p w14:paraId="04B89DF8" w14:textId="77777777" w:rsidR="00A02E94" w:rsidRPr="002C7D57" w:rsidRDefault="008076B9" w:rsidP="002C7D57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2C7D57">
        <w:rPr>
          <w:b/>
        </w:rPr>
        <w:t>Dział Zamówień Publicznych</w:t>
      </w:r>
      <w:r w:rsidR="00F245C5" w:rsidRPr="002C7D57">
        <w:t xml:space="preserve">, działając na podstawie art. 253 ust. 1 ustawy z dnia 11 września 2019r. Prawo zamówień publicznych </w:t>
      </w:r>
      <w:r w:rsidRPr="002C7D57">
        <w:t>(</w:t>
      </w:r>
      <w:proofErr w:type="spellStart"/>
      <w:r w:rsidRPr="002C7D57">
        <w:t>t.j</w:t>
      </w:r>
      <w:proofErr w:type="spellEnd"/>
      <w:r w:rsidRPr="002C7D57">
        <w:t>. Dz. U. z 2023r. poz. 1605)</w:t>
      </w:r>
      <w:r w:rsidR="00F245C5" w:rsidRPr="002C7D57">
        <w:t xml:space="preserve">, zwanej dalej „ustawą </w:t>
      </w:r>
      <w:proofErr w:type="spellStart"/>
      <w:r w:rsidR="00F245C5" w:rsidRPr="002C7D57">
        <w:t>Pzp</w:t>
      </w:r>
      <w:proofErr w:type="spellEnd"/>
      <w:r w:rsidR="00F245C5" w:rsidRPr="002C7D57">
        <w:t>”, informuje, że w toczącym się postępowaniu o udzielenie zamówienia publicznego</w:t>
      </w:r>
      <w:r w:rsidR="00A02E94" w:rsidRPr="002C7D57">
        <w:t xml:space="preserve">, </w:t>
      </w:r>
      <w:r w:rsidR="00F245C5" w:rsidRPr="002C7D57">
        <w:t>jako najkorzystniejsza wybrana została oferta złożona przez wykonawcę</w:t>
      </w:r>
      <w:r w:rsidR="00A02E94" w:rsidRPr="002C7D57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076B9" w:rsidRPr="002C7D57" w14:paraId="1C915075" w14:textId="77777777" w:rsidTr="002C7D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1CF36" w14:textId="2CE5B8F7" w:rsidR="002C7D57" w:rsidRPr="002C7D57" w:rsidRDefault="0072257C" w:rsidP="002C7D57">
            <w:pPr>
              <w:spacing w:before="120" w:after="240"/>
              <w:jc w:val="both"/>
            </w:pPr>
            <w:r>
              <w:rPr>
                <w:b/>
                <w:bCs/>
              </w:rPr>
              <w:t>Pakiet</w:t>
            </w:r>
            <w:r w:rsidR="002C7D57" w:rsidRPr="002C7D57">
              <w:rPr>
                <w:b/>
                <w:bCs/>
              </w:rPr>
              <w:t xml:space="preserve"> nr </w:t>
            </w:r>
            <w:r w:rsidR="002C7D57">
              <w:rPr>
                <w:b/>
                <w:bCs/>
              </w:rPr>
              <w:t>1</w:t>
            </w:r>
            <w:r w:rsidR="002C7D57" w:rsidRPr="002C7D57">
              <w:t xml:space="preserve">: </w:t>
            </w:r>
          </w:p>
          <w:p w14:paraId="29472A27" w14:textId="77777777" w:rsidR="002C7D57" w:rsidRPr="002C7D57" w:rsidRDefault="002C7D57" w:rsidP="002C7D57">
            <w:pPr>
              <w:spacing w:before="60"/>
              <w:jc w:val="both"/>
              <w:rPr>
                <w:b/>
              </w:rPr>
            </w:pPr>
            <w:r w:rsidRPr="002C7D57">
              <w:rPr>
                <w:b/>
              </w:rPr>
              <w:t>SUTURA MED SP. Z O.O.</w:t>
            </w:r>
          </w:p>
          <w:p w14:paraId="2A28E459" w14:textId="076CB08F" w:rsidR="002C7D57" w:rsidRPr="002C7D57" w:rsidRDefault="0072257C" w:rsidP="002C7D57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C7D57" w:rsidRPr="002C7D57">
              <w:rPr>
                <w:bCs/>
              </w:rPr>
              <w:t>Mała Odrzańska 21 /2</w:t>
            </w:r>
          </w:p>
          <w:p w14:paraId="7DCCFD6D" w14:textId="77777777" w:rsidR="002C7D57" w:rsidRPr="002C7D57" w:rsidRDefault="002C7D57" w:rsidP="002C7D57">
            <w:pPr>
              <w:spacing w:after="120"/>
              <w:jc w:val="both"/>
              <w:rPr>
                <w:bCs/>
              </w:rPr>
            </w:pPr>
            <w:r w:rsidRPr="002C7D57">
              <w:rPr>
                <w:bCs/>
              </w:rPr>
              <w:t>70-535 Szczecin</w:t>
            </w:r>
          </w:p>
          <w:p w14:paraId="3C23294C" w14:textId="01932069" w:rsidR="002C7D57" w:rsidRPr="002C7D57" w:rsidRDefault="002C7D57" w:rsidP="002C7D57">
            <w:pPr>
              <w:jc w:val="both"/>
              <w:rPr>
                <w:bCs/>
              </w:rPr>
            </w:pPr>
            <w:r w:rsidRPr="002C7D57">
              <w:t xml:space="preserve">za cenę wykonania przedmiotu zamówienia w wysokości </w:t>
            </w:r>
            <w:r w:rsidR="0072257C">
              <w:rPr>
                <w:b/>
              </w:rPr>
              <w:t>154 446,39</w:t>
            </w:r>
            <w:r w:rsidRPr="002C7D57">
              <w:rPr>
                <w:b/>
              </w:rPr>
              <w:t xml:space="preserve"> zł</w:t>
            </w:r>
            <w:r w:rsidRPr="002C7D57">
              <w:t xml:space="preserve"> </w:t>
            </w:r>
            <w:r w:rsidRPr="002C7D57">
              <w:rPr>
                <w:b/>
                <w:bCs/>
              </w:rPr>
              <w:t>brutto</w:t>
            </w:r>
            <w:r w:rsidRPr="002C7D57">
              <w:rPr>
                <w:bCs/>
              </w:rPr>
              <w:t>.</w:t>
            </w:r>
          </w:p>
          <w:p w14:paraId="2BF41543" w14:textId="77777777" w:rsidR="002C7D57" w:rsidRPr="002C7D57" w:rsidRDefault="002C7D57" w:rsidP="002C7D57">
            <w:pPr>
              <w:spacing w:before="120"/>
              <w:jc w:val="both"/>
              <w:rPr>
                <w:color w:val="000000"/>
              </w:rPr>
            </w:pPr>
            <w:r w:rsidRPr="002C7D57">
              <w:rPr>
                <w:color w:val="000000"/>
                <w:u w:val="single"/>
              </w:rPr>
              <w:t>Uzasadnienie wyboru</w:t>
            </w:r>
            <w:r w:rsidRPr="002C7D57">
              <w:rPr>
                <w:color w:val="000000"/>
              </w:rPr>
              <w:t>:</w:t>
            </w:r>
          </w:p>
          <w:p w14:paraId="6C62923E" w14:textId="04943DF3" w:rsidR="008076B9" w:rsidRPr="002C7D57" w:rsidRDefault="00DA494F" w:rsidP="002C7D57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</w:t>
            </w:r>
          </w:p>
        </w:tc>
      </w:tr>
    </w:tbl>
    <w:p w14:paraId="39AD47F1" w14:textId="77777777" w:rsidR="00A02E94" w:rsidRPr="002C7D57" w:rsidRDefault="00F245C5" w:rsidP="002C7D57">
      <w:pPr>
        <w:spacing w:before="360" w:after="120"/>
        <w:jc w:val="both"/>
        <w:rPr>
          <w:color w:val="000000"/>
        </w:rPr>
      </w:pPr>
      <w:r w:rsidRPr="002C7D57">
        <w:rPr>
          <w:b/>
          <w:bCs/>
          <w:color w:val="000000"/>
        </w:rPr>
        <w:t>Punktacja przyznana ofertom w każdym kryterium oceny ofert wraz z łączną punktacją</w:t>
      </w:r>
      <w:r w:rsidRPr="002C7D5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3515"/>
        <w:gridCol w:w="3119"/>
        <w:gridCol w:w="1559"/>
      </w:tblGrid>
      <w:tr w:rsidR="00A02E94" w:rsidRPr="002C7D57" w14:paraId="2A7F9F72" w14:textId="77777777" w:rsidTr="002C7D57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ADAA7D" w14:textId="77777777" w:rsidR="00A02E94" w:rsidRPr="002C7D57" w:rsidRDefault="00F245C5" w:rsidP="002C7D57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C7D57">
              <w:rPr>
                <w:bCs/>
              </w:rPr>
              <w:t>Część</w:t>
            </w:r>
            <w:r w:rsidR="00A02E94" w:rsidRPr="002C7D57">
              <w:rPr>
                <w:bCs/>
              </w:rPr>
              <w:t xml:space="preserve"> </w:t>
            </w:r>
            <w:r w:rsidR="007D7932" w:rsidRPr="002C7D57">
              <w:rPr>
                <w:bCs/>
              </w:rPr>
              <w:t>zamówienia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725141" w14:textId="77777777" w:rsidR="00A02E94" w:rsidRPr="002C7D57" w:rsidRDefault="007D7932" w:rsidP="002C7D57">
            <w:pPr>
              <w:spacing w:before="120" w:after="120"/>
              <w:jc w:val="center"/>
              <w:rPr>
                <w:bCs/>
              </w:rPr>
            </w:pPr>
            <w:r w:rsidRPr="002C7D57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A40E44" w14:textId="77777777" w:rsidR="00A02E94" w:rsidRPr="002C7D57" w:rsidRDefault="007D7932" w:rsidP="002C7D57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C7D57">
              <w:rPr>
                <w:bCs/>
                <w:color w:val="000000"/>
              </w:rPr>
              <w:t>K</w:t>
            </w:r>
            <w:r w:rsidR="00A02E94" w:rsidRPr="002C7D57">
              <w:rPr>
                <w:bCs/>
                <w:color w:val="000000"/>
              </w:rPr>
              <w:t xml:space="preserve">ryterium - </w:t>
            </w:r>
            <w:r w:rsidRPr="002C7D57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C43705" w14:textId="77777777" w:rsidR="00A02E94" w:rsidRPr="002C7D57" w:rsidRDefault="00A02E94" w:rsidP="002C7D57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C7D57">
              <w:rPr>
                <w:bCs/>
                <w:color w:val="000000"/>
              </w:rPr>
              <w:t>Razem</w:t>
            </w:r>
          </w:p>
        </w:tc>
      </w:tr>
      <w:tr w:rsidR="008076B9" w:rsidRPr="002C7D57" w14:paraId="30B9537C" w14:textId="77777777" w:rsidTr="002C7D57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4B014" w14:textId="77777777" w:rsidR="008076B9" w:rsidRPr="002C7D57" w:rsidRDefault="008076B9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1 - Pakiet nr 1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DD0A" w14:textId="77777777" w:rsidR="008076B9" w:rsidRPr="002C7D57" w:rsidRDefault="008076B9" w:rsidP="002C7D57">
            <w:pPr>
              <w:rPr>
                <w:b/>
                <w:bCs/>
                <w:sz w:val="22"/>
                <w:szCs w:val="22"/>
              </w:rPr>
            </w:pPr>
            <w:r w:rsidRPr="002C7D57">
              <w:rPr>
                <w:b/>
                <w:bCs/>
                <w:sz w:val="22"/>
                <w:szCs w:val="22"/>
              </w:rPr>
              <w:t>SUTURA MED SP. Z O.O.</w:t>
            </w:r>
          </w:p>
          <w:p w14:paraId="18338028" w14:textId="0EDDBC0E" w:rsidR="008076B9" w:rsidRPr="002C7D57" w:rsidRDefault="002C7D57" w:rsidP="002C7D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076B9" w:rsidRPr="002C7D57">
              <w:rPr>
                <w:sz w:val="22"/>
                <w:szCs w:val="22"/>
              </w:rPr>
              <w:t>Mała Odrzańska 21/2</w:t>
            </w:r>
          </w:p>
          <w:p w14:paraId="0AC848DD" w14:textId="77777777" w:rsidR="008076B9" w:rsidRPr="002C7D57" w:rsidRDefault="008076B9" w:rsidP="002C7D57">
            <w:pPr>
              <w:spacing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000F4" w14:textId="77777777" w:rsidR="008076B9" w:rsidRPr="002C7D57" w:rsidRDefault="008076B9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1 - Cena oferty brutto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7318" w14:textId="77777777" w:rsidR="008076B9" w:rsidRPr="002C7D57" w:rsidRDefault="008076B9" w:rsidP="002C7D57">
            <w:pPr>
              <w:jc w:val="center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 xml:space="preserve">  100,00</w:t>
            </w:r>
          </w:p>
        </w:tc>
      </w:tr>
      <w:tr w:rsidR="002C7D57" w:rsidRPr="002C7D57" w14:paraId="2394BE88" w14:textId="77777777" w:rsidTr="002C7D57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487E0" w14:textId="77777777" w:rsidR="002C7D57" w:rsidRPr="002C7D57" w:rsidRDefault="002C7D57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1 - Pakiet nr 1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6F53" w14:textId="77777777" w:rsidR="002C7D57" w:rsidRPr="002C7D57" w:rsidRDefault="002C7D57" w:rsidP="002C7D57">
            <w:pPr>
              <w:rPr>
                <w:b/>
                <w:bCs/>
                <w:sz w:val="22"/>
                <w:szCs w:val="22"/>
              </w:rPr>
            </w:pPr>
            <w:r w:rsidRPr="002C7D57">
              <w:rPr>
                <w:b/>
                <w:bCs/>
                <w:sz w:val="22"/>
                <w:szCs w:val="22"/>
              </w:rPr>
              <w:t>Przedsiębiorstwo Handlowo Usługowe Gastro Centrum Adam Koprowski</w:t>
            </w:r>
          </w:p>
          <w:p w14:paraId="18C4798E" w14:textId="77777777" w:rsidR="002C7D57" w:rsidRPr="002C7D57" w:rsidRDefault="002C7D57" w:rsidP="002C7D57">
            <w:pPr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Al. Poznańska 70a</w:t>
            </w:r>
          </w:p>
          <w:p w14:paraId="4477EB1E" w14:textId="77777777" w:rsidR="002C7D57" w:rsidRPr="002C7D57" w:rsidRDefault="002C7D57" w:rsidP="002C7D57">
            <w:pPr>
              <w:spacing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lastRenderedPageBreak/>
              <w:t>64-920 Piła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AB5E" w14:textId="77777777" w:rsidR="002C7D57" w:rsidRDefault="002C7D57" w:rsidP="002C7D5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2048CA8" w14:textId="76DF5988" w:rsidR="002C7D57" w:rsidRPr="002C7D57" w:rsidRDefault="002C7D57" w:rsidP="002C7D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Oferta nie podlega punktacji </w:t>
            </w:r>
          </w:p>
        </w:tc>
      </w:tr>
    </w:tbl>
    <w:p w14:paraId="146A36B6" w14:textId="77777777" w:rsidR="00A02E94" w:rsidRPr="002C7D57" w:rsidRDefault="00A02E94" w:rsidP="002C7D57">
      <w:pPr>
        <w:spacing w:before="120"/>
        <w:jc w:val="both"/>
        <w:rPr>
          <w:color w:val="000000"/>
        </w:rPr>
      </w:pPr>
    </w:p>
    <w:p w14:paraId="49C19891" w14:textId="77777777" w:rsidR="00A02E94" w:rsidRPr="002C7D57" w:rsidRDefault="00A02E94" w:rsidP="002C7D57">
      <w:pPr>
        <w:spacing w:after="120"/>
        <w:jc w:val="both"/>
        <w:rPr>
          <w:color w:val="000000"/>
        </w:rPr>
      </w:pPr>
      <w:r w:rsidRPr="002C7D57">
        <w:rPr>
          <w:b/>
          <w:bCs/>
          <w:color w:val="000000"/>
        </w:rPr>
        <w:t>Informacja o wykonawcach, których oferty zostały odrzucone</w:t>
      </w:r>
      <w:r w:rsidRPr="002C7D5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2C7D57" w14:paraId="108A2997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306D236" w14:textId="77777777" w:rsidR="00A02E94" w:rsidRPr="002C7D57" w:rsidRDefault="00A02E94" w:rsidP="002C7D57">
            <w:pPr>
              <w:spacing w:before="60" w:after="60"/>
              <w:jc w:val="center"/>
              <w:rPr>
                <w:bCs/>
              </w:rPr>
            </w:pPr>
            <w:r w:rsidRPr="002C7D57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7BB2BCC" w14:textId="77777777" w:rsidR="00A02E94" w:rsidRPr="002C7D57" w:rsidRDefault="00A02E94" w:rsidP="002C7D57">
            <w:pPr>
              <w:spacing w:before="60" w:after="60"/>
              <w:jc w:val="center"/>
              <w:rPr>
                <w:bCs/>
              </w:rPr>
            </w:pPr>
            <w:r w:rsidRPr="002C7D57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28C0434" w14:textId="77777777" w:rsidR="00A02E94" w:rsidRPr="002C7D57" w:rsidRDefault="00A02E94" w:rsidP="002C7D57">
            <w:pPr>
              <w:spacing w:before="60" w:after="60"/>
              <w:jc w:val="center"/>
              <w:rPr>
                <w:bCs/>
              </w:rPr>
            </w:pPr>
            <w:r w:rsidRPr="002C7D57">
              <w:rPr>
                <w:bCs/>
              </w:rPr>
              <w:t>Uzasadnienie odrzucenia oferty</w:t>
            </w:r>
          </w:p>
        </w:tc>
      </w:tr>
      <w:tr w:rsidR="008076B9" w:rsidRPr="002C7D57" w14:paraId="1C076C90" w14:textId="77777777" w:rsidTr="00F63158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6A5282" w14:textId="77777777" w:rsidR="008076B9" w:rsidRPr="002C7D57" w:rsidRDefault="008076B9" w:rsidP="002C7D57">
            <w:pPr>
              <w:spacing w:before="40"/>
              <w:jc w:val="center"/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EC1819" w14:textId="77777777" w:rsidR="008076B9" w:rsidRPr="002C7D57" w:rsidRDefault="008076B9" w:rsidP="002C7D57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2C7D57">
              <w:rPr>
                <w:b/>
                <w:bCs/>
                <w:sz w:val="22"/>
                <w:szCs w:val="22"/>
              </w:rPr>
              <w:t>Przedsiębiorstwo Handlowo Usługowe Gastro Centrum Adam Koprowski</w:t>
            </w:r>
          </w:p>
          <w:p w14:paraId="18654CE1" w14:textId="77777777" w:rsidR="008076B9" w:rsidRPr="002C7D57" w:rsidRDefault="008076B9" w:rsidP="002C7D57">
            <w:pPr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 xml:space="preserve">Al. Poznańska 70a </w:t>
            </w:r>
          </w:p>
          <w:p w14:paraId="01430665" w14:textId="77777777" w:rsidR="008076B9" w:rsidRPr="002C7D57" w:rsidRDefault="008076B9" w:rsidP="002C7D57">
            <w:pPr>
              <w:spacing w:after="60"/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64-920 Piła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58FC14" w14:textId="77777777" w:rsidR="008076B9" w:rsidRPr="002C7D57" w:rsidRDefault="008076B9" w:rsidP="002C7D57">
            <w:pPr>
              <w:spacing w:before="60"/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 xml:space="preserve">Oferta odrzucona w zadaniu 1 na podstawie </w:t>
            </w:r>
            <w:r w:rsidRPr="002C7D57">
              <w:rPr>
                <w:b/>
                <w:sz w:val="22"/>
                <w:szCs w:val="22"/>
              </w:rPr>
              <w:t>Art. 226 ust. 1 pkt 5</w:t>
            </w:r>
            <w:r w:rsidRPr="002C7D57">
              <w:rPr>
                <w:sz w:val="22"/>
                <w:szCs w:val="22"/>
              </w:rPr>
              <w:t xml:space="preserve"> ustawy </w:t>
            </w:r>
            <w:proofErr w:type="spellStart"/>
            <w:r w:rsidRPr="002C7D57">
              <w:rPr>
                <w:sz w:val="22"/>
                <w:szCs w:val="22"/>
              </w:rPr>
              <w:t>Pzp</w:t>
            </w:r>
            <w:proofErr w:type="spellEnd"/>
            <w:r w:rsidRPr="002C7D57">
              <w:rPr>
                <w:sz w:val="22"/>
                <w:szCs w:val="22"/>
              </w:rPr>
              <w:t>.</w:t>
            </w:r>
          </w:p>
          <w:p w14:paraId="07CB4544" w14:textId="77777777" w:rsidR="008076B9" w:rsidRPr="002C7D57" w:rsidRDefault="008076B9" w:rsidP="002C7D57">
            <w:pPr>
              <w:spacing w:before="60"/>
              <w:rPr>
                <w:sz w:val="12"/>
                <w:szCs w:val="12"/>
              </w:rPr>
            </w:pPr>
          </w:p>
          <w:p w14:paraId="1C2CF0F1" w14:textId="77777777" w:rsidR="008076B9" w:rsidRPr="002C7D57" w:rsidRDefault="008076B9" w:rsidP="00F14130">
            <w:pPr>
              <w:spacing w:after="40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C7D57">
              <w:rPr>
                <w:b/>
                <w:bCs/>
                <w:sz w:val="22"/>
                <w:szCs w:val="22"/>
                <w:u w:val="single"/>
              </w:rPr>
              <w:t>Uzasadnienie:</w:t>
            </w:r>
          </w:p>
          <w:p w14:paraId="4DF70ADD" w14:textId="77777777" w:rsidR="002C7D57" w:rsidRPr="00155FAF" w:rsidRDefault="002C7D57" w:rsidP="00F14130">
            <w:pPr>
              <w:spacing w:after="60"/>
              <w:jc w:val="both"/>
              <w:rPr>
                <w:sz w:val="22"/>
                <w:szCs w:val="22"/>
              </w:rPr>
            </w:pPr>
            <w:r w:rsidRPr="00155FAF">
              <w:rPr>
                <w:sz w:val="22"/>
                <w:szCs w:val="22"/>
              </w:rPr>
              <w:t xml:space="preserve">Asortyment z </w:t>
            </w:r>
            <w:r w:rsidR="008076B9" w:rsidRPr="00155FAF">
              <w:rPr>
                <w:sz w:val="22"/>
                <w:szCs w:val="22"/>
              </w:rPr>
              <w:t>pozyc</w:t>
            </w:r>
            <w:r w:rsidRPr="00155FAF">
              <w:rPr>
                <w:sz w:val="22"/>
                <w:szCs w:val="22"/>
              </w:rPr>
              <w:t>j</w:t>
            </w:r>
            <w:r w:rsidR="008076B9" w:rsidRPr="00155FAF">
              <w:rPr>
                <w:sz w:val="22"/>
                <w:szCs w:val="22"/>
              </w:rPr>
              <w:t>i 1,3,4,5,11 nie spełnia parametrów</w:t>
            </w:r>
            <w:r w:rsidRPr="00155FAF">
              <w:rPr>
                <w:sz w:val="22"/>
                <w:szCs w:val="22"/>
              </w:rPr>
              <w:t xml:space="preserve"> postawionych przez Zamawiającego.</w:t>
            </w:r>
          </w:p>
          <w:p w14:paraId="159D4B3F" w14:textId="09349AB3" w:rsidR="00F14130" w:rsidRPr="00155FAF" w:rsidRDefault="00F14130" w:rsidP="00F14130">
            <w:pPr>
              <w:jc w:val="both"/>
              <w:rPr>
                <w:color w:val="000000"/>
                <w:sz w:val="22"/>
                <w:szCs w:val="22"/>
              </w:rPr>
            </w:pPr>
            <w:r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 xml:space="preserve">W </w:t>
            </w:r>
            <w:r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>pozycj</w:t>
            </w:r>
            <w:r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 xml:space="preserve">i </w:t>
            </w:r>
            <w:r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>1</w:t>
            </w:r>
            <w:r w:rsidR="00FA4488">
              <w:t xml:space="preserve">, </w:t>
            </w:r>
            <w:r w:rsidR="00FA4488" w:rsidRPr="00FA4488">
              <w:rPr>
                <w:color w:val="000000"/>
                <w:sz w:val="22"/>
                <w:szCs w:val="22"/>
              </w:rPr>
              <w:t xml:space="preserve">3 oraz 11 zaoferowane przez Wykonawcę Ph </w:t>
            </w:r>
            <w:r w:rsidR="00FA4488">
              <w:rPr>
                <w:color w:val="000000"/>
                <w:sz w:val="22"/>
                <w:szCs w:val="22"/>
              </w:rPr>
              <w:t>substancji</w:t>
            </w:r>
            <w:r w:rsidR="00FA4488" w:rsidRPr="00FA4488">
              <w:rPr>
                <w:color w:val="000000"/>
                <w:sz w:val="22"/>
                <w:szCs w:val="22"/>
              </w:rPr>
              <w:t xml:space="preserve"> jest wyższe niż oczekiwał Zamawiając</w:t>
            </w:r>
            <w:r w:rsidR="00FA4488">
              <w:rPr>
                <w:color w:val="000000"/>
                <w:sz w:val="22"/>
                <w:szCs w:val="22"/>
              </w:rPr>
              <w:t>y, dodatkowo w poz.1</w:t>
            </w:r>
            <w:r w:rsidRPr="00155FAF">
              <w:rPr>
                <w:color w:val="000000"/>
                <w:sz w:val="22"/>
                <w:szCs w:val="22"/>
              </w:rPr>
              <w:t xml:space="preserve"> środek oparty</w:t>
            </w:r>
            <w:r w:rsidR="00353499">
              <w:rPr>
                <w:color w:val="000000"/>
                <w:sz w:val="22"/>
                <w:szCs w:val="22"/>
              </w:rPr>
              <w:t xml:space="preserve"> jest</w:t>
            </w:r>
            <w:r w:rsidRPr="00155FAF">
              <w:rPr>
                <w:color w:val="000000"/>
                <w:sz w:val="22"/>
                <w:szCs w:val="22"/>
              </w:rPr>
              <w:t xml:space="preserve"> na innych substancjach</w:t>
            </w:r>
            <w:r w:rsidR="00D25398" w:rsidRPr="00155FAF">
              <w:rPr>
                <w:color w:val="000000"/>
                <w:sz w:val="22"/>
                <w:szCs w:val="22"/>
              </w:rPr>
              <w:t xml:space="preserve">. </w:t>
            </w:r>
          </w:p>
          <w:p w14:paraId="043A7A05" w14:textId="5263AD70" w:rsidR="00F14130" w:rsidRPr="00155FAF" w:rsidRDefault="00D25398" w:rsidP="00F14130">
            <w:pPr>
              <w:jc w:val="both"/>
              <w:rPr>
                <w:color w:val="000000"/>
                <w:sz w:val="22"/>
                <w:szCs w:val="22"/>
              </w:rPr>
            </w:pPr>
            <w:r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>W p</w:t>
            </w:r>
            <w:r w:rsidR="00F14130"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>ozycj</w:t>
            </w:r>
            <w:r w:rsidR="00F14130"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>i</w:t>
            </w:r>
            <w:r w:rsidR="00F14130"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 xml:space="preserve"> 3</w:t>
            </w:r>
            <w:r w:rsidR="00FA4488">
              <w:t xml:space="preserve"> </w:t>
            </w:r>
            <w:r w:rsidR="00F14130" w:rsidRPr="00155FAF">
              <w:rPr>
                <w:color w:val="000000"/>
                <w:sz w:val="22"/>
                <w:szCs w:val="22"/>
              </w:rPr>
              <w:t xml:space="preserve">substancja (2- </w:t>
            </w:r>
            <w:proofErr w:type="spellStart"/>
            <w:r w:rsidR="00F14130" w:rsidRPr="00155FAF">
              <w:rPr>
                <w:color w:val="000000"/>
                <w:sz w:val="22"/>
                <w:szCs w:val="22"/>
              </w:rPr>
              <w:t>butoksyetanol</w:t>
            </w:r>
            <w:proofErr w:type="spellEnd"/>
            <w:r w:rsidR="00F14130" w:rsidRPr="00155FAF">
              <w:rPr>
                <w:color w:val="000000"/>
                <w:sz w:val="22"/>
                <w:szCs w:val="22"/>
              </w:rPr>
              <w:t>) w większym stężeniu</w:t>
            </w:r>
            <w:r w:rsidR="00353499">
              <w:rPr>
                <w:color w:val="000000"/>
                <w:sz w:val="22"/>
                <w:szCs w:val="22"/>
              </w:rPr>
              <w:t xml:space="preserve"> aniżeli oczekiwał Zamawiający.</w:t>
            </w:r>
            <w:r w:rsidRPr="00155FAF">
              <w:rPr>
                <w:color w:val="000000"/>
                <w:sz w:val="22"/>
                <w:szCs w:val="22"/>
              </w:rPr>
              <w:t xml:space="preserve"> W przypadku p</w:t>
            </w:r>
            <w:r w:rsidR="00F14130"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>ozycj</w:t>
            </w:r>
            <w:r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>i</w:t>
            </w:r>
            <w:r w:rsidR="00F14130" w:rsidRPr="00155FAF">
              <w:rPr>
                <w:rStyle w:val="Pogrubienie"/>
                <w:color w:val="000000"/>
                <w:sz w:val="22"/>
                <w:szCs w:val="22"/>
              </w:rPr>
              <w:t xml:space="preserve"> </w:t>
            </w:r>
            <w:r w:rsidR="00F14130" w:rsidRPr="00155FAF">
              <w:rPr>
                <w:rStyle w:val="Pogrubienie"/>
                <w:b w:val="0"/>
                <w:bCs w:val="0"/>
                <w:color w:val="000000"/>
                <w:sz w:val="22"/>
                <w:szCs w:val="22"/>
              </w:rPr>
              <w:t>4</w:t>
            </w:r>
            <w:r w:rsidR="00F14130" w:rsidRPr="00155FAF">
              <w:rPr>
                <w:sz w:val="22"/>
                <w:szCs w:val="22"/>
              </w:rPr>
              <w:t xml:space="preserve"> </w:t>
            </w:r>
            <w:r w:rsidR="00F14130" w:rsidRPr="00155FAF">
              <w:rPr>
                <w:color w:val="000000"/>
                <w:sz w:val="22"/>
                <w:szCs w:val="22"/>
              </w:rPr>
              <w:t xml:space="preserve">Ph środka jest niższe, </w:t>
            </w:r>
            <w:r w:rsidR="00353499">
              <w:rPr>
                <w:color w:val="000000"/>
                <w:sz w:val="22"/>
                <w:szCs w:val="22"/>
              </w:rPr>
              <w:t xml:space="preserve">ponadto </w:t>
            </w:r>
            <w:r w:rsidR="00F14130" w:rsidRPr="00155FAF">
              <w:rPr>
                <w:color w:val="000000"/>
                <w:sz w:val="22"/>
                <w:szCs w:val="22"/>
              </w:rPr>
              <w:t>środek zawiera emulsje woskową</w:t>
            </w:r>
            <w:r w:rsidR="00F14130" w:rsidRPr="00155FAF">
              <w:rPr>
                <w:color w:val="000000"/>
                <w:sz w:val="22"/>
                <w:szCs w:val="22"/>
              </w:rPr>
              <w:t xml:space="preserve">. </w:t>
            </w:r>
            <w:r w:rsidR="00353499">
              <w:rPr>
                <w:color w:val="000000"/>
                <w:sz w:val="22"/>
                <w:szCs w:val="22"/>
              </w:rPr>
              <w:t>Zaoferowany</w:t>
            </w:r>
            <w:r w:rsidR="00F14130" w:rsidRPr="00155FAF">
              <w:rPr>
                <w:color w:val="000000"/>
                <w:sz w:val="22"/>
                <w:szCs w:val="22"/>
              </w:rPr>
              <w:t xml:space="preserve"> preparat</w:t>
            </w:r>
            <w:r w:rsidR="00353499">
              <w:rPr>
                <w:color w:val="000000"/>
                <w:sz w:val="22"/>
                <w:szCs w:val="22"/>
              </w:rPr>
              <w:t xml:space="preserve"> w poz. 5</w:t>
            </w:r>
            <w:r w:rsidR="00F14130" w:rsidRPr="00155FAF">
              <w:rPr>
                <w:color w:val="000000"/>
                <w:sz w:val="22"/>
                <w:szCs w:val="22"/>
              </w:rPr>
              <w:t xml:space="preserve"> nie posiada działania grzybobójczego</w:t>
            </w:r>
            <w:r w:rsidR="00F14130" w:rsidRPr="00155FAF">
              <w:rPr>
                <w:color w:val="000000"/>
                <w:sz w:val="22"/>
                <w:szCs w:val="22"/>
              </w:rPr>
              <w:t xml:space="preserve">. </w:t>
            </w:r>
          </w:p>
          <w:p w14:paraId="34FA593C" w14:textId="77777777" w:rsidR="00F14130" w:rsidRPr="00155FAF" w:rsidRDefault="00F14130" w:rsidP="00F14130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476B9B15" w14:textId="06293E96" w:rsidR="00F14130" w:rsidRPr="00155FAF" w:rsidRDefault="00F14130" w:rsidP="00F14130">
            <w:pPr>
              <w:jc w:val="both"/>
              <w:rPr>
                <w:color w:val="000000"/>
                <w:sz w:val="22"/>
                <w:szCs w:val="22"/>
              </w:rPr>
            </w:pPr>
            <w:r w:rsidRPr="00155FAF">
              <w:rPr>
                <w:sz w:val="22"/>
                <w:szCs w:val="22"/>
              </w:rPr>
              <w:t>Oferta w zakresie tego zadania nie spełnia treści SWZ co w myśl artykułu jak wyżej podlega odrzuceniu.</w:t>
            </w:r>
          </w:p>
          <w:p w14:paraId="032420B5" w14:textId="5C244ADD" w:rsidR="00F14130" w:rsidRPr="002C7D57" w:rsidRDefault="00F14130" w:rsidP="002C7D57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4D4A44FC" w14:textId="77777777" w:rsidR="00A02E94" w:rsidRPr="002C7D57" w:rsidRDefault="00A02E94" w:rsidP="002C7D57">
      <w:pPr>
        <w:spacing w:before="120" w:after="120"/>
        <w:jc w:val="both"/>
        <w:rPr>
          <w:color w:val="000000"/>
          <w:sz w:val="16"/>
          <w:szCs w:val="16"/>
        </w:rPr>
      </w:pPr>
    </w:p>
    <w:p w14:paraId="35454BEB" w14:textId="77777777" w:rsidR="00A02E94" w:rsidRPr="002C7D57" w:rsidRDefault="00A02E94" w:rsidP="002C7D57">
      <w:pPr>
        <w:spacing w:after="40"/>
        <w:jc w:val="both"/>
      </w:pPr>
      <w:r w:rsidRPr="002C7D57">
        <w:rPr>
          <w:b/>
          <w:bCs/>
        </w:rPr>
        <w:t>Informacja o terminie zawarcia umowy</w:t>
      </w:r>
      <w:r w:rsidRPr="002C7D57">
        <w:t>:</w:t>
      </w:r>
    </w:p>
    <w:p w14:paraId="3E7E3E14" w14:textId="64BC3342" w:rsidR="00A02E94" w:rsidRPr="002C7D57" w:rsidRDefault="00A02E94" w:rsidP="002C7D57">
      <w:pPr>
        <w:spacing w:after="120"/>
        <w:jc w:val="both"/>
      </w:pPr>
      <w:r w:rsidRPr="002C7D57">
        <w:t xml:space="preserve">Umowa w sprawie zamówienia publicznego, zgodnie z art. 308 ust. 2 ustawy </w:t>
      </w:r>
      <w:proofErr w:type="spellStart"/>
      <w:r w:rsidRPr="002C7D57">
        <w:t>Pzp</w:t>
      </w:r>
      <w:proofErr w:type="spellEnd"/>
      <w:r w:rsidRPr="002C7D57">
        <w:t xml:space="preserve">, zostanie zawarta, z uwzględnieniem art. 577 ustawy </w:t>
      </w:r>
      <w:proofErr w:type="spellStart"/>
      <w:r w:rsidRPr="002C7D57">
        <w:t>Pzp</w:t>
      </w:r>
      <w:proofErr w:type="spellEnd"/>
      <w:r w:rsidRPr="002C7D57">
        <w:t xml:space="preserve">, w terminie </w:t>
      </w:r>
      <w:r w:rsidR="008076B9" w:rsidRPr="002C7D57">
        <w:t xml:space="preserve">nie krótszym niż </w:t>
      </w:r>
      <w:r w:rsidR="00465443">
        <w:t>5</w:t>
      </w:r>
      <w:r w:rsidR="008076B9" w:rsidRPr="002C7D57">
        <w:t xml:space="preserve"> dni od dnia przesłania niniejszej informacji o wyborze najkorzystniejszej oferty.</w:t>
      </w:r>
    </w:p>
    <w:p w14:paraId="0C205897" w14:textId="77777777" w:rsidR="00A02E94" w:rsidRPr="002C7D57" w:rsidRDefault="00A02E94" w:rsidP="002C7D57">
      <w:pPr>
        <w:spacing w:after="240"/>
        <w:jc w:val="both"/>
      </w:pPr>
      <w:r w:rsidRPr="002C7D57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2C7D57">
        <w:t>Pzp</w:t>
      </w:r>
      <w:proofErr w:type="spellEnd"/>
      <w:r w:rsidRPr="002C7D57">
        <w:t>.</w:t>
      </w:r>
    </w:p>
    <w:p w14:paraId="4FF34BBB" w14:textId="77777777" w:rsidR="0013621B" w:rsidRPr="002C7D57" w:rsidRDefault="0013621B" w:rsidP="002C7D57">
      <w:pPr>
        <w:jc w:val="both"/>
        <w:rPr>
          <w:b/>
          <w:bCs/>
        </w:rPr>
      </w:pPr>
      <w:r w:rsidRPr="002C7D57">
        <w:rPr>
          <w:b/>
          <w:bCs/>
        </w:rPr>
        <w:t>Pouczenie</w:t>
      </w:r>
    </w:p>
    <w:p w14:paraId="43AD2B96" w14:textId="77777777" w:rsidR="0013621B" w:rsidRPr="002C7D57" w:rsidRDefault="0013621B" w:rsidP="002C7D57">
      <w:pPr>
        <w:spacing w:after="600"/>
        <w:jc w:val="both"/>
      </w:pPr>
      <w:r w:rsidRPr="002C7D57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2C7D57">
        <w:t>Pzp</w:t>
      </w:r>
      <w:proofErr w:type="spellEnd"/>
      <w:r w:rsidRPr="002C7D57">
        <w:t>.</w:t>
      </w:r>
    </w:p>
    <w:bookmarkEnd w:id="0"/>
    <w:p w14:paraId="25BBBA92" w14:textId="77777777" w:rsidR="00213855" w:rsidRDefault="00213855" w:rsidP="00213855">
      <w:pPr>
        <w:ind w:left="2832" w:firstLine="708"/>
        <w:jc w:val="center"/>
        <w:rPr>
          <w:sz w:val="22"/>
          <w:szCs w:val="22"/>
        </w:rPr>
      </w:pPr>
    </w:p>
    <w:p w14:paraId="2DF140BE" w14:textId="77777777" w:rsidR="00213855" w:rsidRDefault="00213855" w:rsidP="00213855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1B4D7A5D" w14:textId="77777777" w:rsidR="00213855" w:rsidRDefault="00213855" w:rsidP="002138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65C0440" w14:textId="77777777" w:rsidR="00213855" w:rsidRDefault="00213855" w:rsidP="002138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31BC326" w14:textId="77777777" w:rsidR="00213855" w:rsidRDefault="00213855" w:rsidP="00213855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53C9FA3" w14:textId="20E612A3" w:rsidR="008642B3" w:rsidRPr="002C7D57" w:rsidRDefault="008642B3" w:rsidP="002C7D57">
      <w:pPr>
        <w:jc w:val="right"/>
        <w:rPr>
          <w:vertAlign w:val="superscript"/>
        </w:rPr>
      </w:pPr>
    </w:p>
    <w:sectPr w:rsidR="008642B3" w:rsidRPr="002C7D57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E5199C" w14:textId="77777777" w:rsidR="00643503" w:rsidRDefault="00643503">
      <w:r>
        <w:separator/>
      </w:r>
    </w:p>
  </w:endnote>
  <w:endnote w:type="continuationSeparator" w:id="0">
    <w:p w14:paraId="3C8153BA" w14:textId="77777777" w:rsidR="00643503" w:rsidRDefault="00643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6835E" w14:textId="77777777" w:rsidR="008076B9" w:rsidRDefault="008076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152A7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DAC9E5D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24463D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8B042" w14:textId="77777777" w:rsidR="008076B9" w:rsidRDefault="008076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63467" w14:textId="77777777" w:rsidR="00643503" w:rsidRDefault="00643503">
      <w:r>
        <w:separator/>
      </w:r>
    </w:p>
  </w:footnote>
  <w:footnote w:type="continuationSeparator" w:id="0">
    <w:p w14:paraId="78D48ADB" w14:textId="77777777" w:rsidR="00643503" w:rsidRDefault="00643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A77B3" w14:textId="77777777" w:rsidR="008076B9" w:rsidRDefault="008076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13852" w14:textId="77777777" w:rsidR="008076B9" w:rsidRDefault="008076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D5F4B" w14:textId="77777777" w:rsidR="008076B9" w:rsidRDefault="008076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503"/>
    <w:rsid w:val="00022322"/>
    <w:rsid w:val="00042497"/>
    <w:rsid w:val="00087E5A"/>
    <w:rsid w:val="000B43C6"/>
    <w:rsid w:val="000C1E6F"/>
    <w:rsid w:val="000E4E56"/>
    <w:rsid w:val="0013621B"/>
    <w:rsid w:val="00155FAF"/>
    <w:rsid w:val="001A1468"/>
    <w:rsid w:val="001A53BC"/>
    <w:rsid w:val="001B7815"/>
    <w:rsid w:val="001C3F13"/>
    <w:rsid w:val="001D7103"/>
    <w:rsid w:val="001F74F6"/>
    <w:rsid w:val="00211A34"/>
    <w:rsid w:val="00213855"/>
    <w:rsid w:val="002716A3"/>
    <w:rsid w:val="002B1E4F"/>
    <w:rsid w:val="002B6761"/>
    <w:rsid w:val="002C7D57"/>
    <w:rsid w:val="00303F9B"/>
    <w:rsid w:val="003445A0"/>
    <w:rsid w:val="00353499"/>
    <w:rsid w:val="0036569A"/>
    <w:rsid w:val="0039367C"/>
    <w:rsid w:val="00394860"/>
    <w:rsid w:val="003A0AFC"/>
    <w:rsid w:val="003D611C"/>
    <w:rsid w:val="003F7C16"/>
    <w:rsid w:val="00431C0B"/>
    <w:rsid w:val="00437CAD"/>
    <w:rsid w:val="004561CC"/>
    <w:rsid w:val="00457E60"/>
    <w:rsid w:val="00465443"/>
    <w:rsid w:val="004657DA"/>
    <w:rsid w:val="004B2665"/>
    <w:rsid w:val="004C3459"/>
    <w:rsid w:val="004E324A"/>
    <w:rsid w:val="004E7234"/>
    <w:rsid w:val="0054734E"/>
    <w:rsid w:val="00547C7A"/>
    <w:rsid w:val="0058795E"/>
    <w:rsid w:val="00596EA3"/>
    <w:rsid w:val="00596FD7"/>
    <w:rsid w:val="005C35EA"/>
    <w:rsid w:val="005E5BFF"/>
    <w:rsid w:val="005F2CB0"/>
    <w:rsid w:val="005F4AE6"/>
    <w:rsid w:val="00607F9B"/>
    <w:rsid w:val="00643503"/>
    <w:rsid w:val="00644DCB"/>
    <w:rsid w:val="00657C1E"/>
    <w:rsid w:val="00685ECC"/>
    <w:rsid w:val="006E3089"/>
    <w:rsid w:val="006E3143"/>
    <w:rsid w:val="00712C39"/>
    <w:rsid w:val="0072257C"/>
    <w:rsid w:val="00756CDA"/>
    <w:rsid w:val="007C6731"/>
    <w:rsid w:val="007D7932"/>
    <w:rsid w:val="007E2ACC"/>
    <w:rsid w:val="007E68C5"/>
    <w:rsid w:val="008076B9"/>
    <w:rsid w:val="00823C87"/>
    <w:rsid w:val="00832144"/>
    <w:rsid w:val="008536E6"/>
    <w:rsid w:val="008567C7"/>
    <w:rsid w:val="008642B3"/>
    <w:rsid w:val="008A6C10"/>
    <w:rsid w:val="008B2176"/>
    <w:rsid w:val="008E5102"/>
    <w:rsid w:val="00915B9E"/>
    <w:rsid w:val="00952256"/>
    <w:rsid w:val="009660F9"/>
    <w:rsid w:val="0097748A"/>
    <w:rsid w:val="009F0E5C"/>
    <w:rsid w:val="00A029B8"/>
    <w:rsid w:val="00A02E94"/>
    <w:rsid w:val="00A16F5F"/>
    <w:rsid w:val="00A91321"/>
    <w:rsid w:val="00AA02AC"/>
    <w:rsid w:val="00AD644C"/>
    <w:rsid w:val="00AE1790"/>
    <w:rsid w:val="00B21F1C"/>
    <w:rsid w:val="00B32D12"/>
    <w:rsid w:val="00B464D3"/>
    <w:rsid w:val="00B8185B"/>
    <w:rsid w:val="00BB651E"/>
    <w:rsid w:val="00BC6F7F"/>
    <w:rsid w:val="00BD2174"/>
    <w:rsid w:val="00C423DD"/>
    <w:rsid w:val="00C60D7B"/>
    <w:rsid w:val="00C65E53"/>
    <w:rsid w:val="00C95AB4"/>
    <w:rsid w:val="00CA0B33"/>
    <w:rsid w:val="00CA3511"/>
    <w:rsid w:val="00D01E5B"/>
    <w:rsid w:val="00D04203"/>
    <w:rsid w:val="00D25398"/>
    <w:rsid w:val="00D26ED6"/>
    <w:rsid w:val="00D30F1F"/>
    <w:rsid w:val="00D42C90"/>
    <w:rsid w:val="00D8427E"/>
    <w:rsid w:val="00DA494F"/>
    <w:rsid w:val="00E23743"/>
    <w:rsid w:val="00E30B2D"/>
    <w:rsid w:val="00E3114F"/>
    <w:rsid w:val="00E62859"/>
    <w:rsid w:val="00E85D70"/>
    <w:rsid w:val="00EE7A4D"/>
    <w:rsid w:val="00F14130"/>
    <w:rsid w:val="00F21A56"/>
    <w:rsid w:val="00F245C5"/>
    <w:rsid w:val="00F3304E"/>
    <w:rsid w:val="00F33C66"/>
    <w:rsid w:val="00F83783"/>
    <w:rsid w:val="00F960D7"/>
    <w:rsid w:val="00FA4488"/>
    <w:rsid w:val="00FB7F50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9CD79"/>
  <w15:chartTrackingRefBased/>
  <w15:docId w15:val="{8DC0ADD9-98F5-4F9E-A5AC-DD37F40C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41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2</Pages>
  <Words>466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27</cp:revision>
  <cp:lastPrinted>2024-06-03T08:30:00Z</cp:lastPrinted>
  <dcterms:created xsi:type="dcterms:W3CDTF">2024-05-27T07:51:00Z</dcterms:created>
  <dcterms:modified xsi:type="dcterms:W3CDTF">2024-06-03T08:32:00Z</dcterms:modified>
</cp:coreProperties>
</file>