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88A542" w14:textId="77777777" w:rsidR="00B36EDA" w:rsidRPr="00AE1774" w:rsidRDefault="009D5ABF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AE1774">
        <w:rPr>
          <w:rFonts w:ascii="Arial Narrow" w:hAnsi="Arial Narrow" w:cs="Arial"/>
          <w:sz w:val="22"/>
          <w:szCs w:val="22"/>
        </w:rPr>
        <w:t>Bydgoszcz</w:t>
      </w:r>
      <w:r w:rsidR="00B36EDA" w:rsidRPr="00AE1774">
        <w:rPr>
          <w:rFonts w:ascii="Arial Narrow" w:hAnsi="Arial Narrow" w:cs="Arial"/>
          <w:sz w:val="22"/>
          <w:szCs w:val="22"/>
        </w:rPr>
        <w:t xml:space="preserve"> dnia: </w:t>
      </w:r>
      <w:r w:rsidRPr="00AE1774">
        <w:rPr>
          <w:rFonts w:ascii="Arial Narrow" w:hAnsi="Arial Narrow" w:cs="Arial"/>
          <w:sz w:val="22"/>
          <w:szCs w:val="22"/>
        </w:rPr>
        <w:t>2024-06-03</w:t>
      </w:r>
    </w:p>
    <w:p w14:paraId="6938B3AF" w14:textId="77777777" w:rsidR="00B36EDA" w:rsidRPr="00AE1774" w:rsidRDefault="009D5ABF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AE177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F523131" w14:textId="77777777" w:rsidR="00B36EDA" w:rsidRPr="00AE1774" w:rsidRDefault="009D5ABF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AE1774">
        <w:rPr>
          <w:rFonts w:ascii="Arial Narrow" w:hAnsi="Arial Narrow" w:cs="Arial"/>
          <w:sz w:val="22"/>
          <w:szCs w:val="22"/>
        </w:rPr>
        <w:t>Powstańców Warszawy</w:t>
      </w:r>
      <w:r w:rsidR="00B36EDA" w:rsidRPr="00AE1774">
        <w:rPr>
          <w:rFonts w:ascii="Arial Narrow" w:hAnsi="Arial Narrow" w:cs="Arial"/>
          <w:sz w:val="22"/>
          <w:szCs w:val="22"/>
        </w:rPr>
        <w:t xml:space="preserve"> </w:t>
      </w:r>
      <w:r w:rsidRPr="00AE1774">
        <w:rPr>
          <w:rFonts w:ascii="Arial Narrow" w:hAnsi="Arial Narrow" w:cs="Arial"/>
          <w:sz w:val="22"/>
          <w:szCs w:val="22"/>
        </w:rPr>
        <w:t>5</w:t>
      </w:r>
    </w:p>
    <w:p w14:paraId="4F35FEDD" w14:textId="77777777" w:rsidR="00B36EDA" w:rsidRPr="00AE1774" w:rsidRDefault="009D5ABF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AE1774">
        <w:rPr>
          <w:rFonts w:ascii="Arial Narrow" w:hAnsi="Arial Narrow" w:cs="Arial"/>
          <w:sz w:val="22"/>
          <w:szCs w:val="22"/>
        </w:rPr>
        <w:t>85-681</w:t>
      </w:r>
      <w:r w:rsidR="00B36EDA" w:rsidRPr="00AE1774">
        <w:rPr>
          <w:rFonts w:ascii="Arial Narrow" w:hAnsi="Arial Narrow" w:cs="Arial"/>
          <w:sz w:val="22"/>
          <w:szCs w:val="22"/>
        </w:rPr>
        <w:t xml:space="preserve"> </w:t>
      </w:r>
      <w:r w:rsidRPr="00AE1774">
        <w:rPr>
          <w:rFonts w:ascii="Arial Narrow" w:hAnsi="Arial Narrow" w:cs="Arial"/>
          <w:sz w:val="22"/>
          <w:szCs w:val="22"/>
        </w:rPr>
        <w:t>Bydgoszcz</w:t>
      </w:r>
    </w:p>
    <w:p w14:paraId="657F4ADC" w14:textId="77777777" w:rsidR="00B36EDA" w:rsidRPr="00AE1774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AE177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F67CD4F" w14:textId="77777777" w:rsidR="00B36EDA" w:rsidRPr="00AE177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AE177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2C3C456A" w14:textId="77777777" w:rsidR="00B36EDA" w:rsidRPr="00AE1774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AE1774" w14:paraId="337066BA" w14:textId="77777777" w:rsidTr="00B36EDA">
        <w:tc>
          <w:tcPr>
            <w:tcW w:w="9923" w:type="dxa"/>
            <w:shd w:val="clear" w:color="auto" w:fill="F2F2F2"/>
            <w:hideMark/>
          </w:tcPr>
          <w:p w14:paraId="1F3FB4B3" w14:textId="037494BC" w:rsidR="00B36EDA" w:rsidRPr="00AE1774" w:rsidRDefault="00AE1774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6A03EB8D" w14:textId="77777777" w:rsidR="00B36EDA" w:rsidRPr="00AE1774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AE177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7A21B3A0" w14:textId="77777777" w:rsidR="00B36EDA" w:rsidRPr="00AE1774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79F4FAF5" w14:textId="77777777" w:rsidR="00B36EDA" w:rsidRPr="00AE1774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E177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E177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E177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AE1774" w14:paraId="6D74F4A8" w14:textId="77777777" w:rsidTr="00B36EDA">
        <w:tc>
          <w:tcPr>
            <w:tcW w:w="2269" w:type="dxa"/>
            <w:shd w:val="clear" w:color="auto" w:fill="auto"/>
          </w:tcPr>
          <w:p w14:paraId="464C7054" w14:textId="77777777" w:rsidR="00B36EDA" w:rsidRPr="00AE1774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7D7E32EF" w14:textId="77777777" w:rsidR="00B36EDA" w:rsidRPr="00AE1774" w:rsidRDefault="009D5ABF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jednorazowego użytku dla Kardiochirurgii oraz materiałów szewnych</w:t>
            </w:r>
          </w:p>
        </w:tc>
      </w:tr>
      <w:tr w:rsidR="009D5ABF" w:rsidRPr="00AE1774" w14:paraId="5C91AD27" w14:textId="77777777" w:rsidTr="008F72F8">
        <w:tc>
          <w:tcPr>
            <w:tcW w:w="2269" w:type="dxa"/>
            <w:shd w:val="clear" w:color="auto" w:fill="auto"/>
          </w:tcPr>
          <w:p w14:paraId="3ADAB85C" w14:textId="77777777" w:rsidR="009D5ABF" w:rsidRPr="00AE1774" w:rsidRDefault="009D5ABF" w:rsidP="008F72F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73DF677A" w14:textId="77777777" w:rsidR="009D5ABF" w:rsidRPr="00AE1774" w:rsidRDefault="009D5ABF" w:rsidP="008F72F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bCs/>
                <w:sz w:val="22"/>
                <w:szCs w:val="22"/>
              </w:rPr>
              <w:t>58/2024</w:t>
            </w:r>
          </w:p>
        </w:tc>
      </w:tr>
    </w:tbl>
    <w:p w14:paraId="5BAC987E" w14:textId="77777777" w:rsidR="00B36EDA" w:rsidRPr="00AE1774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07630620" w14:textId="77777777" w:rsidR="00B36EDA" w:rsidRPr="00AE1774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AE1774">
        <w:rPr>
          <w:rFonts w:ascii="Arial Narrow" w:hAnsi="Arial Narrow" w:cs="Arial"/>
          <w:sz w:val="22"/>
          <w:szCs w:val="22"/>
        </w:rPr>
        <w:t xml:space="preserve">Zamawiający, </w:t>
      </w:r>
      <w:r w:rsidR="009D5ABF" w:rsidRPr="00AE1774">
        <w:rPr>
          <w:rFonts w:ascii="Arial Narrow" w:hAnsi="Arial Narrow" w:cs="Arial"/>
          <w:b/>
          <w:sz w:val="22"/>
          <w:szCs w:val="22"/>
        </w:rPr>
        <w:t>10WSzKzP SPZOZ</w:t>
      </w:r>
      <w:r w:rsidRPr="00AE1774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9D5ABF" w:rsidRPr="00AE1774">
        <w:rPr>
          <w:rFonts w:ascii="Arial Narrow" w:hAnsi="Arial Narrow" w:cs="Arial"/>
          <w:sz w:val="22"/>
          <w:szCs w:val="22"/>
        </w:rPr>
        <w:t>(</w:t>
      </w:r>
      <w:proofErr w:type="spellStart"/>
      <w:r w:rsidR="009D5ABF" w:rsidRPr="00AE1774">
        <w:rPr>
          <w:rFonts w:ascii="Arial Narrow" w:hAnsi="Arial Narrow" w:cs="Arial"/>
          <w:sz w:val="22"/>
          <w:szCs w:val="22"/>
        </w:rPr>
        <w:t>t.j</w:t>
      </w:r>
      <w:proofErr w:type="spellEnd"/>
      <w:r w:rsidR="009D5ABF" w:rsidRPr="00AE1774">
        <w:rPr>
          <w:rFonts w:ascii="Arial Narrow" w:hAnsi="Arial Narrow" w:cs="Arial"/>
          <w:sz w:val="22"/>
          <w:szCs w:val="22"/>
        </w:rPr>
        <w:t>. Dz. U. z 2023r. poz. 1605)</w:t>
      </w:r>
      <w:r w:rsidRPr="00AE1774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AE1774">
        <w:rPr>
          <w:rFonts w:ascii="Arial Narrow" w:hAnsi="Arial Narrow" w:cs="Arial"/>
          <w:sz w:val="22"/>
          <w:szCs w:val="22"/>
        </w:rPr>
        <w:t>Pzp</w:t>
      </w:r>
      <w:proofErr w:type="spellEnd"/>
      <w:r w:rsidRPr="00AE1774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9D5ABF" w:rsidRPr="00AE1774" w14:paraId="47092A3A" w14:textId="77777777" w:rsidTr="009D5AB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E9FC3" w14:textId="77777777" w:rsidR="009D5ABF" w:rsidRPr="00AE1774" w:rsidRDefault="009D5ABF" w:rsidP="008F72F8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AE1774">
              <w:rPr>
                <w:rFonts w:ascii="Arial Narrow" w:hAnsi="Arial Narrow" w:cs="Arial"/>
                <w:sz w:val="22"/>
                <w:szCs w:val="22"/>
              </w:rPr>
              <w:t xml:space="preserve">: Elektrody do stymulacji zewnętrznej serca </w:t>
            </w:r>
            <w:proofErr w:type="spellStart"/>
            <w:r w:rsidRPr="00AE1774">
              <w:rPr>
                <w:rFonts w:ascii="Arial Narrow" w:hAnsi="Arial Narrow" w:cs="Arial"/>
                <w:sz w:val="22"/>
                <w:szCs w:val="22"/>
              </w:rPr>
              <w:t>Quic</w:t>
            </w:r>
            <w:proofErr w:type="spellEnd"/>
            <w:r w:rsidRPr="00AE1774">
              <w:rPr>
                <w:rFonts w:ascii="Arial Narrow" w:hAnsi="Arial Narrow" w:cs="Arial"/>
                <w:sz w:val="22"/>
                <w:szCs w:val="22"/>
              </w:rPr>
              <w:t>-Combo</w:t>
            </w:r>
          </w:p>
          <w:p w14:paraId="6973E723" w14:textId="77777777" w:rsidR="009D5ABF" w:rsidRPr="00AE1774" w:rsidRDefault="009D5ABF" w:rsidP="008F72F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b/>
                <w:sz w:val="22"/>
                <w:szCs w:val="22"/>
              </w:rPr>
              <w:t>ANMAR Sp. z o.o.</w:t>
            </w:r>
          </w:p>
          <w:p w14:paraId="1E7707C1" w14:textId="77777777" w:rsidR="009D5ABF" w:rsidRPr="00AE1774" w:rsidRDefault="009D5ABF" w:rsidP="008F72F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bCs/>
                <w:sz w:val="22"/>
                <w:szCs w:val="22"/>
              </w:rPr>
              <w:t xml:space="preserve">Strefowa 22 </w:t>
            </w:r>
          </w:p>
          <w:p w14:paraId="57712904" w14:textId="77777777" w:rsidR="009D5ABF" w:rsidRPr="00AE1774" w:rsidRDefault="009D5ABF" w:rsidP="008F72F8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bCs/>
                <w:sz w:val="22"/>
                <w:szCs w:val="22"/>
              </w:rPr>
              <w:t>43-100 Tychy</w:t>
            </w:r>
          </w:p>
          <w:p w14:paraId="2B3F573F" w14:textId="77777777" w:rsidR="009D5ABF" w:rsidRPr="00AE1774" w:rsidRDefault="009D5ABF" w:rsidP="008F72F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E1774">
              <w:rPr>
                <w:rFonts w:ascii="Arial Narrow" w:hAnsi="Arial Narrow" w:cs="Arial"/>
                <w:b/>
                <w:sz w:val="22"/>
                <w:szCs w:val="22"/>
              </w:rPr>
              <w:t>20 131.20 zł</w:t>
            </w:r>
            <w:r w:rsidRPr="00AE17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E177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E177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DDB744A" w14:textId="7AD849B9" w:rsidR="009D5ABF" w:rsidRPr="00AE1774" w:rsidRDefault="009D5ABF" w:rsidP="00AE177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E177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E1774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E1774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D5ABF" w:rsidRPr="00AE1774" w14:paraId="31BF6529" w14:textId="77777777" w:rsidTr="009D5AB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5C9C3" w14:textId="77777777" w:rsidR="009D5ABF" w:rsidRPr="00AE1774" w:rsidRDefault="009D5ABF" w:rsidP="008F72F8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2</w:t>
            </w:r>
            <w:r w:rsidRPr="00AE1774">
              <w:rPr>
                <w:rFonts w:ascii="Arial Narrow" w:hAnsi="Arial Narrow" w:cs="Arial"/>
                <w:sz w:val="22"/>
                <w:szCs w:val="22"/>
              </w:rPr>
              <w:t>: Stabilizator tkankowy do naczyń wieńcowych do zabiegów kardiochirurgicznych</w:t>
            </w:r>
          </w:p>
          <w:p w14:paraId="043A1DC1" w14:textId="77777777" w:rsidR="009D5ABF" w:rsidRPr="00AE1774" w:rsidRDefault="009D5ABF" w:rsidP="008F72F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E1774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AE1774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44941568" w14:textId="77777777" w:rsidR="009D5ABF" w:rsidRPr="00AE1774" w:rsidRDefault="009D5ABF" w:rsidP="008F72F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</w:t>
            </w:r>
          </w:p>
          <w:p w14:paraId="00061BA4" w14:textId="77777777" w:rsidR="009D5ABF" w:rsidRPr="00AE1774" w:rsidRDefault="009D5ABF" w:rsidP="008F72F8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055F026D" w14:textId="77777777" w:rsidR="009D5ABF" w:rsidRPr="00AE1774" w:rsidRDefault="009D5ABF" w:rsidP="008F72F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E1774">
              <w:rPr>
                <w:rFonts w:ascii="Arial Narrow" w:hAnsi="Arial Narrow" w:cs="Arial"/>
                <w:b/>
                <w:sz w:val="22"/>
                <w:szCs w:val="22"/>
              </w:rPr>
              <w:t>805 248.00 zł</w:t>
            </w:r>
            <w:r w:rsidRPr="00AE17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E177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E177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F26E22C" w14:textId="3E66E692" w:rsidR="009D5ABF" w:rsidRPr="00AE1774" w:rsidRDefault="009D5ABF" w:rsidP="00AE177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E177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E1774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E1774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D5ABF" w:rsidRPr="00AE1774" w14:paraId="66E3DCA5" w14:textId="77777777" w:rsidTr="009D5AB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8B20F" w14:textId="77777777" w:rsidR="009D5ABF" w:rsidRPr="00AE1774" w:rsidRDefault="009D5ABF" w:rsidP="008F72F8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3</w:t>
            </w:r>
            <w:r w:rsidRPr="00AE1774">
              <w:rPr>
                <w:rFonts w:ascii="Arial Narrow" w:hAnsi="Arial Narrow" w:cs="Arial"/>
                <w:sz w:val="22"/>
                <w:szCs w:val="22"/>
              </w:rPr>
              <w:t>: Kaniula żylna udowa z zestawem do wprowadzenia</w:t>
            </w:r>
          </w:p>
          <w:p w14:paraId="7AF3ACF5" w14:textId="77777777" w:rsidR="009D5ABF" w:rsidRPr="00AE1774" w:rsidRDefault="009D5ABF" w:rsidP="008F72F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E1774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AE1774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713F2617" w14:textId="77777777" w:rsidR="009D5ABF" w:rsidRPr="00AE1774" w:rsidRDefault="009D5ABF" w:rsidP="008F72F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</w:t>
            </w:r>
          </w:p>
          <w:p w14:paraId="1EA5408F" w14:textId="77777777" w:rsidR="009D5ABF" w:rsidRPr="00AE1774" w:rsidRDefault="009D5ABF" w:rsidP="008F72F8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44AA7FB2" w14:textId="77777777" w:rsidR="009D5ABF" w:rsidRPr="00AE1774" w:rsidRDefault="009D5ABF" w:rsidP="008F72F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E1774">
              <w:rPr>
                <w:rFonts w:ascii="Arial Narrow" w:hAnsi="Arial Narrow" w:cs="Arial"/>
                <w:b/>
                <w:sz w:val="22"/>
                <w:szCs w:val="22"/>
              </w:rPr>
              <w:t>86 400.00 zł</w:t>
            </w:r>
            <w:r w:rsidRPr="00AE17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E177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E177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1FAA048" w14:textId="1F60F1E9" w:rsidR="009D5ABF" w:rsidRPr="00AE1774" w:rsidRDefault="009D5ABF" w:rsidP="00AE177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E177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E1774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E1774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D5ABF" w:rsidRPr="00AE1774" w14:paraId="24B2835C" w14:textId="77777777" w:rsidTr="009D5AB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494C3" w14:textId="77777777" w:rsidR="009D5ABF" w:rsidRPr="00AE1774" w:rsidRDefault="009D5ABF" w:rsidP="008F72F8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</w:t>
            </w:r>
            <w:r w:rsidRPr="00AE1774">
              <w:rPr>
                <w:rFonts w:ascii="Arial Narrow" w:hAnsi="Arial Narrow" w:cs="Arial"/>
                <w:sz w:val="22"/>
                <w:szCs w:val="22"/>
              </w:rPr>
              <w:t>: Zastawka wykonana z osierdzia wołowego przeznaczona do implantacji w pozycji aortalnej</w:t>
            </w:r>
          </w:p>
          <w:p w14:paraId="351BC91E" w14:textId="77777777" w:rsidR="009D5ABF" w:rsidRPr="00AE1774" w:rsidRDefault="009D5ABF" w:rsidP="008F72F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b/>
                <w:sz w:val="22"/>
                <w:szCs w:val="22"/>
              </w:rPr>
              <w:t>SMT Polonia Sp. z o.o.</w:t>
            </w:r>
          </w:p>
          <w:p w14:paraId="05FF5A4B" w14:textId="77777777" w:rsidR="009D5ABF" w:rsidRPr="00AE1774" w:rsidRDefault="009D5ABF" w:rsidP="008F72F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bCs/>
                <w:sz w:val="22"/>
                <w:szCs w:val="22"/>
              </w:rPr>
              <w:t xml:space="preserve">Al. Grunwaldzka 345/347 </w:t>
            </w:r>
          </w:p>
          <w:p w14:paraId="3037B348" w14:textId="77777777" w:rsidR="009D5ABF" w:rsidRPr="00AE1774" w:rsidRDefault="009D5ABF" w:rsidP="008F72F8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bCs/>
                <w:sz w:val="22"/>
                <w:szCs w:val="22"/>
              </w:rPr>
              <w:t>80-309 Gdańsk</w:t>
            </w:r>
          </w:p>
          <w:p w14:paraId="63E5A84C" w14:textId="77777777" w:rsidR="009D5ABF" w:rsidRPr="00AE1774" w:rsidRDefault="009D5ABF" w:rsidP="008F72F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E1774">
              <w:rPr>
                <w:rFonts w:ascii="Arial Narrow" w:hAnsi="Arial Narrow" w:cs="Arial"/>
                <w:b/>
                <w:sz w:val="22"/>
                <w:szCs w:val="22"/>
              </w:rPr>
              <w:t>4 158 000.00 zł</w:t>
            </w:r>
            <w:r w:rsidRPr="00AE17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E177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E177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1C02E06" w14:textId="2BCA8CA7" w:rsidR="009D5ABF" w:rsidRPr="00AE1774" w:rsidRDefault="009D5ABF" w:rsidP="00AE177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E177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E1774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E1774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D5ABF" w:rsidRPr="00AE1774" w14:paraId="7196407C" w14:textId="77777777" w:rsidTr="009D5AB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61877" w14:textId="77777777" w:rsidR="009D5ABF" w:rsidRPr="00AE1774" w:rsidRDefault="009D5ABF" w:rsidP="008F72F8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5</w:t>
            </w:r>
            <w:r w:rsidRPr="00AE1774">
              <w:rPr>
                <w:rFonts w:ascii="Arial Narrow" w:hAnsi="Arial Narrow" w:cs="Arial"/>
                <w:sz w:val="22"/>
                <w:szCs w:val="22"/>
              </w:rPr>
              <w:t>: Łata osierdziowa</w:t>
            </w:r>
          </w:p>
          <w:p w14:paraId="3AC58857" w14:textId="77777777" w:rsidR="009D5ABF" w:rsidRPr="00AE1774" w:rsidRDefault="009D5ABF" w:rsidP="008F72F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b/>
                <w:sz w:val="22"/>
                <w:szCs w:val="22"/>
              </w:rPr>
              <w:t>MAC'S MEDICAL SP.Z O. O.</w:t>
            </w:r>
          </w:p>
          <w:p w14:paraId="470C35DD" w14:textId="77777777" w:rsidR="009D5ABF" w:rsidRPr="00AE1774" w:rsidRDefault="009D5ABF" w:rsidP="008F72F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bCs/>
                <w:sz w:val="22"/>
                <w:szCs w:val="22"/>
              </w:rPr>
              <w:t>Łucka 20 /78</w:t>
            </w:r>
          </w:p>
          <w:p w14:paraId="3A7B4B55" w14:textId="77777777" w:rsidR="009D5ABF" w:rsidRPr="00AE1774" w:rsidRDefault="009D5ABF" w:rsidP="008F72F8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bCs/>
                <w:sz w:val="22"/>
                <w:szCs w:val="22"/>
              </w:rPr>
              <w:t>00-845 Warszawa</w:t>
            </w:r>
          </w:p>
          <w:p w14:paraId="2705D2DF" w14:textId="77777777" w:rsidR="009D5ABF" w:rsidRPr="00AE1774" w:rsidRDefault="009D5ABF" w:rsidP="008F72F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E1774">
              <w:rPr>
                <w:rFonts w:ascii="Arial Narrow" w:hAnsi="Arial Narrow" w:cs="Arial"/>
                <w:b/>
                <w:sz w:val="22"/>
                <w:szCs w:val="22"/>
              </w:rPr>
              <w:t>29 592.00 zł</w:t>
            </w:r>
            <w:r w:rsidRPr="00AE17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E177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E177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6067A7F" w14:textId="15739561" w:rsidR="009D5ABF" w:rsidRPr="00AE1774" w:rsidRDefault="009D5ABF" w:rsidP="00AE177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E177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E1774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E1774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D5ABF" w:rsidRPr="00AE1774" w14:paraId="49E1DEF9" w14:textId="77777777" w:rsidTr="009D5AB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4DA0C" w14:textId="1C157A93" w:rsidR="009D5ABF" w:rsidRPr="00AE1774" w:rsidRDefault="009D5ABF" w:rsidP="008F72F8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6</w:t>
            </w:r>
            <w:r w:rsidRPr="00AE1774">
              <w:rPr>
                <w:rFonts w:ascii="Arial Narrow" w:hAnsi="Arial Narrow" w:cs="Arial"/>
                <w:sz w:val="22"/>
                <w:szCs w:val="22"/>
              </w:rPr>
              <w:t>: Gąbka sterylna do jednorazowego użytku w elektrochirurgi</w:t>
            </w:r>
            <w:r w:rsidR="00AE1774">
              <w:rPr>
                <w:rFonts w:ascii="Arial Narrow" w:hAnsi="Arial Narrow" w:cs="Arial"/>
                <w:sz w:val="22"/>
                <w:szCs w:val="22"/>
              </w:rPr>
              <w:t>i</w:t>
            </w:r>
          </w:p>
          <w:p w14:paraId="029DC1B9" w14:textId="77777777" w:rsidR="009D5ABF" w:rsidRPr="00AE1774" w:rsidRDefault="009D5ABF" w:rsidP="008F72F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b/>
                <w:sz w:val="22"/>
                <w:szCs w:val="22"/>
              </w:rPr>
              <w:t>ANMAR Sp. z o.o.</w:t>
            </w:r>
          </w:p>
          <w:p w14:paraId="791D94FE" w14:textId="77777777" w:rsidR="009D5ABF" w:rsidRPr="00AE1774" w:rsidRDefault="009D5ABF" w:rsidP="008F72F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bCs/>
                <w:sz w:val="22"/>
                <w:szCs w:val="22"/>
              </w:rPr>
              <w:t xml:space="preserve">Strefowa 22 </w:t>
            </w:r>
          </w:p>
          <w:p w14:paraId="7EE9DCB7" w14:textId="77777777" w:rsidR="009D5ABF" w:rsidRPr="00AE1774" w:rsidRDefault="009D5ABF" w:rsidP="008F72F8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bCs/>
                <w:sz w:val="22"/>
                <w:szCs w:val="22"/>
              </w:rPr>
              <w:t>43-100 Tychy</w:t>
            </w:r>
          </w:p>
          <w:p w14:paraId="6CC566C4" w14:textId="77777777" w:rsidR="009D5ABF" w:rsidRPr="00AE1774" w:rsidRDefault="009D5ABF" w:rsidP="008F72F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E1774">
              <w:rPr>
                <w:rFonts w:ascii="Arial Narrow" w:hAnsi="Arial Narrow" w:cs="Arial"/>
                <w:b/>
                <w:sz w:val="22"/>
                <w:szCs w:val="22"/>
              </w:rPr>
              <w:t>1 503.36 zł</w:t>
            </w:r>
            <w:r w:rsidRPr="00AE17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E177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E177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C046B01" w14:textId="77777777" w:rsidR="009D5ABF" w:rsidRPr="00AE1774" w:rsidRDefault="009D5ABF" w:rsidP="008F72F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E177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08A04AC" w14:textId="77777777" w:rsidR="009D5ABF" w:rsidRPr="00AE1774" w:rsidRDefault="009D5ABF" w:rsidP="008F72F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D5ABF" w:rsidRPr="00AE1774" w14:paraId="220ED217" w14:textId="77777777" w:rsidTr="009D5AB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3E1E7" w14:textId="77777777" w:rsidR="009D5ABF" w:rsidRPr="00AE1774" w:rsidRDefault="009D5ABF" w:rsidP="008F72F8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7</w:t>
            </w:r>
            <w:r w:rsidRPr="00AE1774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E1774">
              <w:rPr>
                <w:rFonts w:ascii="Arial Narrow" w:hAnsi="Arial Narrow" w:cs="Arial"/>
                <w:sz w:val="22"/>
                <w:szCs w:val="22"/>
              </w:rPr>
              <w:t>Niewchłanialne</w:t>
            </w:r>
            <w:proofErr w:type="spellEnd"/>
            <w:r w:rsidRPr="00AE1774">
              <w:rPr>
                <w:rFonts w:ascii="Arial Narrow" w:hAnsi="Arial Narrow" w:cs="Arial"/>
                <w:sz w:val="22"/>
                <w:szCs w:val="22"/>
              </w:rPr>
              <w:t xml:space="preserve"> nici </w:t>
            </w:r>
            <w:proofErr w:type="spellStart"/>
            <w:r w:rsidRPr="00AE1774">
              <w:rPr>
                <w:rFonts w:ascii="Arial Narrow" w:hAnsi="Arial Narrow" w:cs="Arial"/>
                <w:sz w:val="22"/>
                <w:szCs w:val="22"/>
              </w:rPr>
              <w:t>monofilamentowe</w:t>
            </w:r>
            <w:proofErr w:type="spellEnd"/>
            <w:r w:rsidRPr="00AE1774">
              <w:rPr>
                <w:rFonts w:ascii="Arial Narrow" w:hAnsi="Arial Narrow" w:cs="Arial"/>
                <w:sz w:val="22"/>
                <w:szCs w:val="22"/>
              </w:rPr>
              <w:t xml:space="preserve">, z </w:t>
            </w:r>
            <w:proofErr w:type="spellStart"/>
            <w:r w:rsidRPr="00AE1774">
              <w:rPr>
                <w:rFonts w:ascii="Arial Narrow" w:hAnsi="Arial Narrow" w:cs="Arial"/>
                <w:sz w:val="22"/>
                <w:szCs w:val="22"/>
              </w:rPr>
              <w:t>politetrafluoroetylenu</w:t>
            </w:r>
            <w:proofErr w:type="spellEnd"/>
          </w:p>
          <w:p w14:paraId="566E525A" w14:textId="77777777" w:rsidR="009D5ABF" w:rsidRPr="00AE1774" w:rsidRDefault="009D5ABF" w:rsidP="008F72F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b/>
                <w:sz w:val="22"/>
                <w:szCs w:val="22"/>
              </w:rPr>
              <w:t xml:space="preserve">W. L. </w:t>
            </w:r>
            <w:proofErr w:type="spellStart"/>
            <w:r w:rsidRPr="00AE1774">
              <w:rPr>
                <w:rFonts w:ascii="Arial Narrow" w:hAnsi="Arial Narrow" w:cs="Arial"/>
                <w:b/>
                <w:sz w:val="22"/>
                <w:szCs w:val="22"/>
              </w:rPr>
              <w:t>Gore</w:t>
            </w:r>
            <w:proofErr w:type="spellEnd"/>
            <w:r w:rsidRPr="00AE1774">
              <w:rPr>
                <w:rFonts w:ascii="Arial Narrow" w:hAnsi="Arial Narrow" w:cs="Arial"/>
                <w:b/>
                <w:sz w:val="22"/>
                <w:szCs w:val="22"/>
              </w:rPr>
              <w:t xml:space="preserve"> &amp; </w:t>
            </w:r>
            <w:proofErr w:type="spellStart"/>
            <w:r w:rsidRPr="00AE1774">
              <w:rPr>
                <w:rFonts w:ascii="Arial Narrow" w:hAnsi="Arial Narrow" w:cs="Arial"/>
                <w:b/>
                <w:sz w:val="22"/>
                <w:szCs w:val="22"/>
              </w:rPr>
              <w:t>Associates</w:t>
            </w:r>
            <w:proofErr w:type="spellEnd"/>
            <w:r w:rsidRPr="00AE1774">
              <w:rPr>
                <w:rFonts w:ascii="Arial Narrow" w:hAnsi="Arial Narrow" w:cs="Arial"/>
                <w:b/>
                <w:sz w:val="22"/>
                <w:szCs w:val="22"/>
              </w:rPr>
              <w:t>, Polska Sp. z o.o.</w:t>
            </w:r>
          </w:p>
          <w:p w14:paraId="615A3536" w14:textId="77777777" w:rsidR="009D5ABF" w:rsidRPr="00AE1774" w:rsidRDefault="009D5ABF" w:rsidP="008F72F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bCs/>
                <w:sz w:val="22"/>
                <w:szCs w:val="22"/>
              </w:rPr>
              <w:t xml:space="preserve">ul. Migdałowa 4 </w:t>
            </w:r>
          </w:p>
          <w:p w14:paraId="5CB855BF" w14:textId="77777777" w:rsidR="009D5ABF" w:rsidRPr="00AE1774" w:rsidRDefault="009D5ABF" w:rsidP="008F72F8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bCs/>
                <w:sz w:val="22"/>
                <w:szCs w:val="22"/>
              </w:rPr>
              <w:t>02-796 Warszawa</w:t>
            </w:r>
          </w:p>
          <w:p w14:paraId="26BE6744" w14:textId="77777777" w:rsidR="009D5ABF" w:rsidRPr="00AE1774" w:rsidRDefault="009D5ABF" w:rsidP="008F72F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E1774">
              <w:rPr>
                <w:rFonts w:ascii="Arial Narrow" w:hAnsi="Arial Narrow" w:cs="Arial"/>
                <w:b/>
                <w:sz w:val="22"/>
                <w:szCs w:val="22"/>
              </w:rPr>
              <w:t>11 404.80 zł</w:t>
            </w:r>
            <w:r w:rsidRPr="00AE17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E177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E177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18C5E3D" w14:textId="77777777" w:rsidR="009D5ABF" w:rsidRPr="00AE1774" w:rsidRDefault="009D5ABF" w:rsidP="008F72F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E177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1082F64" w14:textId="77777777" w:rsidR="009D5ABF" w:rsidRPr="00AE1774" w:rsidRDefault="009D5ABF" w:rsidP="008F72F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2D9E9020" w14:textId="77777777" w:rsidR="00B36EDA" w:rsidRPr="00AE1774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AE1774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AE1774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AE1774" w14:paraId="6F1A8DDF" w14:textId="77777777" w:rsidTr="009D5AB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0BF850" w14:textId="77777777" w:rsidR="00B36EDA" w:rsidRPr="00AE177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AE1774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41E2FC" w14:textId="77777777" w:rsidR="00B36EDA" w:rsidRPr="00AE177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E1774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ADDA27" w14:textId="77777777" w:rsidR="00B36EDA" w:rsidRPr="00AE177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AE1774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96E6A2" w14:textId="77777777" w:rsidR="00B36EDA" w:rsidRPr="00AE177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AE1774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9D5ABF" w:rsidRPr="00AE1774" w14:paraId="01078645" w14:textId="77777777" w:rsidTr="009D5AB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1869D" w14:textId="77777777" w:rsidR="009D5ABF" w:rsidRPr="00AE1774" w:rsidRDefault="009D5ABF" w:rsidP="008F72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 xml:space="preserve">1 - Elektrody do stymulacji zewnętrznej serca </w:t>
            </w:r>
            <w:proofErr w:type="spellStart"/>
            <w:r w:rsidRPr="00AE1774">
              <w:rPr>
                <w:rFonts w:ascii="Arial Narrow" w:hAnsi="Arial Narrow" w:cs="Arial"/>
                <w:sz w:val="22"/>
                <w:szCs w:val="22"/>
              </w:rPr>
              <w:t>Quic</w:t>
            </w:r>
            <w:proofErr w:type="spellEnd"/>
            <w:r w:rsidRPr="00AE1774">
              <w:rPr>
                <w:rFonts w:ascii="Arial Narrow" w:hAnsi="Arial Narrow" w:cs="Arial"/>
                <w:sz w:val="22"/>
                <w:szCs w:val="22"/>
              </w:rPr>
              <w:t>-Combo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636BC" w14:textId="77777777" w:rsidR="009D5ABF" w:rsidRPr="00AE1774" w:rsidRDefault="009D5ABF" w:rsidP="008F72F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b/>
                <w:bCs/>
                <w:sz w:val="22"/>
                <w:szCs w:val="22"/>
              </w:rPr>
              <w:t>ANMAR Sp. z o.o.</w:t>
            </w:r>
          </w:p>
          <w:p w14:paraId="7D7EB43E" w14:textId="77777777" w:rsidR="009D5ABF" w:rsidRPr="00AE1774" w:rsidRDefault="009D5ABF" w:rsidP="008F72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Strefowa 22</w:t>
            </w:r>
          </w:p>
          <w:p w14:paraId="00D5A896" w14:textId="77777777" w:rsidR="009D5ABF" w:rsidRPr="00AE1774" w:rsidRDefault="009D5ABF" w:rsidP="008F72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131ED" w14:textId="77777777" w:rsidR="009D5ABF" w:rsidRPr="00AE1774" w:rsidRDefault="009D5ABF" w:rsidP="008F72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BD503BF" w14:textId="77777777" w:rsidR="009D5ABF" w:rsidRPr="00AE1774" w:rsidRDefault="009D5ABF" w:rsidP="008F72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65FDB9FF" w14:textId="77777777" w:rsidR="009D5ABF" w:rsidRPr="00AE1774" w:rsidRDefault="009D5ABF" w:rsidP="008F72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55AC1" w14:textId="77777777" w:rsidR="009D5ABF" w:rsidRPr="00AE1774" w:rsidRDefault="009D5ABF" w:rsidP="008F72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D5ABF" w:rsidRPr="00AE1774" w14:paraId="7E44CCF1" w14:textId="77777777" w:rsidTr="009D5AB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6A49D" w14:textId="77777777" w:rsidR="009D5ABF" w:rsidRPr="00AE1774" w:rsidRDefault="009D5ABF" w:rsidP="008F72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 xml:space="preserve">1 - Elektrody do stymulacji zewnętrznej serca </w:t>
            </w:r>
            <w:proofErr w:type="spellStart"/>
            <w:r w:rsidRPr="00AE1774">
              <w:rPr>
                <w:rFonts w:ascii="Arial Narrow" w:hAnsi="Arial Narrow" w:cs="Arial"/>
                <w:sz w:val="22"/>
                <w:szCs w:val="22"/>
              </w:rPr>
              <w:t>Quic</w:t>
            </w:r>
            <w:proofErr w:type="spellEnd"/>
            <w:r w:rsidRPr="00AE1774">
              <w:rPr>
                <w:rFonts w:ascii="Arial Narrow" w:hAnsi="Arial Narrow" w:cs="Arial"/>
                <w:sz w:val="22"/>
                <w:szCs w:val="22"/>
              </w:rPr>
              <w:t>-Combo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5E092" w14:textId="77777777" w:rsidR="009D5ABF" w:rsidRPr="00AE1774" w:rsidRDefault="009D5ABF" w:rsidP="008F72F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b/>
                <w:bCs/>
                <w:sz w:val="22"/>
                <w:szCs w:val="22"/>
              </w:rPr>
              <w:t>SORIMEX sp. z o. o. sp. k.</w:t>
            </w:r>
          </w:p>
          <w:p w14:paraId="75151598" w14:textId="77777777" w:rsidR="009D5ABF" w:rsidRPr="00AE1774" w:rsidRDefault="009D5ABF" w:rsidP="008F72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Równinna 25</w:t>
            </w:r>
          </w:p>
          <w:p w14:paraId="44EA5487" w14:textId="77777777" w:rsidR="009D5ABF" w:rsidRPr="00AE1774" w:rsidRDefault="009D5ABF" w:rsidP="008F72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99B47" w14:textId="77777777" w:rsidR="009D5ABF" w:rsidRPr="00AE1774" w:rsidRDefault="009D5ABF" w:rsidP="008F72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1 - Cena - 56.51</w:t>
            </w:r>
          </w:p>
          <w:p w14:paraId="2786E3A3" w14:textId="77777777" w:rsidR="009D5ABF" w:rsidRPr="00AE1774" w:rsidRDefault="009D5ABF" w:rsidP="008F72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7CD7ACF8" w14:textId="77777777" w:rsidR="009D5ABF" w:rsidRPr="00AE1774" w:rsidRDefault="009D5ABF" w:rsidP="008F72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38E3E" w14:textId="77777777" w:rsidR="009D5ABF" w:rsidRPr="00AE1774" w:rsidRDefault="009D5ABF" w:rsidP="008F72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 xml:space="preserve">  96,51</w:t>
            </w:r>
          </w:p>
        </w:tc>
      </w:tr>
      <w:tr w:rsidR="009D5ABF" w:rsidRPr="00AE1774" w14:paraId="416E34C9" w14:textId="77777777" w:rsidTr="009D5AB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73376" w14:textId="77777777" w:rsidR="009D5ABF" w:rsidRPr="00AE1774" w:rsidRDefault="009D5ABF" w:rsidP="008F72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 xml:space="preserve">1 - Elektrody do stymulacji zewnętrznej serca </w:t>
            </w:r>
            <w:proofErr w:type="spellStart"/>
            <w:r w:rsidRPr="00AE1774">
              <w:rPr>
                <w:rFonts w:ascii="Arial Narrow" w:hAnsi="Arial Narrow" w:cs="Arial"/>
                <w:sz w:val="22"/>
                <w:szCs w:val="22"/>
              </w:rPr>
              <w:t>Quic</w:t>
            </w:r>
            <w:proofErr w:type="spellEnd"/>
            <w:r w:rsidRPr="00AE1774">
              <w:rPr>
                <w:rFonts w:ascii="Arial Narrow" w:hAnsi="Arial Narrow" w:cs="Arial"/>
                <w:sz w:val="22"/>
                <w:szCs w:val="22"/>
              </w:rPr>
              <w:t>-Combo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DFDB9" w14:textId="77777777" w:rsidR="009D5ABF" w:rsidRPr="00AE1774" w:rsidRDefault="009D5ABF" w:rsidP="008F72F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b/>
                <w:bCs/>
                <w:sz w:val="22"/>
                <w:szCs w:val="22"/>
              </w:rPr>
              <w:t>SINMED Sp. z o. o.</w:t>
            </w:r>
          </w:p>
          <w:p w14:paraId="15FB8378" w14:textId="77777777" w:rsidR="009D5ABF" w:rsidRPr="00AE1774" w:rsidRDefault="009D5ABF" w:rsidP="008F72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Graniczna 32B</w:t>
            </w:r>
          </w:p>
          <w:p w14:paraId="6CEF3D3A" w14:textId="77777777" w:rsidR="009D5ABF" w:rsidRPr="00AE1774" w:rsidRDefault="009D5ABF" w:rsidP="008F72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CC179" w14:textId="77777777" w:rsidR="009D5ABF" w:rsidRPr="00AE1774" w:rsidRDefault="009D5ABF" w:rsidP="008F72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1 - Cena - 53.87</w:t>
            </w:r>
          </w:p>
          <w:p w14:paraId="51670BE8" w14:textId="77777777" w:rsidR="009D5ABF" w:rsidRPr="00AE1774" w:rsidRDefault="009D5ABF" w:rsidP="008F72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7940B206" w14:textId="77777777" w:rsidR="009D5ABF" w:rsidRPr="00AE1774" w:rsidRDefault="009D5ABF" w:rsidP="008F72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A7BDA" w14:textId="77777777" w:rsidR="009D5ABF" w:rsidRPr="00AE1774" w:rsidRDefault="009D5ABF" w:rsidP="008F72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 xml:space="preserve">  93,87</w:t>
            </w:r>
          </w:p>
        </w:tc>
      </w:tr>
      <w:tr w:rsidR="009D5ABF" w:rsidRPr="00AE1774" w14:paraId="78FD0E41" w14:textId="77777777" w:rsidTr="009D5AB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BCDA6" w14:textId="77777777" w:rsidR="009D5ABF" w:rsidRPr="00AE1774" w:rsidRDefault="009D5ABF" w:rsidP="008F72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2 - Stabilizator tkankowy do naczyń wieńcowych do zabiegów kardiochirurgicznych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D2FD8" w14:textId="77777777" w:rsidR="009D5ABF" w:rsidRPr="00AE1774" w:rsidRDefault="009D5ABF" w:rsidP="008F72F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E1774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AE177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266169CE" w14:textId="77777777" w:rsidR="009D5ABF" w:rsidRPr="00AE1774" w:rsidRDefault="009D5ABF" w:rsidP="008F72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0224D2BD" w14:textId="77777777" w:rsidR="009D5ABF" w:rsidRPr="00AE1774" w:rsidRDefault="009D5ABF" w:rsidP="008F72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5A66" w14:textId="77777777" w:rsidR="009D5ABF" w:rsidRPr="00AE1774" w:rsidRDefault="009D5ABF" w:rsidP="008F72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D59EEAC" w14:textId="77777777" w:rsidR="009D5ABF" w:rsidRPr="00AE1774" w:rsidRDefault="009D5ABF" w:rsidP="008F72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1E261161" w14:textId="77777777" w:rsidR="009D5ABF" w:rsidRPr="00AE1774" w:rsidRDefault="009D5ABF" w:rsidP="008F72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5885C" w14:textId="77777777" w:rsidR="009D5ABF" w:rsidRPr="00AE1774" w:rsidRDefault="009D5ABF" w:rsidP="008F72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D5ABF" w:rsidRPr="00AE1774" w14:paraId="09F4E942" w14:textId="77777777" w:rsidTr="009D5AB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8D5D7" w14:textId="77777777" w:rsidR="009D5ABF" w:rsidRPr="00AE1774" w:rsidRDefault="009D5ABF" w:rsidP="008F72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3 - Kaniula żylna udowa z zestawem do wprowadzenia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06742" w14:textId="77777777" w:rsidR="009D5ABF" w:rsidRPr="00AE1774" w:rsidRDefault="009D5ABF" w:rsidP="008F72F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E1774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AE177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541613C3" w14:textId="77777777" w:rsidR="009D5ABF" w:rsidRPr="00AE1774" w:rsidRDefault="009D5ABF" w:rsidP="008F72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6E00EFF0" w14:textId="77777777" w:rsidR="009D5ABF" w:rsidRPr="00AE1774" w:rsidRDefault="009D5ABF" w:rsidP="008F72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1AAB2" w14:textId="77777777" w:rsidR="009D5ABF" w:rsidRPr="00AE1774" w:rsidRDefault="009D5ABF" w:rsidP="008F72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BFE46B5" w14:textId="77777777" w:rsidR="009D5ABF" w:rsidRPr="00AE1774" w:rsidRDefault="009D5ABF" w:rsidP="008F72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04EB51A5" w14:textId="77777777" w:rsidR="009D5ABF" w:rsidRPr="00AE1774" w:rsidRDefault="009D5ABF" w:rsidP="008F72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7C9C8" w14:textId="77777777" w:rsidR="009D5ABF" w:rsidRPr="00AE1774" w:rsidRDefault="009D5ABF" w:rsidP="008F72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D5ABF" w:rsidRPr="00AE1774" w14:paraId="491C9290" w14:textId="77777777" w:rsidTr="009D5AB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53629" w14:textId="77777777" w:rsidR="009D5ABF" w:rsidRPr="00AE1774" w:rsidRDefault="009D5ABF" w:rsidP="008F72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lastRenderedPageBreak/>
              <w:t>4 - Zastawka wykonana z osierdzia wołowego przeznaczona do implantacji w pozycji aortalnej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B8AAD" w14:textId="77777777" w:rsidR="009D5ABF" w:rsidRPr="00AE1774" w:rsidRDefault="009D5ABF" w:rsidP="008F72F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b/>
                <w:bCs/>
                <w:sz w:val="22"/>
                <w:szCs w:val="22"/>
              </w:rPr>
              <w:t>SMT Polonia Sp. z o.o.</w:t>
            </w:r>
          </w:p>
          <w:p w14:paraId="6FA3E922" w14:textId="77777777" w:rsidR="009D5ABF" w:rsidRPr="00AE1774" w:rsidRDefault="009D5ABF" w:rsidP="008F72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Al. Grunwaldzka 345/347</w:t>
            </w:r>
          </w:p>
          <w:p w14:paraId="7E33B8D4" w14:textId="77777777" w:rsidR="009D5ABF" w:rsidRPr="00AE1774" w:rsidRDefault="009D5ABF" w:rsidP="008F72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80-309 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6AA68" w14:textId="77777777" w:rsidR="009D5ABF" w:rsidRPr="00AE1774" w:rsidRDefault="009D5ABF" w:rsidP="008F72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F042855" w14:textId="77777777" w:rsidR="009D5ABF" w:rsidRPr="00AE1774" w:rsidRDefault="009D5ABF" w:rsidP="008F72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4D8C0278" w14:textId="77777777" w:rsidR="009D5ABF" w:rsidRPr="00AE1774" w:rsidRDefault="009D5ABF" w:rsidP="008F72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79B46" w14:textId="77777777" w:rsidR="009D5ABF" w:rsidRPr="00AE1774" w:rsidRDefault="009D5ABF" w:rsidP="008F72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D5ABF" w:rsidRPr="00AE1774" w14:paraId="6C998962" w14:textId="77777777" w:rsidTr="009D5AB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F78C0" w14:textId="77777777" w:rsidR="009D5ABF" w:rsidRPr="00AE1774" w:rsidRDefault="009D5ABF" w:rsidP="008F72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5 - Łata osierdziowa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840CF" w14:textId="77777777" w:rsidR="009D5ABF" w:rsidRPr="00AE1774" w:rsidRDefault="009D5ABF" w:rsidP="008F72F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b/>
                <w:bCs/>
                <w:sz w:val="22"/>
                <w:szCs w:val="22"/>
              </w:rPr>
              <w:t>MAC'S MEDICAL SP.Z O. O.</w:t>
            </w:r>
          </w:p>
          <w:p w14:paraId="091AFDA0" w14:textId="77777777" w:rsidR="009D5ABF" w:rsidRPr="00AE1774" w:rsidRDefault="009D5ABF" w:rsidP="008F72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Łucka 20/78</w:t>
            </w:r>
          </w:p>
          <w:p w14:paraId="6B808DFC" w14:textId="77777777" w:rsidR="009D5ABF" w:rsidRPr="00AE1774" w:rsidRDefault="009D5ABF" w:rsidP="008F72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00-845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3E0DE" w14:textId="77777777" w:rsidR="009D5ABF" w:rsidRPr="00AE1774" w:rsidRDefault="009D5ABF" w:rsidP="008F72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4667799" w14:textId="77777777" w:rsidR="009D5ABF" w:rsidRPr="00AE1774" w:rsidRDefault="009D5ABF" w:rsidP="008F72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6A06DEFA" w14:textId="77777777" w:rsidR="009D5ABF" w:rsidRPr="00AE1774" w:rsidRDefault="009D5ABF" w:rsidP="008F72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51814" w14:textId="77777777" w:rsidR="009D5ABF" w:rsidRPr="00AE1774" w:rsidRDefault="009D5ABF" w:rsidP="008F72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D5ABF" w:rsidRPr="00AE1774" w14:paraId="5AEF560E" w14:textId="77777777" w:rsidTr="009D5AB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877CD" w14:textId="77777777" w:rsidR="009D5ABF" w:rsidRPr="00AE1774" w:rsidRDefault="009D5ABF" w:rsidP="008F72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 xml:space="preserve">6 - Gąbka sterylna do jednorazowego użytku w </w:t>
            </w:r>
            <w:proofErr w:type="spellStart"/>
            <w:r w:rsidRPr="00AE1774">
              <w:rPr>
                <w:rFonts w:ascii="Arial Narrow" w:hAnsi="Arial Narrow" w:cs="Arial"/>
                <w:sz w:val="22"/>
                <w:szCs w:val="22"/>
              </w:rPr>
              <w:t>elektrochirurgi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8CF68" w14:textId="77777777" w:rsidR="009D5ABF" w:rsidRPr="00AE1774" w:rsidRDefault="009D5ABF" w:rsidP="008F72F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b/>
                <w:bCs/>
                <w:sz w:val="22"/>
                <w:szCs w:val="22"/>
              </w:rPr>
              <w:t>ANMAR Sp. z o.o.</w:t>
            </w:r>
          </w:p>
          <w:p w14:paraId="7819C41C" w14:textId="77777777" w:rsidR="009D5ABF" w:rsidRPr="00AE1774" w:rsidRDefault="009D5ABF" w:rsidP="008F72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Strefowa 22</w:t>
            </w:r>
          </w:p>
          <w:p w14:paraId="0F8565A1" w14:textId="77777777" w:rsidR="009D5ABF" w:rsidRPr="00AE1774" w:rsidRDefault="009D5ABF" w:rsidP="008F72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883EB" w14:textId="77777777" w:rsidR="009D5ABF" w:rsidRPr="00AE1774" w:rsidRDefault="009D5ABF" w:rsidP="008F72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5098B36" w14:textId="77777777" w:rsidR="009D5ABF" w:rsidRPr="00AE1774" w:rsidRDefault="009D5ABF" w:rsidP="008F72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0A2E8357" w14:textId="77777777" w:rsidR="009D5ABF" w:rsidRPr="00AE1774" w:rsidRDefault="009D5ABF" w:rsidP="008F72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169A9" w14:textId="77777777" w:rsidR="009D5ABF" w:rsidRPr="00AE1774" w:rsidRDefault="009D5ABF" w:rsidP="008F72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D5ABF" w:rsidRPr="00AE1774" w14:paraId="6777286B" w14:textId="77777777" w:rsidTr="009D5AB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532E0" w14:textId="77777777" w:rsidR="009D5ABF" w:rsidRPr="00AE1774" w:rsidRDefault="009D5ABF" w:rsidP="008F72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 xml:space="preserve">7 - </w:t>
            </w:r>
            <w:proofErr w:type="spellStart"/>
            <w:r w:rsidRPr="00AE1774">
              <w:rPr>
                <w:rFonts w:ascii="Arial Narrow" w:hAnsi="Arial Narrow" w:cs="Arial"/>
                <w:sz w:val="22"/>
                <w:szCs w:val="22"/>
              </w:rPr>
              <w:t>Niewchłanialne</w:t>
            </w:r>
            <w:proofErr w:type="spellEnd"/>
            <w:r w:rsidRPr="00AE1774">
              <w:rPr>
                <w:rFonts w:ascii="Arial Narrow" w:hAnsi="Arial Narrow" w:cs="Arial"/>
                <w:sz w:val="22"/>
                <w:szCs w:val="22"/>
              </w:rPr>
              <w:t xml:space="preserve"> nici </w:t>
            </w:r>
            <w:proofErr w:type="spellStart"/>
            <w:r w:rsidRPr="00AE1774">
              <w:rPr>
                <w:rFonts w:ascii="Arial Narrow" w:hAnsi="Arial Narrow" w:cs="Arial"/>
                <w:sz w:val="22"/>
                <w:szCs w:val="22"/>
              </w:rPr>
              <w:t>monofilamentowe</w:t>
            </w:r>
            <w:proofErr w:type="spellEnd"/>
            <w:r w:rsidRPr="00AE1774">
              <w:rPr>
                <w:rFonts w:ascii="Arial Narrow" w:hAnsi="Arial Narrow" w:cs="Arial"/>
                <w:sz w:val="22"/>
                <w:szCs w:val="22"/>
              </w:rPr>
              <w:t xml:space="preserve">, z </w:t>
            </w:r>
            <w:proofErr w:type="spellStart"/>
            <w:r w:rsidRPr="00AE1774">
              <w:rPr>
                <w:rFonts w:ascii="Arial Narrow" w:hAnsi="Arial Narrow" w:cs="Arial"/>
                <w:sz w:val="22"/>
                <w:szCs w:val="22"/>
              </w:rPr>
              <w:t>politetrafluoroetylenu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D8268" w14:textId="77777777" w:rsidR="009D5ABF" w:rsidRPr="00AE1774" w:rsidRDefault="009D5ABF" w:rsidP="008F72F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W. L. </w:t>
            </w:r>
            <w:proofErr w:type="spellStart"/>
            <w:r w:rsidRPr="00AE1774">
              <w:rPr>
                <w:rFonts w:ascii="Arial Narrow" w:hAnsi="Arial Narrow" w:cs="Arial"/>
                <w:b/>
                <w:bCs/>
                <w:sz w:val="22"/>
                <w:szCs w:val="22"/>
              </w:rPr>
              <w:t>Gore</w:t>
            </w:r>
            <w:proofErr w:type="spellEnd"/>
            <w:r w:rsidRPr="00AE177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&amp; </w:t>
            </w:r>
            <w:proofErr w:type="spellStart"/>
            <w:r w:rsidRPr="00AE1774">
              <w:rPr>
                <w:rFonts w:ascii="Arial Narrow" w:hAnsi="Arial Narrow" w:cs="Arial"/>
                <w:b/>
                <w:bCs/>
                <w:sz w:val="22"/>
                <w:szCs w:val="22"/>
              </w:rPr>
              <w:t>Associates</w:t>
            </w:r>
            <w:proofErr w:type="spellEnd"/>
            <w:r w:rsidRPr="00AE1774">
              <w:rPr>
                <w:rFonts w:ascii="Arial Narrow" w:hAnsi="Arial Narrow" w:cs="Arial"/>
                <w:b/>
                <w:bCs/>
                <w:sz w:val="22"/>
                <w:szCs w:val="22"/>
              </w:rPr>
              <w:t>, Polska Sp. z o.o.</w:t>
            </w:r>
          </w:p>
          <w:p w14:paraId="54C0B11D" w14:textId="77777777" w:rsidR="009D5ABF" w:rsidRPr="00AE1774" w:rsidRDefault="009D5ABF" w:rsidP="008F72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ul. Migdałowa 4</w:t>
            </w:r>
          </w:p>
          <w:p w14:paraId="7F577D7F" w14:textId="77777777" w:rsidR="009D5ABF" w:rsidRPr="00AE1774" w:rsidRDefault="009D5ABF" w:rsidP="008F72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02-796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67AC7" w14:textId="77777777" w:rsidR="009D5ABF" w:rsidRPr="00AE1774" w:rsidRDefault="009D5ABF" w:rsidP="008F72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E51180F" w14:textId="77777777" w:rsidR="009D5ABF" w:rsidRPr="00AE1774" w:rsidRDefault="009D5ABF" w:rsidP="008F72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5814C347" w14:textId="77777777" w:rsidR="009D5ABF" w:rsidRPr="00AE1774" w:rsidRDefault="009D5ABF" w:rsidP="008F72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44DBD" w14:textId="77777777" w:rsidR="009D5ABF" w:rsidRPr="00AE1774" w:rsidRDefault="009D5ABF" w:rsidP="008F72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1774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3D127418" w14:textId="77777777" w:rsidR="00AE1774" w:rsidRDefault="00AE1774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</w:p>
    <w:p w14:paraId="61568C20" w14:textId="3A1E7244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AE1774">
        <w:rPr>
          <w:rFonts w:ascii="Arial Narrow" w:hAnsi="Arial Narrow" w:cs="Arial"/>
          <w:i/>
          <w:sz w:val="22"/>
          <w:szCs w:val="22"/>
        </w:rPr>
        <w:t>Zamawiający</w:t>
      </w:r>
    </w:p>
    <w:p w14:paraId="7F42692E" w14:textId="77777777" w:rsidR="00C668E6" w:rsidRPr="00AE1774" w:rsidRDefault="00C668E6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</w:p>
    <w:bookmarkEnd w:id="0"/>
    <w:p w14:paraId="504AA01C" w14:textId="374072C2" w:rsidR="008642B3" w:rsidRDefault="008642B3" w:rsidP="00B36EDA">
      <w:pPr>
        <w:ind w:right="-425"/>
        <w:jc w:val="right"/>
        <w:rPr>
          <w:rFonts w:ascii="Arial Narrow" w:hAnsi="Arial Narrow" w:cs="Arial"/>
        </w:rPr>
      </w:pPr>
    </w:p>
    <w:p w14:paraId="634A4A35" w14:textId="77777777" w:rsidR="00C668E6" w:rsidRDefault="00C668E6" w:rsidP="00C668E6">
      <w:pPr>
        <w:rPr>
          <w:rFonts w:ascii="Arial Narrow" w:hAnsi="Arial Narrow" w:cs="Arial"/>
          <w:sz w:val="20"/>
          <w:szCs w:val="20"/>
        </w:rPr>
      </w:pPr>
    </w:p>
    <w:p w14:paraId="0E59C501" w14:textId="77777777" w:rsidR="00C668E6" w:rsidRDefault="00C668E6" w:rsidP="00C668E6">
      <w:pPr>
        <w:rPr>
          <w:rFonts w:ascii="Arial Narrow" w:hAnsi="Arial Narrow" w:cs="Arial"/>
          <w:sz w:val="20"/>
          <w:szCs w:val="20"/>
        </w:rPr>
      </w:pPr>
    </w:p>
    <w:p w14:paraId="5B81FCB8" w14:textId="77777777" w:rsidR="00C668E6" w:rsidRDefault="00C668E6" w:rsidP="00C668E6">
      <w:pPr>
        <w:rPr>
          <w:rFonts w:ascii="Arial Narrow" w:hAnsi="Arial Narrow" w:cs="Arial"/>
          <w:sz w:val="20"/>
          <w:szCs w:val="20"/>
        </w:rPr>
      </w:pPr>
    </w:p>
    <w:p w14:paraId="4D523F3D" w14:textId="77777777" w:rsidR="00C668E6" w:rsidRDefault="00C668E6" w:rsidP="00C668E6">
      <w:pPr>
        <w:rPr>
          <w:rFonts w:ascii="Arial Narrow" w:hAnsi="Arial Narrow" w:cs="Arial"/>
          <w:sz w:val="20"/>
          <w:szCs w:val="20"/>
        </w:rPr>
      </w:pPr>
    </w:p>
    <w:p w14:paraId="22DD854E" w14:textId="77777777" w:rsidR="00C668E6" w:rsidRDefault="00C668E6" w:rsidP="00C668E6">
      <w:pPr>
        <w:rPr>
          <w:rFonts w:ascii="Arial Narrow" w:hAnsi="Arial Narrow" w:cs="Arial"/>
          <w:sz w:val="20"/>
          <w:szCs w:val="20"/>
        </w:rPr>
      </w:pPr>
    </w:p>
    <w:p w14:paraId="3C5ECD1E" w14:textId="77777777" w:rsidR="00C668E6" w:rsidRDefault="00C668E6" w:rsidP="00C668E6">
      <w:pPr>
        <w:rPr>
          <w:rFonts w:ascii="Arial Narrow" w:hAnsi="Arial Narrow" w:cs="Arial"/>
          <w:sz w:val="20"/>
          <w:szCs w:val="20"/>
        </w:rPr>
      </w:pPr>
    </w:p>
    <w:p w14:paraId="58908560" w14:textId="77777777" w:rsidR="00C668E6" w:rsidRDefault="00C668E6" w:rsidP="00C668E6">
      <w:pPr>
        <w:rPr>
          <w:rFonts w:ascii="Arial Narrow" w:hAnsi="Arial Narrow" w:cs="Arial"/>
          <w:sz w:val="20"/>
          <w:szCs w:val="20"/>
        </w:rPr>
      </w:pPr>
    </w:p>
    <w:p w14:paraId="794A6CDC" w14:textId="77777777" w:rsidR="00C668E6" w:rsidRDefault="00C668E6" w:rsidP="00C668E6">
      <w:pPr>
        <w:rPr>
          <w:rFonts w:ascii="Arial Narrow" w:hAnsi="Arial Narrow" w:cs="Arial"/>
          <w:sz w:val="20"/>
          <w:szCs w:val="20"/>
        </w:rPr>
      </w:pPr>
    </w:p>
    <w:p w14:paraId="0DF36A7B" w14:textId="77777777" w:rsidR="00C668E6" w:rsidRDefault="00C668E6" w:rsidP="00C668E6">
      <w:pPr>
        <w:rPr>
          <w:rFonts w:ascii="Arial Narrow" w:hAnsi="Arial Narrow" w:cs="Arial"/>
          <w:sz w:val="20"/>
          <w:szCs w:val="20"/>
        </w:rPr>
      </w:pPr>
    </w:p>
    <w:p w14:paraId="575801D4" w14:textId="77777777" w:rsidR="00C668E6" w:rsidRDefault="00C668E6" w:rsidP="00C668E6">
      <w:pPr>
        <w:rPr>
          <w:rFonts w:ascii="Arial Narrow" w:hAnsi="Arial Narrow" w:cs="Arial"/>
          <w:sz w:val="20"/>
          <w:szCs w:val="20"/>
        </w:rPr>
      </w:pPr>
    </w:p>
    <w:p w14:paraId="668A2845" w14:textId="77777777" w:rsidR="00C668E6" w:rsidRDefault="00C668E6" w:rsidP="00C668E6">
      <w:pPr>
        <w:rPr>
          <w:rFonts w:ascii="Arial Narrow" w:hAnsi="Arial Narrow" w:cs="Arial"/>
          <w:sz w:val="20"/>
          <w:szCs w:val="20"/>
        </w:rPr>
      </w:pPr>
    </w:p>
    <w:p w14:paraId="41DC5E7E" w14:textId="77777777" w:rsidR="00C668E6" w:rsidRDefault="00C668E6" w:rsidP="00C668E6">
      <w:pPr>
        <w:rPr>
          <w:rFonts w:ascii="Arial Narrow" w:hAnsi="Arial Narrow" w:cs="Arial"/>
          <w:sz w:val="20"/>
          <w:szCs w:val="20"/>
        </w:rPr>
      </w:pPr>
    </w:p>
    <w:p w14:paraId="3258128C" w14:textId="77777777" w:rsidR="00C668E6" w:rsidRDefault="00C668E6" w:rsidP="00C668E6">
      <w:pPr>
        <w:rPr>
          <w:rFonts w:ascii="Arial Narrow" w:hAnsi="Arial Narrow" w:cs="Arial"/>
          <w:sz w:val="20"/>
          <w:szCs w:val="20"/>
        </w:rPr>
      </w:pPr>
    </w:p>
    <w:p w14:paraId="76066E72" w14:textId="77777777" w:rsidR="00C668E6" w:rsidRDefault="00C668E6" w:rsidP="00C668E6">
      <w:pPr>
        <w:rPr>
          <w:rFonts w:ascii="Arial Narrow" w:hAnsi="Arial Narrow" w:cs="Arial"/>
          <w:sz w:val="20"/>
          <w:szCs w:val="20"/>
        </w:rPr>
      </w:pPr>
    </w:p>
    <w:p w14:paraId="690DB729" w14:textId="77777777" w:rsidR="00C668E6" w:rsidRDefault="00C668E6" w:rsidP="00C668E6">
      <w:pPr>
        <w:rPr>
          <w:rFonts w:ascii="Arial Narrow" w:hAnsi="Arial Narrow" w:cs="Arial"/>
          <w:sz w:val="20"/>
          <w:szCs w:val="20"/>
        </w:rPr>
      </w:pPr>
    </w:p>
    <w:p w14:paraId="69C51A65" w14:textId="77777777" w:rsidR="00C668E6" w:rsidRDefault="00C668E6" w:rsidP="00C668E6">
      <w:pPr>
        <w:rPr>
          <w:rFonts w:ascii="Arial Narrow" w:hAnsi="Arial Narrow" w:cs="Arial"/>
          <w:sz w:val="20"/>
          <w:szCs w:val="20"/>
        </w:rPr>
      </w:pPr>
    </w:p>
    <w:p w14:paraId="53906158" w14:textId="577591B1" w:rsidR="00C668E6" w:rsidRDefault="00C668E6" w:rsidP="00C668E6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Wykonano w 1 egz. na </w:t>
      </w:r>
      <w:r>
        <w:rPr>
          <w:rFonts w:ascii="Arial Narrow" w:hAnsi="Arial Narrow" w:cs="Arial"/>
          <w:sz w:val="20"/>
          <w:szCs w:val="20"/>
        </w:rPr>
        <w:t>2</w:t>
      </w:r>
      <w:r>
        <w:rPr>
          <w:rFonts w:ascii="Arial Narrow" w:hAnsi="Arial Narrow" w:cs="Arial"/>
          <w:sz w:val="20"/>
          <w:szCs w:val="20"/>
        </w:rPr>
        <w:t xml:space="preserve"> ark.</w:t>
      </w:r>
    </w:p>
    <w:p w14:paraId="64F36261" w14:textId="77777777" w:rsidR="00C668E6" w:rsidRDefault="00C668E6" w:rsidP="00C668E6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68121547" w14:textId="77777777" w:rsidR="00C668E6" w:rsidRDefault="00C668E6" w:rsidP="00C668E6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Barbara Baranowska – tel. 261 417 364, e-mail: </w:t>
      </w:r>
      <w:hyperlink r:id="rId6" w:history="1">
        <w:r w:rsidRPr="009919D0">
          <w:rPr>
            <w:rStyle w:val="Hipercze"/>
            <w:rFonts w:ascii="Arial Narrow" w:hAnsi="Arial Narrow" w:cs="Arial"/>
            <w:sz w:val="20"/>
            <w:szCs w:val="20"/>
          </w:rPr>
          <w:t>bbaranowska@10wsk.mil.pl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18C7302B" w14:textId="77777777" w:rsidR="00C668E6" w:rsidRPr="00CC0C7B" w:rsidRDefault="00C668E6" w:rsidP="00C668E6">
      <w:pPr>
        <w:rPr>
          <w:rFonts w:ascii="Arial" w:hAnsi="Arial" w:cs="Arial"/>
          <w:i/>
          <w:sz w:val="22"/>
          <w:szCs w:val="22"/>
        </w:rPr>
      </w:pPr>
      <w:r>
        <w:rPr>
          <w:rFonts w:ascii="Arial Narrow" w:hAnsi="Arial Narrow" w:cs="Arial"/>
          <w:sz w:val="20"/>
          <w:szCs w:val="20"/>
        </w:rPr>
        <w:t>Data: 2024-06-03</w:t>
      </w:r>
    </w:p>
    <w:p w14:paraId="36784F17" w14:textId="77777777" w:rsidR="00AE1774" w:rsidRPr="00AE1774" w:rsidRDefault="00AE1774" w:rsidP="00B36EDA">
      <w:pPr>
        <w:ind w:right="-425"/>
        <w:jc w:val="right"/>
        <w:rPr>
          <w:rFonts w:ascii="Arial Narrow" w:hAnsi="Arial Narrow" w:cs="Arial"/>
          <w:vertAlign w:val="superscript"/>
        </w:rPr>
      </w:pPr>
    </w:p>
    <w:sectPr w:rsidR="00AE1774" w:rsidRPr="00AE1774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C78DC8" w14:textId="77777777" w:rsidR="008D0565" w:rsidRDefault="008D0565">
      <w:r>
        <w:separator/>
      </w:r>
    </w:p>
  </w:endnote>
  <w:endnote w:type="continuationSeparator" w:id="0">
    <w:p w14:paraId="7A80E35C" w14:textId="77777777" w:rsidR="008D0565" w:rsidRDefault="008D0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CAB89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A7F5C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38BCAA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4E929F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68057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CC0EE7" w14:textId="77777777" w:rsidR="008D0565" w:rsidRDefault="008D0565">
      <w:r>
        <w:separator/>
      </w:r>
    </w:p>
  </w:footnote>
  <w:footnote w:type="continuationSeparator" w:id="0">
    <w:p w14:paraId="1F793C60" w14:textId="77777777" w:rsidR="008D0565" w:rsidRDefault="008D05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20B2A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7EEBC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C7546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0565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D0565"/>
    <w:rsid w:val="008E5102"/>
    <w:rsid w:val="00915B9E"/>
    <w:rsid w:val="00952256"/>
    <w:rsid w:val="00967BF4"/>
    <w:rsid w:val="0097748A"/>
    <w:rsid w:val="009D5ABF"/>
    <w:rsid w:val="009F0E5C"/>
    <w:rsid w:val="00A029B8"/>
    <w:rsid w:val="00A91321"/>
    <w:rsid w:val="00AA02AC"/>
    <w:rsid w:val="00AE1774"/>
    <w:rsid w:val="00B32D12"/>
    <w:rsid w:val="00B36EDA"/>
    <w:rsid w:val="00B464D3"/>
    <w:rsid w:val="00B8185B"/>
    <w:rsid w:val="00BC533F"/>
    <w:rsid w:val="00BC6F7F"/>
    <w:rsid w:val="00BD2174"/>
    <w:rsid w:val="00C423DD"/>
    <w:rsid w:val="00C60D7B"/>
    <w:rsid w:val="00C65E53"/>
    <w:rsid w:val="00C668E6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3F7CA9"/>
  <w15:chartTrackingRefBased/>
  <w15:docId w15:val="{5D7B922B-4FC6-43F4-A7D8-4DCB267AA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rsid w:val="00C668E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913</Words>
  <Characters>5318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2024-06-03T11:58:00Z</cp:lastPrinted>
  <dcterms:created xsi:type="dcterms:W3CDTF">2024-06-03T11:56:00Z</dcterms:created>
  <dcterms:modified xsi:type="dcterms:W3CDTF">2024-06-03T11:58:00Z</dcterms:modified>
</cp:coreProperties>
</file>