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2EED5" w14:textId="77777777" w:rsidR="00B36EDA" w:rsidRPr="00406CC0" w:rsidRDefault="006A3DB4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406CC0">
        <w:rPr>
          <w:rFonts w:ascii="Arial Narrow" w:hAnsi="Arial Narrow" w:cs="Arial"/>
          <w:sz w:val="20"/>
          <w:szCs w:val="20"/>
        </w:rPr>
        <w:t>Bydgoszcz</w:t>
      </w:r>
      <w:r w:rsidR="00B36EDA" w:rsidRPr="00406CC0">
        <w:rPr>
          <w:rFonts w:ascii="Arial Narrow" w:hAnsi="Arial Narrow" w:cs="Arial"/>
          <w:sz w:val="20"/>
          <w:szCs w:val="20"/>
        </w:rPr>
        <w:t xml:space="preserve"> dnia: </w:t>
      </w:r>
      <w:r w:rsidRPr="00406CC0">
        <w:rPr>
          <w:rFonts w:ascii="Arial Narrow" w:hAnsi="Arial Narrow" w:cs="Arial"/>
          <w:sz w:val="20"/>
          <w:szCs w:val="20"/>
        </w:rPr>
        <w:t>2024-06-04</w:t>
      </w:r>
    </w:p>
    <w:p w14:paraId="4821336D" w14:textId="77777777" w:rsidR="00B36EDA" w:rsidRPr="00406CC0" w:rsidRDefault="006A3DB4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406CC0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3CBEB277" w14:textId="77777777" w:rsidR="00B36EDA" w:rsidRPr="00406CC0" w:rsidRDefault="006A3DB4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406CC0">
        <w:rPr>
          <w:rFonts w:ascii="Arial Narrow" w:hAnsi="Arial Narrow" w:cs="Arial"/>
          <w:sz w:val="20"/>
          <w:szCs w:val="20"/>
        </w:rPr>
        <w:t>Powstańców Warszawy</w:t>
      </w:r>
      <w:r w:rsidR="00B36EDA" w:rsidRPr="00406CC0">
        <w:rPr>
          <w:rFonts w:ascii="Arial Narrow" w:hAnsi="Arial Narrow" w:cs="Arial"/>
          <w:sz w:val="20"/>
          <w:szCs w:val="20"/>
        </w:rPr>
        <w:t xml:space="preserve"> </w:t>
      </w:r>
      <w:r w:rsidRPr="00406CC0">
        <w:rPr>
          <w:rFonts w:ascii="Arial Narrow" w:hAnsi="Arial Narrow" w:cs="Arial"/>
          <w:sz w:val="20"/>
          <w:szCs w:val="20"/>
        </w:rPr>
        <w:t>5</w:t>
      </w:r>
    </w:p>
    <w:p w14:paraId="7AD15F36" w14:textId="77777777" w:rsidR="00B36EDA" w:rsidRPr="00406CC0" w:rsidRDefault="006A3DB4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406CC0">
        <w:rPr>
          <w:rFonts w:ascii="Arial Narrow" w:hAnsi="Arial Narrow" w:cs="Arial"/>
          <w:sz w:val="20"/>
          <w:szCs w:val="20"/>
        </w:rPr>
        <w:t>85-681</w:t>
      </w:r>
      <w:r w:rsidR="00B36EDA" w:rsidRPr="00406CC0">
        <w:rPr>
          <w:rFonts w:ascii="Arial Narrow" w:hAnsi="Arial Narrow" w:cs="Arial"/>
          <w:sz w:val="20"/>
          <w:szCs w:val="20"/>
        </w:rPr>
        <w:t xml:space="preserve"> </w:t>
      </w:r>
      <w:r w:rsidRPr="00406CC0">
        <w:rPr>
          <w:rFonts w:ascii="Arial Narrow" w:hAnsi="Arial Narrow" w:cs="Arial"/>
          <w:sz w:val="20"/>
          <w:szCs w:val="20"/>
        </w:rPr>
        <w:t>Bydgoszcz</w:t>
      </w:r>
    </w:p>
    <w:p w14:paraId="4D3E8E9B" w14:textId="77777777" w:rsidR="00B36EDA" w:rsidRPr="00406CC0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406CC0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73F1B10A" w14:textId="77777777" w:rsidR="00B36EDA" w:rsidRPr="00406CC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406CC0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1A21B995" w14:textId="77777777" w:rsidR="00B36EDA" w:rsidRPr="00406CC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06CC0" w14:paraId="2A2FBB74" w14:textId="77777777" w:rsidTr="00B36EDA">
        <w:tc>
          <w:tcPr>
            <w:tcW w:w="9923" w:type="dxa"/>
            <w:shd w:val="clear" w:color="auto" w:fill="F2F2F2"/>
            <w:hideMark/>
          </w:tcPr>
          <w:p w14:paraId="1AD940CE" w14:textId="1071EE40" w:rsidR="00B36EDA" w:rsidRPr="00406CC0" w:rsidRDefault="00406CC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1B97D0BE" w14:textId="77777777" w:rsidR="00B36EDA" w:rsidRPr="00406CC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4370DFD" w14:textId="77777777" w:rsidR="00B36EDA" w:rsidRPr="00406CC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4F2042E7" w14:textId="77777777" w:rsidR="00B36EDA" w:rsidRPr="00406CC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406CC0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406CC0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406CC0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06CC0" w14:paraId="2363CED1" w14:textId="77777777" w:rsidTr="00B36EDA">
        <w:tc>
          <w:tcPr>
            <w:tcW w:w="2269" w:type="dxa"/>
            <w:shd w:val="clear" w:color="auto" w:fill="auto"/>
          </w:tcPr>
          <w:p w14:paraId="23B38743" w14:textId="77777777" w:rsidR="00B36EDA" w:rsidRPr="00406CC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958EC08" w14:textId="77777777" w:rsidR="00B36EDA" w:rsidRPr="00406CC0" w:rsidRDefault="006A3DB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Dostawy sukcesywne ubrań i obuwia BHP</w:t>
            </w:r>
          </w:p>
        </w:tc>
      </w:tr>
      <w:tr w:rsidR="006A3DB4" w:rsidRPr="00406CC0" w14:paraId="7087BFC1" w14:textId="77777777" w:rsidTr="00310863">
        <w:tc>
          <w:tcPr>
            <w:tcW w:w="2269" w:type="dxa"/>
            <w:shd w:val="clear" w:color="auto" w:fill="auto"/>
          </w:tcPr>
          <w:p w14:paraId="4701EE95" w14:textId="77777777" w:rsidR="006A3DB4" w:rsidRPr="00406CC0" w:rsidRDefault="006A3DB4" w:rsidP="003108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02AAEFC" w14:textId="77777777" w:rsidR="006A3DB4" w:rsidRPr="00406CC0" w:rsidRDefault="006A3DB4" w:rsidP="003108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56/2024</w:t>
            </w:r>
          </w:p>
        </w:tc>
      </w:tr>
    </w:tbl>
    <w:p w14:paraId="22D43086" w14:textId="77777777" w:rsidR="00B36EDA" w:rsidRPr="00406CC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41563D40" w14:textId="77777777" w:rsidR="00B36EDA" w:rsidRPr="00406CC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406CC0">
        <w:rPr>
          <w:rFonts w:ascii="Arial Narrow" w:hAnsi="Arial Narrow" w:cs="Arial"/>
          <w:sz w:val="20"/>
          <w:szCs w:val="20"/>
        </w:rPr>
        <w:t xml:space="preserve">Zamawiający, </w:t>
      </w:r>
      <w:r w:rsidR="006A3DB4" w:rsidRPr="00406CC0">
        <w:rPr>
          <w:rFonts w:ascii="Arial Narrow" w:hAnsi="Arial Narrow" w:cs="Arial"/>
          <w:b/>
          <w:sz w:val="20"/>
          <w:szCs w:val="20"/>
        </w:rPr>
        <w:t>10WSzKzP SPZOZ</w:t>
      </w:r>
      <w:r w:rsidRPr="00406CC0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6A3DB4" w:rsidRPr="00406CC0">
        <w:rPr>
          <w:rFonts w:ascii="Arial Narrow" w:hAnsi="Arial Narrow" w:cs="Arial"/>
          <w:sz w:val="20"/>
          <w:szCs w:val="20"/>
        </w:rPr>
        <w:t>(t.j. Dz. U. z 2023r. poz. 1605)</w:t>
      </w:r>
      <w:r w:rsidRPr="00406CC0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A3DB4" w:rsidRPr="00406CC0" w14:paraId="59ABDC44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9F69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Ubiór Sanitariusza</w:t>
            </w:r>
          </w:p>
          <w:p w14:paraId="42884CD8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01F8E22C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44097472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39C517AD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12 238.50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92A25A8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0F387C1" w14:textId="5D108715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619F39C1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FEC9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Ubiór Ratownicy Medyczni</w:t>
            </w:r>
          </w:p>
          <w:p w14:paraId="4C9435F1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6CE63EFB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580B1A9E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3D090DEB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3 690.00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F67C724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B4F7097" w14:textId="4E3F7156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1443A5A0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8658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5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Bielizna termiczna</w:t>
            </w:r>
          </w:p>
          <w:p w14:paraId="6869A0A7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374519D5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70FCE12F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3057BBFD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3 591.60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0D3B2C0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47D416C" w14:textId="59052CB3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2B0621DF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B95B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6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Ubiór Kierowcy Karetek</w:t>
            </w:r>
          </w:p>
          <w:p w14:paraId="62147D72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471D70C2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4F7B93FF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52E98F74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12 755.10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5312B9B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A62CAAD" w14:textId="67409798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7B692B82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2561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7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Wartownicy</w:t>
            </w:r>
          </w:p>
          <w:p w14:paraId="41FCCB03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1A050497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4D8DC7CE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53371775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26 568.00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38BB362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16D5BD8" w14:textId="2D68427B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6755FE44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7035B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9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robocze</w:t>
            </w:r>
          </w:p>
          <w:p w14:paraId="6408678A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3178FCCA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09869B31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0BFC570F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16 395.90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AA48D06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5C31052" w14:textId="76F4E9A9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1AAD7A39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866CB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10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Kierowcy karetek</w:t>
            </w:r>
          </w:p>
          <w:p w14:paraId="025C6FC3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Agir Label Spółka z ograniczoną odpowiedzialnością</w:t>
            </w:r>
          </w:p>
          <w:p w14:paraId="2F38428A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 xml:space="preserve">Inwestycyjna 5 </w:t>
            </w:r>
          </w:p>
          <w:p w14:paraId="1C5D728B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41-208 Sosnowiec</w:t>
            </w:r>
          </w:p>
          <w:p w14:paraId="47FFF0C6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3 413.25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0C4B133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4CEC020" w14:textId="3419A9B2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0E9D6202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9415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12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operacyjne</w:t>
            </w:r>
          </w:p>
          <w:p w14:paraId="24DBA606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MEDIBUT Zakład Produkcyjny s.c. Janusz Brudz Anna Krystosik-Brudz</w:t>
            </w:r>
          </w:p>
          <w:p w14:paraId="197CF718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 xml:space="preserve">gen.J.Dąbrowskiego 45 </w:t>
            </w:r>
          </w:p>
          <w:p w14:paraId="6A200F0F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93-177 Łódź</w:t>
            </w:r>
          </w:p>
          <w:p w14:paraId="6AEEAD41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24 675.03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1798BA6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EEF5505" w14:textId="43FA8BB0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2B9754AC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59B40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13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medyczne</w:t>
            </w:r>
          </w:p>
          <w:p w14:paraId="25E1CCC1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Firma Handlowo-Produkcyjna Świat Dziecka Janusz Kowalski Przedsiębiorstwo Wielobranżowe Promedyk</w:t>
            </w:r>
          </w:p>
          <w:p w14:paraId="6278CE2B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 xml:space="preserve">Kielecka 76 </w:t>
            </w:r>
          </w:p>
          <w:p w14:paraId="4F8A4174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26-600 Radom</w:t>
            </w:r>
          </w:p>
          <w:p w14:paraId="05FDE652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41 512.50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8798FD5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A8FD97C" w14:textId="565C314D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61AAF0C5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8102A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15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Drewniaki</w:t>
            </w:r>
          </w:p>
          <w:p w14:paraId="4FB1189D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MEDIBUT Zakład Produkcyjny s.c. Janusz Brudz Anna Krystosik-Brudz</w:t>
            </w:r>
          </w:p>
          <w:p w14:paraId="580A1474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 xml:space="preserve">gen.J.Dąbrowskiego 45 </w:t>
            </w:r>
          </w:p>
          <w:p w14:paraId="15BF82AE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93-177 Łódź</w:t>
            </w:r>
          </w:p>
          <w:p w14:paraId="6F050D32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1 994.75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FD83C03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5831AE1" w14:textId="03657DE8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65DD6454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396E5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16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Kamizelka</w:t>
            </w:r>
          </w:p>
          <w:p w14:paraId="3720CD85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Przedsiębiorstwo Wielobranżowe MAX-EL Henryk Maciak</w:t>
            </w:r>
          </w:p>
          <w:p w14:paraId="00794AC0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Bursaki 6 /A</w:t>
            </w:r>
          </w:p>
          <w:p w14:paraId="48355CA6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20-150 Lublin</w:t>
            </w:r>
          </w:p>
          <w:p w14:paraId="42302F49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405.90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D92E6CD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7AD13CD" w14:textId="602759E0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6A3DB4" w:rsidRPr="00406CC0" w14:paraId="4A90E524" w14:textId="77777777" w:rsidTr="006A3DB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E7F1" w14:textId="77777777" w:rsidR="006A3DB4" w:rsidRPr="00406CC0" w:rsidRDefault="006A3DB4" w:rsidP="00310863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22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>: Obuwie Kuchnia</w:t>
            </w:r>
          </w:p>
          <w:p w14:paraId="48F50B4D" w14:textId="77777777" w:rsidR="006A3DB4" w:rsidRPr="00406CC0" w:rsidRDefault="006A3DB4" w:rsidP="0031086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Firma Handlowo-Produkcyjna Świat Dziecka Janusz Kowalski Przedsiębiorstwo Wielobranżowe Promedyk</w:t>
            </w:r>
          </w:p>
          <w:p w14:paraId="7BBF6176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 xml:space="preserve">Kielecka 76 </w:t>
            </w:r>
          </w:p>
          <w:p w14:paraId="780AD98F" w14:textId="77777777" w:rsidR="006A3DB4" w:rsidRPr="00406CC0" w:rsidRDefault="006A3DB4" w:rsidP="00310863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26-600 Radom</w:t>
            </w:r>
          </w:p>
          <w:p w14:paraId="53494027" w14:textId="77777777" w:rsidR="006A3DB4" w:rsidRPr="00406CC0" w:rsidRDefault="006A3DB4" w:rsidP="0031086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406CC0">
              <w:rPr>
                <w:rFonts w:ascii="Arial Narrow" w:hAnsi="Arial Narrow" w:cs="Arial"/>
                <w:b/>
                <w:sz w:val="20"/>
                <w:szCs w:val="20"/>
              </w:rPr>
              <w:t>3 843.75 zł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C2F0617" w14:textId="77777777" w:rsidR="006A3DB4" w:rsidRPr="00406CC0" w:rsidRDefault="006A3DB4" w:rsidP="0031086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406CC0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30965BC" w14:textId="51A18D53" w:rsidR="006A3DB4" w:rsidRPr="00406CC0" w:rsidRDefault="006A3DB4" w:rsidP="0031086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406CC0" w:rsidRPr="00406CC0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33B37C0E" w14:textId="77777777" w:rsidR="00B36EDA" w:rsidRPr="00406CC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406CC0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06CC0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06CC0" w14:paraId="0E1B7C69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AB0719" w14:textId="77777777" w:rsidR="00B36EDA" w:rsidRPr="00406C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3BEDAC" w14:textId="77777777" w:rsidR="00B36EDA" w:rsidRPr="00406C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19C409" w14:textId="77777777" w:rsidR="00B36EDA" w:rsidRPr="00406C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828455" w14:textId="77777777" w:rsidR="00B36EDA" w:rsidRPr="00406CC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A3DB4" w:rsidRPr="00406CC0" w14:paraId="22D8C1B8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7F3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Ubiór pracownicy Warty Cywilnej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D4E3B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20CEDA78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3A9FE770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E963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4A55B6B6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554F523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0CEC2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60C6AA93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702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Ubiór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9C58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3698CDA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1F15AEBF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A8A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B9B211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69528D0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65E4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3FCFC4B4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C5E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Ubiór Ratownicy Medyczni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3752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4FCF01EE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5389E9B1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70A2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- 59.51</w:t>
            </w:r>
          </w:p>
          <w:p w14:paraId="10AD9F1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6FBCE0E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52C3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99,51</w:t>
            </w:r>
          </w:p>
        </w:tc>
      </w:tr>
      <w:tr w:rsidR="006A3DB4" w:rsidRPr="00406CC0" w14:paraId="2ADECD82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FA4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Ubiór Ratownicy Medyczni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2EA7B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Agir Label Spółka z ograniczoną odpowiedzialnością</w:t>
            </w:r>
          </w:p>
          <w:p w14:paraId="65AA3A1D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Inwestycyjna 5</w:t>
            </w:r>
          </w:p>
          <w:p w14:paraId="4E8444AC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41-208 Sosnowiec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680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EE2C3D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1C7ED24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1E8C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92,50</w:t>
            </w:r>
          </w:p>
        </w:tc>
      </w:tr>
      <w:tr w:rsidR="006A3DB4" w:rsidRPr="00406CC0" w14:paraId="6B2C4167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EB63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4 - Ubiór Konserwatorzy i Ogrodnicy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1CF9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2FBE5BFE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34DBE974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DA3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39C1A7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36B146C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58641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088D4544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0BC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5 - Bielizna termiczna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F62DA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00D04BEC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51FD40A0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143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704677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4F029ED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910C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03783D9E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6F54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>6 - Ubiór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9741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7B866DE1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6F3245B3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D2B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5A7DB7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539A63B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0C311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2FBC9AAC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0931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7 - 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7B82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6BE00E4C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0D9175EB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5790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FE11EB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2A653C0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029B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412752EF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925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7 - 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4BD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1D71B732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2E8DAEF7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FD3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869004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4F3B711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5107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5FA9DAB7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690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8 - 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BE37A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13128B4D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4976C37E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68D4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03D74BE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758734F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86224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63512114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7DF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9 - Obuwie robocze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449C4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02CE950F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4A392469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A05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3B141E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423A2C2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FFCC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2FAEEB9E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F2A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9 - Obuwie robocze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FCA3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6EDD2F6A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3670DF62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67F6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CC2733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4ACB459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BE99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31612540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E5F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10 - 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F0459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42C6B43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5BFC21FB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0740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- 37.00</w:t>
            </w:r>
          </w:p>
          <w:p w14:paraId="765FDBD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568213B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EF88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77,00</w:t>
            </w:r>
          </w:p>
        </w:tc>
      </w:tr>
      <w:tr w:rsidR="006A3DB4" w:rsidRPr="00406CC0" w14:paraId="3E82E764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D0D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10 - 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3BC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Agir Label Spółka z ograniczoną odpowiedzialnością</w:t>
            </w:r>
          </w:p>
          <w:p w14:paraId="46A4E914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Inwestycyjna 5</w:t>
            </w:r>
          </w:p>
          <w:p w14:paraId="3F8E8F6A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41-208 Sosnowiec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A59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E7E0BD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149828F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75FB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92,50</w:t>
            </w:r>
          </w:p>
        </w:tc>
      </w:tr>
      <w:tr w:rsidR="006A3DB4" w:rsidRPr="00406CC0" w14:paraId="617BAE10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AC9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10 - Obuwie Kierowcy karetek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E3DC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394536B4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2F5071AE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F55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7417E8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46A06AF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48915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423184E7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187E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12 - 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B9C8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MEDIBUT Zakład Produkcyjny s.c. Janusz Brudz Anna Krystosik-Brudz</w:t>
            </w:r>
          </w:p>
          <w:p w14:paraId="23DC2552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gen.J.Dąbrowskiego 45</w:t>
            </w:r>
          </w:p>
          <w:p w14:paraId="4F907156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93-177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8D31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1A649C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53695B6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EE16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03AC0408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73A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12 - 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4959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Handlowo-Produkcyjna Świat Dziecka Janusz Kowalski Przedsiębiorstwo Wielobranżowe Promedyk</w:t>
            </w:r>
          </w:p>
          <w:p w14:paraId="5E3AD0B7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14:paraId="1165D72F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E80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- 59.00</w:t>
            </w:r>
          </w:p>
          <w:p w14:paraId="235D8EF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57414A7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1A7C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99,00</w:t>
            </w:r>
          </w:p>
        </w:tc>
      </w:tr>
      <w:tr w:rsidR="006A3DB4" w:rsidRPr="00406CC0" w14:paraId="0D6CE6AB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3597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12 - 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B4D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JULEX &amp; SPÓŁKA E.M.M. PICHUR SPÓŁKA JAWNA</w:t>
            </w:r>
          </w:p>
          <w:p w14:paraId="3A21E748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MAZAŃCOWICE 289</w:t>
            </w:r>
          </w:p>
          <w:p w14:paraId="41B28CD3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43-391 MAZAŃCOWICE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420E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- 57.32</w:t>
            </w:r>
          </w:p>
          <w:p w14:paraId="6BE0174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7D81BFD2" w14:textId="77777777" w:rsidR="006A3DB4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  <w:p w14:paraId="0EE928B4" w14:textId="77777777" w:rsidR="00406CC0" w:rsidRPr="00406CC0" w:rsidRDefault="00406CC0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4042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97,32</w:t>
            </w:r>
          </w:p>
        </w:tc>
      </w:tr>
      <w:tr w:rsidR="006A3DB4" w:rsidRPr="00406CC0" w14:paraId="78778CD2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D490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52C2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Firma Handlowo-Produkcyjna </w:t>
            </w: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Świat Dziecka Janusz Kowalski Przedsiębiorstwo Wielobranżowe Promedyk</w:t>
            </w:r>
          </w:p>
          <w:p w14:paraId="43BFAA07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14:paraId="2AEAA84F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A96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633AB1E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>2 - Termin realizacji od dnia złożenia zamówienia - 25.00</w:t>
            </w:r>
          </w:p>
          <w:p w14:paraId="5DC8C54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65D55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A3DB4" w:rsidRPr="00406CC0" w14:paraId="7670BA6F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59B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6E77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MEDIBUT Zakład Produkcyjny s.c. Janusz Brudz Anna Krystosik-Brudz</w:t>
            </w:r>
          </w:p>
          <w:p w14:paraId="27AFBE06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gen.J.Dąbrowskiego 45</w:t>
            </w:r>
          </w:p>
          <w:p w14:paraId="1C19AA26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93-177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2F9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- 51.96</w:t>
            </w:r>
          </w:p>
          <w:p w14:paraId="05ABD87A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2C9C764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0684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91,96</w:t>
            </w:r>
          </w:p>
        </w:tc>
      </w:tr>
      <w:tr w:rsidR="006A3DB4" w:rsidRPr="00406CC0" w14:paraId="56EA5C3B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3546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13 - Obuwie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1AF7F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Pofam-Jedność Sp. z o.o.</w:t>
            </w:r>
          </w:p>
          <w:p w14:paraId="651678A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Lindego 6</w:t>
            </w:r>
          </w:p>
          <w:p w14:paraId="2A1F4628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60-573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3BC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- 42.90</w:t>
            </w:r>
          </w:p>
          <w:p w14:paraId="1EAA2E6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- 10.00</w:t>
            </w:r>
          </w:p>
          <w:p w14:paraId="01C39DE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A6DE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67,90</w:t>
            </w:r>
          </w:p>
        </w:tc>
      </w:tr>
      <w:tr w:rsidR="006A3DB4" w:rsidRPr="00406CC0" w14:paraId="784A86A2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1C2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1BA0B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MEDIBUT Zakład Produkcyjny s.c. Janusz Brudz Anna Krystosik-Brudz</w:t>
            </w:r>
          </w:p>
          <w:p w14:paraId="674B028C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gen.J.Dąbrowskiego 45</w:t>
            </w:r>
          </w:p>
          <w:p w14:paraId="43ADAACC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93-177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E2A3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25DB6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165F592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4F35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7158244B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E1A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C6D40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Handlowo-Produkcyjna Świat Dziecka Janusz Kowalski Przedsiębiorstwo Wielobranżowe Promedyk</w:t>
            </w:r>
          </w:p>
          <w:p w14:paraId="67E8292F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14:paraId="5080D082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DC4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- 55.60</w:t>
            </w:r>
          </w:p>
          <w:p w14:paraId="3FCF3DF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0C898F1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3515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95,60</w:t>
            </w:r>
          </w:p>
        </w:tc>
      </w:tr>
      <w:tr w:rsidR="006A3DB4" w:rsidRPr="00406CC0" w14:paraId="3FBC9C2D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53DE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3C5A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Pofam-Jedność Sp. z o.o.</w:t>
            </w:r>
          </w:p>
          <w:p w14:paraId="6A1C3171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Lindego 6</w:t>
            </w:r>
          </w:p>
          <w:p w14:paraId="56A1B9DB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60-573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DF6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- 57.38</w:t>
            </w:r>
          </w:p>
          <w:p w14:paraId="337F1C6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- 10.00</w:t>
            </w:r>
          </w:p>
          <w:p w14:paraId="2E71AA6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3AF5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82,38</w:t>
            </w:r>
          </w:p>
        </w:tc>
      </w:tr>
      <w:tr w:rsidR="006A3DB4" w:rsidRPr="00406CC0" w14:paraId="0FC801D6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035A7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15 - Drewniaki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71034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269547C6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47EF4933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8144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98FA19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363712F8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8A42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0BE57E45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2BF6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16 - Kamizelka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3F33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MAX-EL Henryk Maciak</w:t>
            </w:r>
          </w:p>
          <w:p w14:paraId="58CF88A1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Bursaki 6/A</w:t>
            </w:r>
          </w:p>
          <w:p w14:paraId="2CB96121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20-150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0044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D40269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5114C3FF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EB60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A3DB4" w:rsidRPr="00406CC0" w14:paraId="7E601E31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DFF9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16 - Kamizelka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5B87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4EFE1E7D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05E47017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CCB3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AFBF06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1E42F5A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53F9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6F206A8D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33A7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17 - Rękawice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641E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55E887CC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54AE8017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CA2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C7CCF5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4B2A9F1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D31A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518ED257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A8D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18 - Ubiór na Kuchnię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D5508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47E3FE74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10A58D39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7875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744F58D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4B8CDBE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D9AF6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6A3DB4" w:rsidRPr="00406CC0" w14:paraId="5432AFC5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840E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21 - 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F9E7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BHP-ENERGIA MIROSŁAW JUREK</w:t>
            </w:r>
          </w:p>
          <w:p w14:paraId="677EF11A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INWALIDÓW 51</w:t>
            </w:r>
          </w:p>
          <w:p w14:paraId="0BF4635E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85749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4B65C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1924BD84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- 0.00</w:t>
            </w:r>
          </w:p>
          <w:p w14:paraId="31873F7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12F3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6A3DB4" w:rsidRPr="00406CC0" w14:paraId="5DAA9CFC" w14:textId="77777777" w:rsidTr="006A3DB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FAF3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22 - 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02B5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b/>
                <w:bCs/>
                <w:sz w:val="20"/>
                <w:szCs w:val="20"/>
              </w:rPr>
              <w:t>Firma Handlowo-Produkcyjna Świat Dziecka Janusz Kowalski Przedsiębiorstwo Wielobranżowe Promedyk</w:t>
            </w:r>
          </w:p>
          <w:p w14:paraId="3F31D011" w14:textId="77777777" w:rsidR="006A3DB4" w:rsidRPr="00406CC0" w:rsidRDefault="006A3DB4" w:rsidP="00310863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Kielecka 76</w:t>
            </w:r>
          </w:p>
          <w:p w14:paraId="7507EEBE" w14:textId="77777777" w:rsidR="006A3DB4" w:rsidRPr="00406CC0" w:rsidRDefault="006A3DB4" w:rsidP="00310863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26-600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EF5AB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2038AB1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2 - Termin realizacji od dnia złożenia zamówienia - 25.00</w:t>
            </w:r>
          </w:p>
          <w:p w14:paraId="0CECA5E2" w14:textId="77777777" w:rsidR="006A3DB4" w:rsidRPr="00406CC0" w:rsidRDefault="006A3DB4" w:rsidP="0031086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930F" w14:textId="77777777" w:rsidR="006A3DB4" w:rsidRPr="00406CC0" w:rsidRDefault="006A3DB4" w:rsidP="00310863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06CC0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555572B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406CC0">
        <w:rPr>
          <w:rFonts w:ascii="Arial Narrow" w:hAnsi="Arial Narrow" w:cs="Arial"/>
          <w:i/>
          <w:sz w:val="20"/>
          <w:szCs w:val="20"/>
        </w:rPr>
        <w:t>Zamawiający</w:t>
      </w:r>
    </w:p>
    <w:p w14:paraId="0DD1B711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7EA8010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09BB6CB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5C97D68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79DF4E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CE7279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0CE5759F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37CEE83C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5B025EA7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F2206D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86B7B92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62DF5D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33A1670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0293D00C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E0E8939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DF107B3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1625712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97E949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5F2EE7A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83F9CE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2AB7084B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2587C6D1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585FB3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071A2AFA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27D59FE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A6A522D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3E0F7EF0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5170F33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3DE6445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4CB7C64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5797E50D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99C724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44A3C6D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BBC788D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F9E5F25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2044F59B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5A84977C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2FE4789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387605F0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6C3357D3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5C75CE58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1699E235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7C92A7BF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</w:p>
    <w:p w14:paraId="497E088A" w14:textId="7CC12390" w:rsidR="00406CC0" w:rsidRPr="00B9724A" w:rsidRDefault="00406CC0" w:rsidP="00406CC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4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031A8076" w14:textId="77777777" w:rsidR="00406CC0" w:rsidRDefault="00406CC0" w:rsidP="00406C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ABED8AE" w14:textId="77777777" w:rsidR="00406CC0" w:rsidRPr="00B9724A" w:rsidRDefault="00406CC0" w:rsidP="00406C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768B4C53" w14:textId="464B89A0" w:rsidR="00406CC0" w:rsidRDefault="00406CC0" w:rsidP="00406CC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04.06.2024 r.</w:t>
      </w:r>
    </w:p>
    <w:p w14:paraId="095F767A" w14:textId="77777777" w:rsidR="00406CC0" w:rsidRDefault="00406CC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</w:p>
    <w:bookmarkEnd w:id="0"/>
    <w:sectPr w:rsidR="00406CC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59AB1" w14:textId="77777777" w:rsidR="004554B0" w:rsidRDefault="004554B0">
      <w:r>
        <w:separator/>
      </w:r>
    </w:p>
  </w:endnote>
  <w:endnote w:type="continuationSeparator" w:id="0">
    <w:p w14:paraId="542B317D" w14:textId="77777777" w:rsidR="004554B0" w:rsidRDefault="00455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5BB4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4105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542E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8219F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96C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56796" w14:textId="77777777" w:rsidR="004554B0" w:rsidRDefault="004554B0">
      <w:r>
        <w:separator/>
      </w:r>
    </w:p>
  </w:footnote>
  <w:footnote w:type="continuationSeparator" w:id="0">
    <w:p w14:paraId="339850D9" w14:textId="77777777" w:rsidR="004554B0" w:rsidRDefault="00455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FEE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1474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899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54B0"/>
    <w:rsid w:val="00022322"/>
    <w:rsid w:val="00042497"/>
    <w:rsid w:val="000C1E6F"/>
    <w:rsid w:val="000E4E56"/>
    <w:rsid w:val="000F19AB"/>
    <w:rsid w:val="001A1468"/>
    <w:rsid w:val="001B7815"/>
    <w:rsid w:val="00211A34"/>
    <w:rsid w:val="002B1E4F"/>
    <w:rsid w:val="002B6761"/>
    <w:rsid w:val="003445A0"/>
    <w:rsid w:val="003A0AFC"/>
    <w:rsid w:val="003D611C"/>
    <w:rsid w:val="00406CC0"/>
    <w:rsid w:val="00431C0B"/>
    <w:rsid w:val="00437CAD"/>
    <w:rsid w:val="004554B0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3DB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C762F"/>
  <w15:chartTrackingRefBased/>
  <w15:docId w15:val="{A03504D7-76EB-4B91-89F2-1DD0E48B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1860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1899-12-31T23:00:00Z</cp:lastPrinted>
  <dcterms:created xsi:type="dcterms:W3CDTF">2024-06-04T09:36:00Z</dcterms:created>
  <dcterms:modified xsi:type="dcterms:W3CDTF">2024-06-04T09:49:00Z</dcterms:modified>
</cp:coreProperties>
</file>