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7C7B9" w14:textId="77777777" w:rsidR="00D34297" w:rsidRPr="00504406" w:rsidRDefault="009E2F6C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04406">
        <w:rPr>
          <w:rFonts w:ascii="Arial Narrow" w:hAnsi="Arial Narrow" w:cs="Arial"/>
          <w:sz w:val="22"/>
          <w:szCs w:val="22"/>
        </w:rPr>
        <w:t>Bydgoszcz</w:t>
      </w:r>
      <w:r w:rsidR="00D34297" w:rsidRPr="00504406">
        <w:rPr>
          <w:rFonts w:ascii="Arial Narrow" w:hAnsi="Arial Narrow" w:cs="Arial"/>
          <w:sz w:val="22"/>
          <w:szCs w:val="22"/>
        </w:rPr>
        <w:t xml:space="preserve"> dnia: </w:t>
      </w:r>
      <w:r w:rsidRPr="00504406">
        <w:rPr>
          <w:rFonts w:ascii="Arial Narrow" w:hAnsi="Arial Narrow" w:cs="Arial"/>
          <w:sz w:val="22"/>
          <w:szCs w:val="22"/>
        </w:rPr>
        <w:t>2024-06-04</w:t>
      </w:r>
    </w:p>
    <w:p w14:paraId="4695F08E" w14:textId="77777777" w:rsidR="00D34297" w:rsidRPr="00504406" w:rsidRDefault="009E2F6C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0440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13A4418" w14:textId="77777777" w:rsidR="00D34297" w:rsidRPr="00504406" w:rsidRDefault="009E2F6C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04406">
        <w:rPr>
          <w:rFonts w:ascii="Arial Narrow" w:hAnsi="Arial Narrow" w:cs="Arial"/>
          <w:sz w:val="22"/>
          <w:szCs w:val="22"/>
        </w:rPr>
        <w:t>Powstańców Warszawy</w:t>
      </w:r>
      <w:r w:rsidR="00D34297" w:rsidRPr="00504406">
        <w:rPr>
          <w:rFonts w:ascii="Arial Narrow" w:hAnsi="Arial Narrow" w:cs="Arial"/>
          <w:sz w:val="22"/>
          <w:szCs w:val="22"/>
        </w:rPr>
        <w:t xml:space="preserve"> </w:t>
      </w:r>
      <w:r w:rsidRPr="00504406">
        <w:rPr>
          <w:rFonts w:ascii="Arial Narrow" w:hAnsi="Arial Narrow" w:cs="Arial"/>
          <w:sz w:val="22"/>
          <w:szCs w:val="22"/>
        </w:rPr>
        <w:t>5</w:t>
      </w:r>
    </w:p>
    <w:p w14:paraId="3352EB4A" w14:textId="77777777" w:rsidR="00D34297" w:rsidRPr="00504406" w:rsidRDefault="009E2F6C" w:rsidP="00D34297">
      <w:pPr>
        <w:rPr>
          <w:rFonts w:ascii="Arial Narrow" w:hAnsi="Arial Narrow" w:cs="Arial"/>
          <w:sz w:val="22"/>
          <w:szCs w:val="22"/>
        </w:rPr>
      </w:pPr>
      <w:r w:rsidRPr="00504406">
        <w:rPr>
          <w:rFonts w:ascii="Arial Narrow" w:hAnsi="Arial Narrow" w:cs="Arial"/>
          <w:sz w:val="22"/>
          <w:szCs w:val="22"/>
        </w:rPr>
        <w:t>85-681</w:t>
      </w:r>
      <w:r w:rsidR="00D34297" w:rsidRPr="00504406">
        <w:rPr>
          <w:rFonts w:ascii="Arial Narrow" w:hAnsi="Arial Narrow" w:cs="Arial"/>
          <w:sz w:val="22"/>
          <w:szCs w:val="22"/>
        </w:rPr>
        <w:t xml:space="preserve"> </w:t>
      </w:r>
      <w:r w:rsidRPr="00504406">
        <w:rPr>
          <w:rFonts w:ascii="Arial Narrow" w:hAnsi="Arial Narrow" w:cs="Arial"/>
          <w:sz w:val="22"/>
          <w:szCs w:val="22"/>
        </w:rPr>
        <w:t>Bydgoszcz</w:t>
      </w:r>
    </w:p>
    <w:p w14:paraId="0F1953EC" w14:textId="77777777" w:rsidR="00D34297" w:rsidRPr="00504406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50440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9B54223" w14:textId="77777777" w:rsidR="00D34297" w:rsidRPr="00504406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50440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B65A5DF" w14:textId="4923DD37" w:rsidR="00504406" w:rsidRPr="00504406" w:rsidRDefault="00504406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504406">
        <w:rPr>
          <w:rFonts w:ascii="Arial Narrow" w:hAnsi="Arial Narrow" w:cs="Arial"/>
          <w:b/>
          <w:sz w:val="22"/>
          <w:szCs w:val="22"/>
        </w:rPr>
        <w:t>Pismo nr 4462/24</w:t>
      </w:r>
    </w:p>
    <w:p w14:paraId="19B72028" w14:textId="77777777" w:rsidR="00D34297" w:rsidRPr="0050440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04406">
        <w:rPr>
          <w:rFonts w:ascii="Arial Narrow" w:hAnsi="Arial Narrow" w:cs="Arial"/>
          <w:b/>
          <w:sz w:val="22"/>
          <w:szCs w:val="22"/>
        </w:rPr>
        <w:t>WYKONAWCY</w:t>
      </w:r>
    </w:p>
    <w:p w14:paraId="21595BD3" w14:textId="77777777" w:rsidR="00D34297" w:rsidRPr="0050440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0440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04406" w14:paraId="24B07034" w14:textId="77777777" w:rsidTr="00D34297">
        <w:tc>
          <w:tcPr>
            <w:tcW w:w="9180" w:type="dxa"/>
            <w:shd w:val="clear" w:color="auto" w:fill="F2F2F2"/>
            <w:hideMark/>
          </w:tcPr>
          <w:p w14:paraId="7C247774" w14:textId="77777777" w:rsidR="00D34297" w:rsidRPr="0050440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14:paraId="1E079A20" w14:textId="77777777" w:rsidR="00D34297" w:rsidRPr="0050440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1FCD45AC" w14:textId="77777777" w:rsidR="00D34297" w:rsidRPr="0050440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0F6959A" w14:textId="77777777" w:rsidR="00D34297" w:rsidRPr="0050440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0440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0440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0440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04406" w14:paraId="7CA49F32" w14:textId="77777777" w:rsidTr="00310284">
        <w:tc>
          <w:tcPr>
            <w:tcW w:w="2269" w:type="dxa"/>
            <w:shd w:val="clear" w:color="auto" w:fill="auto"/>
          </w:tcPr>
          <w:p w14:paraId="2ED5FEAD" w14:textId="77777777" w:rsidR="00D34297" w:rsidRPr="0050440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98027F" w14:textId="77777777" w:rsidR="00D34297" w:rsidRPr="00504406" w:rsidRDefault="009E2F6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Cs/>
                <w:sz w:val="22"/>
                <w:szCs w:val="22"/>
              </w:rPr>
              <w:t>Dostawy sukcesywne ubrań i obuwia BHP</w:t>
            </w:r>
          </w:p>
        </w:tc>
      </w:tr>
      <w:tr w:rsidR="009E2F6C" w:rsidRPr="00504406" w14:paraId="3421F013" w14:textId="77777777" w:rsidTr="00066DA6">
        <w:tc>
          <w:tcPr>
            <w:tcW w:w="2269" w:type="dxa"/>
            <w:shd w:val="clear" w:color="auto" w:fill="auto"/>
          </w:tcPr>
          <w:p w14:paraId="527C31EE" w14:textId="77777777" w:rsidR="009E2F6C" w:rsidRPr="00504406" w:rsidRDefault="009E2F6C" w:rsidP="00066D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945F8A" w14:textId="77777777" w:rsidR="009E2F6C" w:rsidRPr="00504406" w:rsidRDefault="009E2F6C" w:rsidP="00066D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Cs/>
                <w:sz w:val="22"/>
                <w:szCs w:val="22"/>
              </w:rPr>
              <w:t>56/2024</w:t>
            </w:r>
          </w:p>
        </w:tc>
      </w:tr>
    </w:tbl>
    <w:p w14:paraId="1503D290" w14:textId="77777777" w:rsidR="00010B31" w:rsidRPr="0050440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4EB18C21" w14:textId="26CD8F29" w:rsidR="00010B31" w:rsidRPr="00504406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04406">
        <w:rPr>
          <w:rFonts w:ascii="Arial Narrow" w:hAnsi="Arial Narrow" w:cs="Arial"/>
          <w:sz w:val="22"/>
          <w:szCs w:val="22"/>
        </w:rPr>
        <w:t xml:space="preserve">Zamawiający, </w:t>
      </w:r>
      <w:r w:rsidR="009E2F6C" w:rsidRPr="00504406">
        <w:rPr>
          <w:rFonts w:ascii="Arial Narrow" w:hAnsi="Arial Narrow" w:cs="Arial"/>
          <w:b/>
          <w:sz w:val="22"/>
          <w:szCs w:val="22"/>
        </w:rPr>
        <w:t>10WSzKzP SPZOZ</w:t>
      </w:r>
      <w:r w:rsidRPr="00504406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E2F6C" w:rsidRPr="00504406">
        <w:rPr>
          <w:rFonts w:ascii="Arial Narrow" w:hAnsi="Arial Narrow" w:cs="Arial"/>
          <w:sz w:val="22"/>
          <w:szCs w:val="22"/>
        </w:rPr>
        <w:t>(</w:t>
      </w:r>
      <w:proofErr w:type="spellStart"/>
      <w:r w:rsidR="009E2F6C" w:rsidRPr="00504406">
        <w:rPr>
          <w:rFonts w:ascii="Arial Narrow" w:hAnsi="Arial Narrow" w:cs="Arial"/>
          <w:sz w:val="22"/>
          <w:szCs w:val="22"/>
        </w:rPr>
        <w:t>t.j</w:t>
      </w:r>
      <w:proofErr w:type="spellEnd"/>
      <w:r w:rsidR="009E2F6C" w:rsidRPr="00504406">
        <w:rPr>
          <w:rFonts w:ascii="Arial Narrow" w:hAnsi="Arial Narrow" w:cs="Arial"/>
          <w:sz w:val="22"/>
          <w:szCs w:val="22"/>
        </w:rPr>
        <w:t>. Dz. U. z 2023r. poz. 1605)</w:t>
      </w:r>
      <w:r w:rsidRPr="0050440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504406">
        <w:rPr>
          <w:rFonts w:ascii="Arial Narrow" w:hAnsi="Arial Narrow" w:cs="Arial"/>
          <w:sz w:val="22"/>
          <w:szCs w:val="22"/>
        </w:rPr>
        <w:t>Pzp</w:t>
      </w:r>
      <w:proofErr w:type="spellEnd"/>
      <w:r w:rsidRPr="00504406">
        <w:rPr>
          <w:rFonts w:ascii="Arial Narrow" w:hAnsi="Arial Narrow" w:cs="Arial"/>
          <w:sz w:val="22"/>
          <w:szCs w:val="22"/>
        </w:rPr>
        <w:t xml:space="preserve">”, </w:t>
      </w:r>
      <w:r w:rsidR="00504406" w:rsidRPr="00504406">
        <w:rPr>
          <w:rFonts w:ascii="Arial Narrow" w:hAnsi="Arial Narrow" w:cs="Arial"/>
          <w:sz w:val="22"/>
          <w:szCs w:val="22"/>
        </w:rPr>
        <w:t>zawiadamia,</w:t>
      </w:r>
      <w:r w:rsidRPr="00504406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504406">
        <w:rPr>
          <w:rFonts w:ascii="Arial Narrow" w:hAnsi="Arial Narrow" w:cs="Arial"/>
          <w:sz w:val="22"/>
          <w:szCs w:val="22"/>
        </w:rPr>
        <w:t>na</w:t>
      </w:r>
      <w:r w:rsidRPr="00504406">
        <w:rPr>
          <w:rFonts w:ascii="Arial Narrow" w:hAnsi="Arial Narrow" w:cs="Arial"/>
          <w:sz w:val="22"/>
          <w:szCs w:val="22"/>
        </w:rPr>
        <w:t xml:space="preserve"> </w:t>
      </w:r>
      <w:r w:rsidR="00D8293D" w:rsidRPr="00504406">
        <w:rPr>
          <w:rFonts w:ascii="Arial Narrow" w:hAnsi="Arial Narrow" w:cs="Arial"/>
          <w:sz w:val="22"/>
          <w:szCs w:val="22"/>
        </w:rPr>
        <w:t>na</w:t>
      </w:r>
      <w:r w:rsidR="00010B31" w:rsidRPr="00504406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04406" w14:paraId="21E84B3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BDD2" w14:textId="77777777" w:rsidR="00D44D12" w:rsidRPr="00504406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EBC4" w14:textId="77777777" w:rsidR="00D44D12" w:rsidRPr="0050440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208AD2D" w14:textId="77777777" w:rsidR="00D44D12" w:rsidRPr="0050440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E2F6C" w:rsidRPr="00504406" w14:paraId="4F860A9B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B1AE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3C00" w14:textId="107F6453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Okulary ochronne, kas</w:t>
            </w:r>
            <w:r w:rsidR="00504406" w:rsidRPr="00504406">
              <w:rPr>
                <w:rFonts w:ascii="Arial Narrow" w:hAnsi="Arial Narrow" w:cs="Arial"/>
                <w:b/>
                <w:sz w:val="22"/>
                <w:szCs w:val="22"/>
              </w:rPr>
              <w:t>k</w:t>
            </w: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, nauszniki</w:t>
            </w:r>
          </w:p>
          <w:p w14:paraId="1E049309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897B3D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549AB21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36CDE8" w14:textId="77777777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9E2F6C" w:rsidRPr="00504406" w14:paraId="521211E7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C787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8379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Kurtki</w:t>
            </w:r>
          </w:p>
          <w:p w14:paraId="01A09559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8E2963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0D67B54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462BFB" w14:textId="77777777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  <w:tr w:rsidR="009E2F6C" w:rsidRPr="00504406" w14:paraId="0625FF55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9CF8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8598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Obuwie ochronne</w:t>
            </w:r>
          </w:p>
          <w:p w14:paraId="4B491E91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266E60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0654094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6B303B" w14:textId="5FF052BC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Na </w:t>
            </w:r>
            <w:r w:rsidR="00504406" w:rsidRPr="00504406">
              <w:rPr>
                <w:rFonts w:ascii="Arial Narrow" w:hAnsi="Arial Narrow" w:cs="Arial"/>
                <w:sz w:val="22"/>
                <w:szCs w:val="22"/>
              </w:rPr>
              <w:t>przedmiotowe zadanie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nie została złożona żadna oferta.</w:t>
            </w:r>
          </w:p>
        </w:tc>
      </w:tr>
      <w:tr w:rsidR="009E2F6C" w:rsidRPr="00504406" w14:paraId="259883FC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26AF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FA5D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Ubrania ochronne</w:t>
            </w:r>
          </w:p>
          <w:p w14:paraId="1D92A61E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FB88B2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55B7C631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3B221E" w14:textId="77777777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</w:t>
            </w:r>
          </w:p>
        </w:tc>
      </w:tr>
      <w:tr w:rsidR="009E2F6C" w:rsidRPr="00504406" w14:paraId="3DA2E614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1F07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507E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Ubrania operacyjne</w:t>
            </w:r>
          </w:p>
          <w:p w14:paraId="018FE2C5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FB4FC0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4F2F245C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92B7D2" w14:textId="7E373EF6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Na przedmiotowe zadanie nie została </w:t>
            </w:r>
            <w:r w:rsidR="00504406" w:rsidRPr="00504406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9E2F6C" w:rsidRPr="00504406" w14:paraId="227C1FA9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7199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B661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Ubiór pracownicy Warty Cywilnej</w:t>
            </w:r>
          </w:p>
          <w:p w14:paraId="231458C5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9E3383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762B2066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86D3E6" w14:textId="16A33308" w:rsidR="009E2F6C" w:rsidRPr="00504406" w:rsidRDefault="009E2F6C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 w:rsidR="00916F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04406" w:rsidRPr="00504406">
              <w:rPr>
                <w:rFonts w:ascii="Arial Narrow" w:hAnsi="Arial Narrow" w:cs="Arial"/>
                <w:sz w:val="22"/>
                <w:szCs w:val="22"/>
              </w:rPr>
              <w:t>złożon</w:t>
            </w:r>
            <w:r w:rsidR="00916F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 w:rsidR="00916F7B"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  <w:tr w:rsidR="009E2F6C" w:rsidRPr="00504406" w14:paraId="752F14EB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48AD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C3C0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Ubiór Konserwatorzy i Ogrodnicy</w:t>
            </w:r>
          </w:p>
          <w:p w14:paraId="026191B8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41FE1C9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0625C0BB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5F6EEB" w14:textId="7CD9E50F" w:rsidR="009E2F6C" w:rsidRPr="00504406" w:rsidRDefault="00916F7B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złożon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  <w:tr w:rsidR="009E2F6C" w:rsidRPr="00504406" w14:paraId="21C9CEFB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7CC6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8614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Obuwie Wartownicy</w:t>
            </w:r>
          </w:p>
          <w:p w14:paraId="0F59986B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B38EA9A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18D1CD1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9755F8" w14:textId="74F5B3FA" w:rsidR="009E2F6C" w:rsidRPr="00504406" w:rsidRDefault="00916F7B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złożon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  <w:tr w:rsidR="009E2F6C" w:rsidRPr="00504406" w14:paraId="42B4CB8B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3C63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8D90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Rękawice</w:t>
            </w:r>
          </w:p>
          <w:p w14:paraId="589EA0DB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88DDFB4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55CBD6AE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F7A655" w14:textId="423FD0CA" w:rsidR="009E2F6C" w:rsidRPr="00504406" w:rsidRDefault="00916F7B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złożon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  <w:tr w:rsidR="009E2F6C" w:rsidRPr="00504406" w14:paraId="74C8C255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63F8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FE14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Ubiór na Kuchnię</w:t>
            </w:r>
          </w:p>
          <w:p w14:paraId="45E42F10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DEE64EF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1DA302C9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AEAA52" w14:textId="31D00633" w:rsidR="009E2F6C" w:rsidRPr="00504406" w:rsidRDefault="00916F7B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złożon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  <w:tr w:rsidR="009E2F6C" w:rsidRPr="00504406" w14:paraId="3BEF6F25" w14:textId="77777777" w:rsidTr="00066D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4012" w14:textId="77777777" w:rsidR="009E2F6C" w:rsidRPr="00504406" w:rsidRDefault="009E2F6C" w:rsidP="00066DA6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E2DB" w14:textId="77777777" w:rsidR="009E2F6C" w:rsidRPr="00504406" w:rsidRDefault="009E2F6C" w:rsidP="00066DA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b/>
                <w:sz w:val="22"/>
                <w:szCs w:val="22"/>
              </w:rPr>
              <w:t>Obuwie Kuchnia</w:t>
            </w:r>
          </w:p>
          <w:p w14:paraId="4FCDD01D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B5B962" w14:textId="77777777" w:rsidR="009E2F6C" w:rsidRPr="00504406" w:rsidRDefault="009E2F6C" w:rsidP="00066DA6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04406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4795BE11" w14:textId="77777777" w:rsidR="009E2F6C" w:rsidRPr="00504406" w:rsidRDefault="009E2F6C" w:rsidP="00066DA6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A9675E" w14:textId="23576E1D" w:rsidR="009E2F6C" w:rsidRPr="00504406" w:rsidRDefault="00916F7B" w:rsidP="00066DA6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04406">
              <w:rPr>
                <w:rFonts w:ascii="Arial Narrow" w:hAnsi="Arial Narrow" w:cs="Arial"/>
                <w:sz w:val="22"/>
                <w:szCs w:val="22"/>
              </w:rPr>
              <w:t>Jedyn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złożon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 xml:space="preserve"> na przedmiotowe zadanie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oferta </w:t>
            </w:r>
            <w:r w:rsidRPr="00504406">
              <w:rPr>
                <w:rFonts w:ascii="Arial Narrow" w:hAnsi="Arial Narrow" w:cs="Arial"/>
                <w:sz w:val="22"/>
                <w:szCs w:val="22"/>
              </w:rPr>
              <w:t>podlegał odrzuceniu.</w:t>
            </w:r>
          </w:p>
        </w:tc>
      </w:tr>
    </w:tbl>
    <w:p w14:paraId="6B87AACA" w14:textId="77777777" w:rsidR="00010B31" w:rsidRPr="00504406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04406">
        <w:rPr>
          <w:rFonts w:ascii="Arial Narrow" w:hAnsi="Arial Narrow" w:cs="Arial"/>
          <w:i/>
          <w:sz w:val="22"/>
          <w:szCs w:val="22"/>
        </w:rPr>
        <w:t>Zamawiający</w:t>
      </w:r>
    </w:p>
    <w:p w14:paraId="59E82FF2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F29488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722CF2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137FE7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E441F9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14B105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8483A0" w14:textId="77777777" w:rsidR="00504406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827DF1" w14:textId="5475D63B" w:rsidR="00504406" w:rsidRPr="00CA7892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F265A8C" w14:textId="77777777" w:rsidR="00504406" w:rsidRPr="003A11BA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A11BA">
        <w:rPr>
          <w:rFonts w:ascii="Arial Narrow" w:hAnsi="Arial Narrow"/>
          <w:sz w:val="18"/>
          <w:szCs w:val="20"/>
        </w:rPr>
        <w:t xml:space="preserve">Egz. 1 – a/a kancelaria  </w:t>
      </w:r>
    </w:p>
    <w:p w14:paraId="6D6C7816" w14:textId="77777777" w:rsidR="00504406" w:rsidRPr="003A11BA" w:rsidRDefault="00504406" w:rsidP="0050440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A11BA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3A11BA">
        <w:rPr>
          <w:rFonts w:ascii="Arial Narrow" w:hAnsi="Arial Narrow"/>
          <w:sz w:val="18"/>
          <w:szCs w:val="20"/>
        </w:rPr>
        <w:t>int</w:t>
      </w:r>
      <w:proofErr w:type="spellEnd"/>
      <w:r w:rsidRPr="003A11B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3A11BA">
        <w:rPr>
          <w:rFonts w:ascii="Arial Narrow" w:hAnsi="Arial Narrow"/>
          <w:sz w:val="18"/>
          <w:szCs w:val="18"/>
        </w:rPr>
        <w:t>SZPubl</w:t>
      </w:r>
      <w:proofErr w:type="spellEnd"/>
      <w:r w:rsidRPr="003A11BA">
        <w:rPr>
          <w:rFonts w:ascii="Arial Narrow" w:hAnsi="Arial Narrow"/>
          <w:sz w:val="18"/>
          <w:szCs w:val="18"/>
        </w:rPr>
        <w:t>. T2612 B5</w:t>
      </w:r>
    </w:p>
    <w:p w14:paraId="7547CBEA" w14:textId="77777777" w:rsidR="00504406" w:rsidRPr="00B9724A" w:rsidRDefault="00504406" w:rsidP="0050440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E66CDD0" w14:textId="54941AD9" w:rsidR="00504406" w:rsidRDefault="00504406" w:rsidP="0050440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04.06.2024 r.</w:t>
      </w:r>
    </w:p>
    <w:sectPr w:rsidR="00504406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F55D7" w14:textId="77777777" w:rsidR="00F14597" w:rsidRDefault="00F14597" w:rsidP="00D34297">
      <w:r>
        <w:separator/>
      </w:r>
    </w:p>
  </w:endnote>
  <w:endnote w:type="continuationSeparator" w:id="0">
    <w:p w14:paraId="6ACC5DF5" w14:textId="77777777" w:rsidR="00F14597" w:rsidRDefault="00F1459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E9A3A" w14:textId="77777777" w:rsidR="009E2F6C" w:rsidRDefault="009E2F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8192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CB0A0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C5D24" w14:textId="77777777" w:rsidR="009E2F6C" w:rsidRDefault="009E2F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C23F4" w14:textId="77777777" w:rsidR="00F14597" w:rsidRDefault="00F14597" w:rsidP="00D34297">
      <w:r>
        <w:separator/>
      </w:r>
    </w:p>
  </w:footnote>
  <w:footnote w:type="continuationSeparator" w:id="0">
    <w:p w14:paraId="4E85036B" w14:textId="77777777" w:rsidR="00F14597" w:rsidRDefault="00F1459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83EDC" w14:textId="77777777" w:rsidR="009E2F6C" w:rsidRDefault="009E2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9952B" w14:textId="77777777" w:rsidR="009E2F6C" w:rsidRDefault="009E2F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D7617" w14:textId="77777777" w:rsidR="009E2F6C" w:rsidRDefault="009E2F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597"/>
    <w:rsid w:val="00010B31"/>
    <w:rsid w:val="00104963"/>
    <w:rsid w:val="00132AB2"/>
    <w:rsid w:val="00150F65"/>
    <w:rsid w:val="002A7DFF"/>
    <w:rsid w:val="00310284"/>
    <w:rsid w:val="003A11BA"/>
    <w:rsid w:val="003E307C"/>
    <w:rsid w:val="004E2226"/>
    <w:rsid w:val="00504406"/>
    <w:rsid w:val="005464E2"/>
    <w:rsid w:val="00823326"/>
    <w:rsid w:val="00856A3E"/>
    <w:rsid w:val="00894412"/>
    <w:rsid w:val="00916F7B"/>
    <w:rsid w:val="009462DF"/>
    <w:rsid w:val="009500EB"/>
    <w:rsid w:val="00993EFC"/>
    <w:rsid w:val="009E2F6C"/>
    <w:rsid w:val="00AB3E72"/>
    <w:rsid w:val="00AC1A4B"/>
    <w:rsid w:val="00D34297"/>
    <w:rsid w:val="00D41670"/>
    <w:rsid w:val="00D44D12"/>
    <w:rsid w:val="00D8293D"/>
    <w:rsid w:val="00E403D2"/>
    <w:rsid w:val="00E742E3"/>
    <w:rsid w:val="00E81428"/>
    <w:rsid w:val="00EB1359"/>
    <w:rsid w:val="00F12AEF"/>
    <w:rsid w:val="00F1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C3339"/>
  <w15:chartTrackingRefBased/>
  <w15:docId w15:val="{765FF0F6-87EF-43B3-A76D-B503A991E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0440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04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513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2024-06-04T10:43:00Z</cp:lastPrinted>
  <dcterms:created xsi:type="dcterms:W3CDTF">2024-06-04T10:45:00Z</dcterms:created>
  <dcterms:modified xsi:type="dcterms:W3CDTF">2024-06-04T10:45:00Z</dcterms:modified>
</cp:coreProperties>
</file>