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38C1B" w14:textId="77777777" w:rsidR="00986737" w:rsidRPr="00823D54" w:rsidRDefault="00A52277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823D54">
        <w:rPr>
          <w:rFonts w:ascii="Arial Narrow" w:hAnsi="Arial Narrow" w:cs="Arial"/>
          <w:sz w:val="22"/>
          <w:szCs w:val="22"/>
        </w:rPr>
        <w:t>Bydgoszcz</w:t>
      </w:r>
      <w:r w:rsidR="00986737" w:rsidRPr="00823D54">
        <w:rPr>
          <w:rFonts w:ascii="Arial Narrow" w:hAnsi="Arial Narrow" w:cs="Arial"/>
          <w:sz w:val="22"/>
          <w:szCs w:val="22"/>
        </w:rPr>
        <w:t xml:space="preserve"> dnia: </w:t>
      </w:r>
      <w:r w:rsidRPr="00823D54">
        <w:rPr>
          <w:rFonts w:ascii="Arial Narrow" w:hAnsi="Arial Narrow" w:cs="Arial"/>
          <w:sz w:val="22"/>
          <w:szCs w:val="22"/>
        </w:rPr>
        <w:t>2024-06-05</w:t>
      </w:r>
    </w:p>
    <w:p w14:paraId="35E2C8FE" w14:textId="77777777" w:rsidR="00986737" w:rsidRPr="00823D54" w:rsidRDefault="00A52277" w:rsidP="00823D54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823D5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845824D" w14:textId="77777777" w:rsidR="00986737" w:rsidRPr="00823D54" w:rsidRDefault="00A52277" w:rsidP="00823D5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823D54">
        <w:rPr>
          <w:rFonts w:ascii="Arial Narrow" w:hAnsi="Arial Narrow" w:cs="Arial"/>
          <w:sz w:val="22"/>
          <w:szCs w:val="22"/>
        </w:rPr>
        <w:t>Powstańców Warszawy</w:t>
      </w:r>
      <w:r w:rsidR="00986737" w:rsidRPr="00823D54">
        <w:rPr>
          <w:rFonts w:ascii="Arial Narrow" w:hAnsi="Arial Narrow" w:cs="Arial"/>
          <w:sz w:val="22"/>
          <w:szCs w:val="22"/>
        </w:rPr>
        <w:t xml:space="preserve"> </w:t>
      </w:r>
      <w:r w:rsidRPr="00823D54">
        <w:rPr>
          <w:rFonts w:ascii="Arial Narrow" w:hAnsi="Arial Narrow" w:cs="Arial"/>
          <w:sz w:val="22"/>
          <w:szCs w:val="22"/>
        </w:rPr>
        <w:t>5</w:t>
      </w:r>
    </w:p>
    <w:p w14:paraId="7DA4AF7E" w14:textId="77777777" w:rsidR="00986737" w:rsidRPr="00823D54" w:rsidRDefault="00A52277" w:rsidP="00823D5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823D54">
        <w:rPr>
          <w:rFonts w:ascii="Arial Narrow" w:hAnsi="Arial Narrow" w:cs="Arial"/>
          <w:sz w:val="22"/>
          <w:szCs w:val="22"/>
        </w:rPr>
        <w:t>85-681</w:t>
      </w:r>
      <w:r w:rsidR="00986737" w:rsidRPr="00823D54">
        <w:rPr>
          <w:rFonts w:ascii="Arial Narrow" w:hAnsi="Arial Narrow" w:cs="Arial"/>
          <w:sz w:val="22"/>
          <w:szCs w:val="22"/>
        </w:rPr>
        <w:t xml:space="preserve"> </w:t>
      </w:r>
      <w:r w:rsidRPr="00823D54">
        <w:rPr>
          <w:rFonts w:ascii="Arial Narrow" w:hAnsi="Arial Narrow" w:cs="Arial"/>
          <w:sz w:val="22"/>
          <w:szCs w:val="22"/>
        </w:rPr>
        <w:t>Bydgoszcz</w:t>
      </w:r>
    </w:p>
    <w:p w14:paraId="31ED67B7" w14:textId="77777777" w:rsidR="00986737" w:rsidRPr="00823D54" w:rsidRDefault="00986737" w:rsidP="00823D54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823D5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BB0A388" w14:textId="77777777" w:rsidR="00986737" w:rsidRPr="00823D54" w:rsidRDefault="00986737" w:rsidP="00823D54">
      <w:pPr>
        <w:spacing w:after="600" w:line="276" w:lineRule="auto"/>
        <w:jc w:val="both"/>
        <w:rPr>
          <w:rFonts w:ascii="Arial Narrow" w:hAnsi="Arial Narrow"/>
          <w:bCs/>
          <w:sz w:val="16"/>
          <w:szCs w:val="16"/>
        </w:rPr>
      </w:pPr>
      <w:r w:rsidRPr="00823D54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23D54" w14:paraId="0A0B348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7E8042" w14:textId="77777777" w:rsidR="00986737" w:rsidRPr="00823D54" w:rsidRDefault="00986737" w:rsidP="00823D54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23D54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AEADCA2" w14:textId="77777777" w:rsidR="00986737" w:rsidRPr="00823D54" w:rsidRDefault="00986737" w:rsidP="00823D54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2"/>
        </w:rPr>
      </w:pPr>
      <w:r w:rsidRPr="00823D5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F1F1887" w14:textId="77777777" w:rsidR="00986737" w:rsidRPr="00823D54" w:rsidRDefault="00986737" w:rsidP="00823D54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23D5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23D5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23D5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23D54" w14:paraId="5CF5ACFC" w14:textId="77777777" w:rsidTr="005A632E">
        <w:tc>
          <w:tcPr>
            <w:tcW w:w="2269" w:type="dxa"/>
            <w:shd w:val="clear" w:color="auto" w:fill="auto"/>
          </w:tcPr>
          <w:p w14:paraId="76FCDF9C" w14:textId="77777777" w:rsidR="00986737" w:rsidRPr="00823D54" w:rsidRDefault="00986737" w:rsidP="00823D54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1B6B71" w14:textId="77777777" w:rsidR="00986737" w:rsidRPr="00823D54" w:rsidRDefault="00A52277" w:rsidP="00823D5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dla Zakładu Radiologii </w:t>
            </w:r>
            <w:proofErr w:type="gramStart"/>
            <w:r w:rsidRPr="00823D54">
              <w:rPr>
                <w:rFonts w:ascii="Arial Narrow" w:hAnsi="Arial Narrow" w:cs="Arial"/>
                <w:b/>
                <w:sz w:val="22"/>
                <w:szCs w:val="22"/>
              </w:rPr>
              <w:t>Lekarskiej  na</w:t>
            </w:r>
            <w:proofErr w:type="gramEnd"/>
            <w:r w:rsidRPr="00823D54">
              <w:rPr>
                <w:rFonts w:ascii="Arial Narrow" w:hAnsi="Arial Narrow" w:cs="Arial"/>
                <w:b/>
                <w:sz w:val="22"/>
                <w:szCs w:val="22"/>
              </w:rPr>
              <w:t xml:space="preserve"> okres 24 miesięcy</w:t>
            </w:r>
            <w:r w:rsidR="00986737" w:rsidRPr="00823D5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A52277" w:rsidRPr="00823D54" w14:paraId="0354F0D8" w14:textId="77777777" w:rsidTr="00ED2FC2">
        <w:tc>
          <w:tcPr>
            <w:tcW w:w="2269" w:type="dxa"/>
            <w:shd w:val="clear" w:color="auto" w:fill="auto"/>
          </w:tcPr>
          <w:p w14:paraId="57FA1EB4" w14:textId="77777777" w:rsidR="00A52277" w:rsidRPr="00823D54" w:rsidRDefault="00A52277" w:rsidP="00823D5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78D375" w14:textId="77777777" w:rsidR="00A52277" w:rsidRPr="00823D54" w:rsidRDefault="00A52277" w:rsidP="00823D5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b/>
                <w:sz w:val="22"/>
                <w:szCs w:val="22"/>
              </w:rPr>
              <w:t>68/2024</w:t>
            </w:r>
          </w:p>
        </w:tc>
      </w:tr>
    </w:tbl>
    <w:p w14:paraId="103598BA" w14:textId="77777777" w:rsidR="00D665F5" w:rsidRPr="00823D54" w:rsidRDefault="00D665F5" w:rsidP="00823D54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23D5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23D54">
        <w:rPr>
          <w:rFonts w:ascii="Arial Narrow" w:hAnsi="Arial Narrow" w:cs="Arial"/>
          <w:sz w:val="22"/>
          <w:szCs w:val="22"/>
        </w:rPr>
        <w:t>2</w:t>
      </w:r>
      <w:r w:rsidRPr="00823D54">
        <w:rPr>
          <w:rFonts w:ascii="Arial Narrow" w:hAnsi="Arial Narrow" w:cs="Arial"/>
          <w:sz w:val="22"/>
          <w:szCs w:val="22"/>
        </w:rPr>
        <w:t xml:space="preserve"> ust. 5 </w:t>
      </w:r>
      <w:r w:rsidRPr="00823D5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23D54">
        <w:rPr>
          <w:rFonts w:ascii="Arial Narrow" w:hAnsi="Arial Narrow" w:cs="Arial"/>
          <w:sz w:val="22"/>
          <w:szCs w:val="22"/>
        </w:rPr>
        <w:t xml:space="preserve"> </w:t>
      </w:r>
      <w:r w:rsidR="00A52277" w:rsidRPr="00823D54">
        <w:rPr>
          <w:rFonts w:ascii="Arial Narrow" w:hAnsi="Arial Narrow" w:cs="Arial"/>
          <w:sz w:val="22"/>
          <w:szCs w:val="22"/>
        </w:rPr>
        <w:t>(</w:t>
      </w:r>
      <w:proofErr w:type="spellStart"/>
      <w:r w:rsidR="00A52277" w:rsidRPr="00823D54">
        <w:rPr>
          <w:rFonts w:ascii="Arial Narrow" w:hAnsi="Arial Narrow" w:cs="Arial"/>
          <w:sz w:val="22"/>
          <w:szCs w:val="22"/>
        </w:rPr>
        <w:t>t.j</w:t>
      </w:r>
      <w:proofErr w:type="spellEnd"/>
      <w:r w:rsidR="00A52277" w:rsidRPr="00823D5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823D54">
        <w:rPr>
          <w:rFonts w:ascii="Arial Narrow" w:hAnsi="Arial Narrow" w:cs="Arial"/>
          <w:sz w:val="22"/>
          <w:szCs w:val="22"/>
        </w:rPr>
        <w:t xml:space="preserve"> </w:t>
      </w:r>
      <w:r w:rsidRPr="00823D54">
        <w:rPr>
          <w:rFonts w:ascii="Arial Narrow" w:hAnsi="Arial Narrow" w:cs="Arial"/>
          <w:sz w:val="22"/>
          <w:szCs w:val="22"/>
        </w:rPr>
        <w:t>udostępnia</w:t>
      </w:r>
      <w:r w:rsidR="00F95C33" w:rsidRPr="00823D54">
        <w:rPr>
          <w:rFonts w:ascii="Arial Narrow" w:hAnsi="Arial Narrow" w:cs="Arial"/>
          <w:sz w:val="22"/>
          <w:szCs w:val="22"/>
        </w:rPr>
        <w:t xml:space="preserve"> </w:t>
      </w:r>
      <w:r w:rsidR="004C7E9B" w:rsidRPr="00823D54">
        <w:rPr>
          <w:rFonts w:ascii="Arial Narrow" w:hAnsi="Arial Narrow" w:cs="Arial"/>
          <w:sz w:val="22"/>
          <w:szCs w:val="22"/>
        </w:rPr>
        <w:t>informacj</w:t>
      </w:r>
      <w:r w:rsidR="00577BC6" w:rsidRPr="00823D54">
        <w:rPr>
          <w:rFonts w:ascii="Arial Narrow" w:hAnsi="Arial Narrow" w:cs="Arial"/>
          <w:sz w:val="22"/>
          <w:szCs w:val="22"/>
        </w:rPr>
        <w:t>ę</w:t>
      </w:r>
      <w:r w:rsidR="00035488" w:rsidRPr="00823D5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23D54">
        <w:rPr>
          <w:rFonts w:ascii="Arial Narrow" w:hAnsi="Arial Narrow" w:cs="Arial"/>
          <w:sz w:val="22"/>
          <w:szCs w:val="22"/>
        </w:rPr>
        <w:t>.</w:t>
      </w:r>
    </w:p>
    <w:p w14:paraId="7330CF17" w14:textId="77777777" w:rsidR="00A80738" w:rsidRPr="00823D54" w:rsidRDefault="00D665F5" w:rsidP="00823D54">
      <w:pPr>
        <w:spacing w:before="120"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823D5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23D54">
        <w:rPr>
          <w:rFonts w:ascii="Arial Narrow" w:hAnsi="Arial Narrow" w:cs="Arial"/>
          <w:sz w:val="22"/>
          <w:szCs w:val="22"/>
        </w:rPr>
        <w:t xml:space="preserve"> w dniu </w:t>
      </w:r>
      <w:r w:rsidR="00A52277" w:rsidRPr="00823D54">
        <w:rPr>
          <w:rFonts w:ascii="Arial Narrow" w:hAnsi="Arial Narrow" w:cs="Arial"/>
          <w:sz w:val="22"/>
          <w:szCs w:val="22"/>
        </w:rPr>
        <w:t>05/06/2024</w:t>
      </w:r>
      <w:r w:rsidR="00FF4AB1" w:rsidRPr="00823D54">
        <w:rPr>
          <w:rFonts w:ascii="Arial Narrow" w:hAnsi="Arial Narrow" w:cs="Arial"/>
          <w:sz w:val="22"/>
          <w:szCs w:val="22"/>
        </w:rPr>
        <w:t xml:space="preserve"> o godz. </w:t>
      </w:r>
      <w:r w:rsidR="00A52277" w:rsidRPr="00823D54">
        <w:rPr>
          <w:rFonts w:ascii="Arial Narrow" w:hAnsi="Arial Narrow" w:cs="Arial"/>
          <w:sz w:val="22"/>
          <w:szCs w:val="22"/>
        </w:rPr>
        <w:t>08:30</w:t>
      </w:r>
      <w:r w:rsidRPr="00823D5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23D54" w14:paraId="2A5EDC10" w14:textId="77777777" w:rsidTr="005A632E">
        <w:tc>
          <w:tcPr>
            <w:tcW w:w="1276" w:type="dxa"/>
            <w:shd w:val="clear" w:color="auto" w:fill="F2F2F2"/>
            <w:vAlign w:val="center"/>
          </w:tcPr>
          <w:p w14:paraId="3285960C" w14:textId="77777777" w:rsidR="006B27ED" w:rsidRPr="00823D54" w:rsidRDefault="00986737" w:rsidP="00823D54">
            <w:pPr>
              <w:spacing w:before="120" w:after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823D54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9DA2B64" w14:textId="77777777" w:rsidR="006B27ED" w:rsidRPr="00823D54" w:rsidRDefault="00986737" w:rsidP="00823D54">
            <w:pPr>
              <w:spacing w:before="120" w:after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1BF7DC8" w14:textId="77777777" w:rsidR="006B27ED" w:rsidRPr="00823D54" w:rsidRDefault="006B27ED" w:rsidP="00823D54">
            <w:pPr>
              <w:spacing w:before="120" w:after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A49556C" w14:textId="77777777" w:rsidR="006B27ED" w:rsidRPr="00823D54" w:rsidRDefault="006B27ED" w:rsidP="00823D54">
            <w:pPr>
              <w:spacing w:before="120" w:after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52277" w:rsidRPr="00823D54" w14:paraId="5E01ED58" w14:textId="77777777" w:rsidTr="00ED2FC2">
        <w:tc>
          <w:tcPr>
            <w:tcW w:w="1276" w:type="dxa"/>
            <w:shd w:val="clear" w:color="auto" w:fill="auto"/>
            <w:vAlign w:val="center"/>
          </w:tcPr>
          <w:p w14:paraId="142D24C3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E8033D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9D1100E" w14:textId="77777777" w:rsidR="00A52277" w:rsidRPr="00823D54" w:rsidRDefault="00A52277" w:rsidP="00823D5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23D54">
              <w:rPr>
                <w:rFonts w:ascii="Arial Narrow" w:hAnsi="Arial Narrow" w:cs="Arial"/>
                <w:sz w:val="22"/>
                <w:szCs w:val="22"/>
              </w:rPr>
              <w:t>Arcus</w:t>
            </w:r>
            <w:proofErr w:type="spellEnd"/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Medical Justyna Dziedzic-Wińska</w:t>
            </w:r>
          </w:p>
          <w:p w14:paraId="2461BB36" w14:textId="77777777" w:rsidR="00A52277" w:rsidRPr="00823D54" w:rsidRDefault="00A52277" w:rsidP="00823D5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Jaśminowa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>7/4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457BD17" w14:textId="77777777" w:rsidR="00A52277" w:rsidRPr="00823D54" w:rsidRDefault="00A52277" w:rsidP="00823D5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83-050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>Bąkowo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FDF738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37 800.00 zł</w:t>
            </w:r>
          </w:p>
        </w:tc>
      </w:tr>
      <w:tr w:rsidR="00A52277" w:rsidRPr="00823D54" w14:paraId="76D2657C" w14:textId="77777777" w:rsidTr="00ED2FC2">
        <w:tc>
          <w:tcPr>
            <w:tcW w:w="1276" w:type="dxa"/>
            <w:shd w:val="clear" w:color="auto" w:fill="auto"/>
            <w:vAlign w:val="center"/>
          </w:tcPr>
          <w:p w14:paraId="0AFB262F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F48B0D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387517B" w14:textId="77777777" w:rsidR="00A52277" w:rsidRPr="00823D54" w:rsidRDefault="00A52277" w:rsidP="00823D5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23D5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94DBAC5" w14:textId="77777777" w:rsidR="00A52277" w:rsidRPr="00823D54" w:rsidRDefault="00A52277" w:rsidP="00823D5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602DE4C" w14:textId="77777777" w:rsidR="00A52277" w:rsidRPr="00823D54" w:rsidRDefault="00A52277" w:rsidP="00823D5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16F56E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151 200.00 zł</w:t>
            </w:r>
          </w:p>
        </w:tc>
      </w:tr>
      <w:tr w:rsidR="00A52277" w:rsidRPr="00823D54" w14:paraId="00899121" w14:textId="77777777" w:rsidTr="00ED2FC2">
        <w:tc>
          <w:tcPr>
            <w:tcW w:w="1276" w:type="dxa"/>
            <w:shd w:val="clear" w:color="auto" w:fill="auto"/>
            <w:vAlign w:val="center"/>
          </w:tcPr>
          <w:p w14:paraId="008C2ECD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EC1F8E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9833D17" w14:textId="77777777" w:rsidR="00A52277" w:rsidRPr="00823D54" w:rsidRDefault="00A52277" w:rsidP="00823D5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23D54">
              <w:rPr>
                <w:rFonts w:ascii="Arial Narrow" w:hAnsi="Arial Narrow" w:cs="Arial"/>
                <w:sz w:val="22"/>
                <w:szCs w:val="22"/>
              </w:rPr>
              <w:t>Polimed</w:t>
            </w:r>
            <w:proofErr w:type="spellEnd"/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23D54">
              <w:rPr>
                <w:rFonts w:ascii="Arial Narrow" w:hAnsi="Arial Narrow" w:cs="Arial"/>
                <w:sz w:val="22"/>
                <w:szCs w:val="22"/>
              </w:rPr>
              <w:t>Research</w:t>
            </w:r>
            <w:proofErr w:type="spellEnd"/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ACB6AAB" w14:textId="032508B8" w:rsidR="00A52277" w:rsidRPr="00823D54" w:rsidRDefault="00A52277" w:rsidP="00823D5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Poleczki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23D54" w:rsidRPr="00823D54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8C7F301" w14:textId="77777777" w:rsidR="00A52277" w:rsidRPr="00823D54" w:rsidRDefault="00A52277" w:rsidP="00823D5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C25D7F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433 890.00 zł</w:t>
            </w:r>
          </w:p>
        </w:tc>
      </w:tr>
      <w:tr w:rsidR="00A52277" w:rsidRPr="00823D54" w14:paraId="35FF06FA" w14:textId="77777777" w:rsidTr="00ED2FC2">
        <w:tc>
          <w:tcPr>
            <w:tcW w:w="1276" w:type="dxa"/>
            <w:shd w:val="clear" w:color="auto" w:fill="auto"/>
            <w:vAlign w:val="center"/>
          </w:tcPr>
          <w:p w14:paraId="3891571C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7A8E3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8A6D7FF" w14:textId="77777777" w:rsidR="00A52277" w:rsidRPr="00823D54" w:rsidRDefault="00A52277" w:rsidP="00823D5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53B908B5" w14:textId="77777777" w:rsidR="00A52277" w:rsidRPr="00823D54" w:rsidRDefault="00A52277" w:rsidP="00823D5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Iłżecka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C8FF4FF" w14:textId="77777777" w:rsidR="00A52277" w:rsidRPr="00823D54" w:rsidRDefault="00A52277" w:rsidP="00823D5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02135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B6D465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64 800.00 zł</w:t>
            </w:r>
          </w:p>
        </w:tc>
      </w:tr>
      <w:tr w:rsidR="00A52277" w:rsidRPr="00823D54" w14:paraId="3C4947F3" w14:textId="77777777" w:rsidTr="00ED2FC2">
        <w:tc>
          <w:tcPr>
            <w:tcW w:w="1276" w:type="dxa"/>
            <w:shd w:val="clear" w:color="auto" w:fill="auto"/>
            <w:vAlign w:val="center"/>
          </w:tcPr>
          <w:p w14:paraId="13BB67F6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8FF241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84D6FB3" w14:textId="77777777" w:rsidR="00A52277" w:rsidRPr="00823D54" w:rsidRDefault="00A52277" w:rsidP="00823D5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23D54">
              <w:rPr>
                <w:rFonts w:ascii="Arial Narrow" w:hAnsi="Arial Narrow" w:cs="Arial"/>
                <w:sz w:val="22"/>
                <w:szCs w:val="22"/>
              </w:rPr>
              <w:t>Terumo</w:t>
            </w:r>
            <w:proofErr w:type="spellEnd"/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DC2CF77" w14:textId="77777777" w:rsidR="00A52277" w:rsidRPr="00823D54" w:rsidRDefault="00A52277" w:rsidP="00823D5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1 Sierpnia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59DCCDD" w14:textId="77777777" w:rsidR="00A52277" w:rsidRPr="00823D54" w:rsidRDefault="00A52277" w:rsidP="00823D5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02-134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23D5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C922D0" w14:textId="77777777" w:rsidR="00A52277" w:rsidRPr="00823D54" w:rsidRDefault="00A52277" w:rsidP="00823D5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3D54">
              <w:rPr>
                <w:rFonts w:ascii="Arial Narrow" w:hAnsi="Arial Narrow" w:cs="Arial"/>
                <w:sz w:val="22"/>
                <w:szCs w:val="22"/>
              </w:rPr>
              <w:t>847 692.00 zł</w:t>
            </w:r>
          </w:p>
        </w:tc>
      </w:tr>
    </w:tbl>
    <w:p w14:paraId="625A0C91" w14:textId="4001D352" w:rsidR="00A80738" w:rsidRDefault="00823D54" w:rsidP="00823D54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23D54">
        <w:rPr>
          <w:rFonts w:ascii="Arial Narrow" w:hAnsi="Arial Narrow" w:cs="Arial"/>
          <w:i/>
          <w:sz w:val="22"/>
          <w:szCs w:val="22"/>
        </w:rPr>
        <w:t>ZAMAWIAJĄCY</w:t>
      </w:r>
    </w:p>
    <w:p w14:paraId="221587A0" w14:textId="77777777" w:rsidR="00823D54" w:rsidRPr="00681E50" w:rsidRDefault="00823D54" w:rsidP="00823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2F00BA40" w14:textId="77777777" w:rsidR="00823D54" w:rsidRPr="00681E50" w:rsidRDefault="00823D54" w:rsidP="00823D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T2612 B5</w:t>
      </w:r>
    </w:p>
    <w:p w14:paraId="49F5FAC6" w14:textId="77777777" w:rsidR="00823D54" w:rsidRDefault="00823D54" w:rsidP="00823D54">
      <w:pPr>
        <w:rPr>
          <w:rStyle w:val="Hipercze"/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4BAB687F" w14:textId="46B3ADE6" w:rsidR="00823D54" w:rsidRPr="00823D54" w:rsidRDefault="00823D54" w:rsidP="00823D54">
      <w:pPr>
        <w:rPr>
          <w:rFonts w:ascii="Arial Narrow" w:hAnsi="Arial Narrow" w:cs="Arial"/>
          <w:i/>
          <w:sz w:val="22"/>
          <w:szCs w:val="22"/>
        </w:rPr>
      </w:pPr>
      <w:r w:rsidRPr="00823D54">
        <w:rPr>
          <w:rStyle w:val="Hipercze"/>
          <w:rFonts w:ascii="Arial Narrow" w:hAnsi="Arial Narrow"/>
          <w:i/>
          <w:iCs/>
          <w:color w:val="auto"/>
          <w:sz w:val="18"/>
          <w:u w:val="none"/>
        </w:rPr>
        <w:t xml:space="preserve">Data: 5.06.2024 </w:t>
      </w:r>
      <w:proofErr w:type="spellStart"/>
      <w:proofErr w:type="gramStart"/>
      <w:r w:rsidRPr="00823D54">
        <w:rPr>
          <w:rStyle w:val="Hipercze"/>
          <w:rFonts w:ascii="Arial Narrow" w:hAnsi="Arial Narrow"/>
          <w:i/>
          <w:iCs/>
          <w:color w:val="auto"/>
          <w:sz w:val="18"/>
          <w:u w:val="none"/>
        </w:rPr>
        <w:t>r.</w:t>
      </w:r>
      <w:r w:rsidRPr="00681E50">
        <w:rPr>
          <w:rFonts w:ascii="Arial Narrow" w:hAnsi="Arial Narrow"/>
          <w:i/>
          <w:iCs/>
          <w:sz w:val="18"/>
        </w:rPr>
        <w:t>Data</w:t>
      </w:r>
      <w:proofErr w:type="spellEnd"/>
      <w:proofErr w:type="gramEnd"/>
      <w:r w:rsidRPr="00681E50">
        <w:rPr>
          <w:rFonts w:ascii="Arial Narrow" w:hAnsi="Arial Narrow"/>
          <w:i/>
          <w:iCs/>
          <w:sz w:val="18"/>
        </w:rPr>
        <w:t>:</w:t>
      </w:r>
    </w:p>
    <w:bookmarkEnd w:id="0"/>
    <w:sectPr w:rsidR="00823D54" w:rsidRPr="00823D54" w:rsidSect="00823D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418" w:bottom="993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3ADBEB" w14:textId="77777777" w:rsidR="000C0901" w:rsidRDefault="000C0901">
      <w:r>
        <w:separator/>
      </w:r>
    </w:p>
  </w:endnote>
  <w:endnote w:type="continuationSeparator" w:id="0">
    <w:p w14:paraId="2AAD7EA2" w14:textId="77777777" w:rsidR="000C0901" w:rsidRDefault="000C0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B11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928F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EF0F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B57349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9F335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C22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227604" w14:textId="77777777" w:rsidR="009F189D" w:rsidRDefault="009F189D">
    <w:pPr>
      <w:pStyle w:val="Stopka"/>
      <w:tabs>
        <w:tab w:val="clear" w:pos="4536"/>
      </w:tabs>
      <w:jc w:val="center"/>
    </w:pPr>
  </w:p>
  <w:p w14:paraId="361649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8EF6A9" w14:textId="77777777" w:rsidR="000C0901" w:rsidRDefault="000C0901">
      <w:r>
        <w:separator/>
      </w:r>
    </w:p>
  </w:footnote>
  <w:footnote w:type="continuationSeparator" w:id="0">
    <w:p w14:paraId="7B2C1DBA" w14:textId="77777777" w:rsidR="000C0901" w:rsidRDefault="000C0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4138E" w14:textId="77777777" w:rsidR="00A52277" w:rsidRDefault="00A52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D1FC5" w14:textId="77777777" w:rsidR="00A52277" w:rsidRDefault="00A52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97767" w14:textId="77777777" w:rsidR="00A52277" w:rsidRDefault="00A52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756318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901"/>
    <w:rsid w:val="00007727"/>
    <w:rsid w:val="00017720"/>
    <w:rsid w:val="00035488"/>
    <w:rsid w:val="000C090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23D54"/>
    <w:rsid w:val="00843263"/>
    <w:rsid w:val="00861E75"/>
    <w:rsid w:val="008C0E6E"/>
    <w:rsid w:val="00986737"/>
    <w:rsid w:val="009D19BD"/>
    <w:rsid w:val="009F189D"/>
    <w:rsid w:val="00A52277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703812"/>
  <w15:chartTrackingRefBased/>
  <w15:docId w15:val="{A1800CD8-8C31-4470-B1E8-C4AC9F68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823D54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23D5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23D5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23D54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823D54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823D5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823D5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23D5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823D5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823D5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23D5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23D54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823D5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23D54"/>
    <w:rPr>
      <w:b/>
      <w:bCs/>
    </w:rPr>
  </w:style>
  <w:style w:type="character" w:styleId="Hipercze">
    <w:name w:val="Hyperlink"/>
    <w:uiPriority w:val="99"/>
    <w:unhideWhenUsed/>
    <w:rsid w:val="00823D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200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2024-06-05T07:43:00Z</cp:lastPrinted>
  <dcterms:created xsi:type="dcterms:W3CDTF">2024-06-05T07:33:00Z</dcterms:created>
  <dcterms:modified xsi:type="dcterms:W3CDTF">2024-06-05T07:43:00Z</dcterms:modified>
</cp:coreProperties>
</file>