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D885F" w14:textId="286B1BDC" w:rsidR="00025386" w:rsidRPr="00AB340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B340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B3408">
        <w:rPr>
          <w:rFonts w:ascii="Arial Narrow" w:hAnsi="Arial Narrow" w:cs="Arial"/>
          <w:bCs/>
          <w:i w:val="0"/>
          <w:szCs w:val="24"/>
        </w:rPr>
        <w:t>3</w:t>
      </w:r>
      <w:r w:rsidR="007666D6" w:rsidRPr="00AB340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B3408" w14:paraId="672E6113" w14:textId="77777777" w:rsidTr="00467CA2">
        <w:tc>
          <w:tcPr>
            <w:tcW w:w="2800" w:type="dxa"/>
            <w:shd w:val="clear" w:color="auto" w:fill="auto"/>
          </w:tcPr>
          <w:p w14:paraId="7B55A217" w14:textId="77777777" w:rsidR="00D520D3" w:rsidRPr="00AB340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340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B340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3836AE" w14:textId="77777777" w:rsidR="00D520D3" w:rsidRPr="00AB34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A968175" w14:textId="77777777" w:rsidR="00D520D3" w:rsidRPr="00AB34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F153F4" w14:textId="77777777" w:rsidR="00D520D3" w:rsidRPr="00AB340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B34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B340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B34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B3408" w14:paraId="6F228C34" w14:textId="77777777" w:rsidTr="00467CA2">
        <w:tc>
          <w:tcPr>
            <w:tcW w:w="2800" w:type="dxa"/>
            <w:shd w:val="clear" w:color="auto" w:fill="auto"/>
          </w:tcPr>
          <w:p w14:paraId="794F00E6" w14:textId="77777777" w:rsidR="00D520D3" w:rsidRPr="00AB340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340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E26014" w14:textId="77777777" w:rsidR="00D520D3" w:rsidRPr="00AB34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8CC818" w14:textId="77777777" w:rsidR="00D520D3" w:rsidRPr="00AB34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E4F89D" w14:textId="77777777" w:rsidR="00D520D3" w:rsidRPr="00AB340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34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B340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B34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6999AF" w14:textId="77777777" w:rsidR="00B62AD0" w:rsidRPr="00AB340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B3408" w14:paraId="74342AC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398C8A" w14:textId="77777777" w:rsidR="00053927" w:rsidRPr="00AB340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340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3D16C49" w14:textId="77777777" w:rsidR="00053927" w:rsidRPr="00AB340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B340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B340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B340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59CA3F" w14:textId="77777777" w:rsidR="0071340C" w:rsidRPr="00AB340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B340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B340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720C5" w:rsidRPr="00AB3408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B340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B3408" w14:paraId="1C356124" w14:textId="77777777" w:rsidTr="00467CA2">
        <w:tc>
          <w:tcPr>
            <w:tcW w:w="2269" w:type="dxa"/>
            <w:shd w:val="clear" w:color="auto" w:fill="auto"/>
          </w:tcPr>
          <w:p w14:paraId="5FB07DF8" w14:textId="77777777" w:rsidR="00D520D3" w:rsidRPr="00AB340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DD7DF2" w14:textId="77777777" w:rsidR="00D520D3" w:rsidRPr="00AB3408" w:rsidRDefault="00C720C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drobnego sprzętu i materiałów eksploatacyjnych oraz dostawa narzędzi chirurgicznych</w:t>
            </w:r>
            <w:r w:rsidR="00D520D3" w:rsidRPr="00AB34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20C5" w:rsidRPr="00AB3408" w14:paraId="59ED5F94" w14:textId="77777777" w:rsidTr="00B77135">
        <w:tc>
          <w:tcPr>
            <w:tcW w:w="2269" w:type="dxa"/>
            <w:shd w:val="clear" w:color="auto" w:fill="auto"/>
          </w:tcPr>
          <w:p w14:paraId="46DC6CB5" w14:textId="77777777" w:rsidR="00C720C5" w:rsidRPr="00AB3408" w:rsidRDefault="00C720C5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43324D" w14:textId="77777777" w:rsidR="00C720C5" w:rsidRPr="00AB3408" w:rsidRDefault="00C720C5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76/2024</w:t>
            </w:r>
          </w:p>
        </w:tc>
      </w:tr>
    </w:tbl>
    <w:p w14:paraId="0278A608" w14:textId="77777777" w:rsidR="00DC652A" w:rsidRPr="00AB3408" w:rsidRDefault="00C720C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B340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9863EA5" w14:textId="77777777" w:rsidR="00DC652A" w:rsidRPr="00AB340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B34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E1E338E" w14:textId="77777777" w:rsidR="0071340C" w:rsidRPr="00AB340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B340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B340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B340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7ACC9D8" w14:textId="77777777" w:rsidR="0071340C" w:rsidRPr="00AB340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AC83597" w14:textId="77777777" w:rsidR="0071340C" w:rsidRPr="00AB340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DBCBEB0" w14:textId="77777777" w:rsidR="0071340C" w:rsidRPr="00AB34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B34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CEC682A" w14:textId="77777777" w:rsidR="0071340C" w:rsidRPr="00AB340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B340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B340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B340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464E169" w14:textId="77777777" w:rsidR="0071340C" w:rsidRPr="00AB34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D283DEE" w14:textId="77777777" w:rsidR="0071340C" w:rsidRPr="00AB34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BDCA390" w14:textId="77777777" w:rsidR="00DC652A" w:rsidRPr="00AB340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B340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B340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B340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A7B8574" w14:textId="77777777" w:rsidR="00DC652A" w:rsidRPr="00AB34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B340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B340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FBBB18B" w14:textId="77777777" w:rsidR="0093388F" w:rsidRPr="00AB340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B34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E970BD3" w14:textId="77777777" w:rsidR="0093388F" w:rsidRPr="00AB34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3AD4789" w14:textId="77777777" w:rsidR="0093388F" w:rsidRPr="00AB340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B34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99E4137" w14:textId="77777777" w:rsidR="00CB29AC" w:rsidRPr="00AB340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738AAC8" w14:textId="77777777" w:rsidR="00CB29AC" w:rsidRPr="00AB340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B340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3FC7F4B" w14:textId="77777777" w:rsidR="00830970" w:rsidRPr="00AB34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B34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B340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8AC2269" w14:textId="77777777" w:rsidR="00E27ABB" w:rsidRPr="00AB340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B34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B3408" w14:paraId="46451EE1" w14:textId="77777777" w:rsidTr="00467CA2">
        <w:tc>
          <w:tcPr>
            <w:tcW w:w="2660" w:type="dxa"/>
            <w:shd w:val="clear" w:color="auto" w:fill="auto"/>
          </w:tcPr>
          <w:p w14:paraId="6EB0D887" w14:textId="77777777" w:rsidR="00D520D3" w:rsidRPr="00AB34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16FB0B3" w14:textId="77777777" w:rsidR="00D520D3" w:rsidRPr="00AB34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DA8E09" w14:textId="77777777" w:rsidR="00D520D3" w:rsidRPr="00AB340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879BED" w14:textId="77777777" w:rsidR="00D520D3" w:rsidRPr="00AB34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75B6D4" w14:textId="77777777" w:rsidR="00D520D3" w:rsidRPr="00AB34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F3B3C9" w14:textId="77777777" w:rsidR="00D520D3" w:rsidRPr="00AB340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720C5"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B34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4BE770D" w14:textId="77777777" w:rsidR="00E27ABB" w:rsidRPr="00AB340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B340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AD769" w14:textId="77777777" w:rsidR="008B56C7" w:rsidRDefault="008B56C7" w:rsidP="00025386">
      <w:pPr>
        <w:spacing w:after="0" w:line="240" w:lineRule="auto"/>
      </w:pPr>
      <w:r>
        <w:separator/>
      </w:r>
    </w:p>
  </w:endnote>
  <w:endnote w:type="continuationSeparator" w:id="0">
    <w:p w14:paraId="31DE2E08" w14:textId="77777777" w:rsidR="008B56C7" w:rsidRDefault="008B56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12A5E" w14:textId="77777777" w:rsidR="00C720C5" w:rsidRDefault="00C720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9B01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D31C81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C457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69A6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8CC77" w14:textId="77777777" w:rsidR="00C720C5" w:rsidRDefault="00C72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06C06" w14:textId="77777777" w:rsidR="008B56C7" w:rsidRDefault="008B56C7" w:rsidP="00025386">
      <w:pPr>
        <w:spacing w:after="0" w:line="240" w:lineRule="auto"/>
      </w:pPr>
      <w:r>
        <w:separator/>
      </w:r>
    </w:p>
  </w:footnote>
  <w:footnote w:type="continuationSeparator" w:id="0">
    <w:p w14:paraId="21E01251" w14:textId="77777777" w:rsidR="008B56C7" w:rsidRDefault="008B56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32E5E" w14:textId="77777777" w:rsidR="00C720C5" w:rsidRDefault="00C72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9B9FA" w14:textId="77777777" w:rsidR="00C720C5" w:rsidRDefault="00C720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98E8C" w14:textId="77777777" w:rsidR="00C720C5" w:rsidRDefault="00C72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194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6C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56C7"/>
    <w:rsid w:val="008B797E"/>
    <w:rsid w:val="008F2498"/>
    <w:rsid w:val="0093388F"/>
    <w:rsid w:val="00A56A6F"/>
    <w:rsid w:val="00A87380"/>
    <w:rsid w:val="00AB3408"/>
    <w:rsid w:val="00AF4E90"/>
    <w:rsid w:val="00AF7375"/>
    <w:rsid w:val="00B62AD0"/>
    <w:rsid w:val="00B77707"/>
    <w:rsid w:val="00BE3BCE"/>
    <w:rsid w:val="00C720C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AED8A"/>
  <w15:chartTrackingRefBased/>
  <w15:docId w15:val="{B6CF2684-6E7B-47D4-996B-12659064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2024-06-03T09:00:00Z</dcterms:created>
  <dcterms:modified xsi:type="dcterms:W3CDTF">2024-06-03T09:00:00Z</dcterms:modified>
</cp:coreProperties>
</file>