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00CBF7" w14:textId="77777777" w:rsidR="00986737" w:rsidRPr="0040578A" w:rsidRDefault="00E15222" w:rsidP="0040578A">
      <w:pPr>
        <w:spacing w:after="600"/>
        <w:jc w:val="right"/>
        <w:rPr>
          <w:sz w:val="24"/>
          <w:szCs w:val="24"/>
        </w:rPr>
      </w:pPr>
      <w:bookmarkStart w:id="0" w:name="_Hlk52197885"/>
      <w:r w:rsidRPr="0040578A">
        <w:rPr>
          <w:sz w:val="24"/>
          <w:szCs w:val="24"/>
        </w:rPr>
        <w:t>Poznań</w:t>
      </w:r>
      <w:r w:rsidR="00986737" w:rsidRPr="0040578A">
        <w:rPr>
          <w:sz w:val="24"/>
          <w:szCs w:val="24"/>
        </w:rPr>
        <w:t xml:space="preserve"> dnia: </w:t>
      </w:r>
      <w:r w:rsidRPr="0040578A">
        <w:rPr>
          <w:sz w:val="24"/>
          <w:szCs w:val="24"/>
        </w:rPr>
        <w:t>2024-06-05</w:t>
      </w:r>
    </w:p>
    <w:p w14:paraId="309DAD94" w14:textId="77777777" w:rsidR="00E15222" w:rsidRPr="0040578A" w:rsidRDefault="00E15222" w:rsidP="0040578A">
      <w:pPr>
        <w:rPr>
          <w:b/>
          <w:bCs/>
          <w:sz w:val="24"/>
          <w:szCs w:val="24"/>
        </w:rPr>
      </w:pPr>
      <w:r w:rsidRPr="0040578A">
        <w:rPr>
          <w:b/>
          <w:bCs/>
          <w:sz w:val="24"/>
          <w:szCs w:val="24"/>
        </w:rPr>
        <w:t>Szpital Wojewódzki w Poznaniu</w:t>
      </w:r>
    </w:p>
    <w:p w14:paraId="2C18E15B" w14:textId="77777777" w:rsidR="00986737" w:rsidRPr="0040578A" w:rsidRDefault="00E15222" w:rsidP="0040578A">
      <w:pPr>
        <w:rPr>
          <w:b/>
          <w:bCs/>
          <w:sz w:val="24"/>
          <w:szCs w:val="24"/>
        </w:rPr>
      </w:pPr>
      <w:r w:rsidRPr="0040578A">
        <w:rPr>
          <w:b/>
          <w:bCs/>
          <w:sz w:val="24"/>
          <w:szCs w:val="24"/>
        </w:rPr>
        <w:t>Dział Zamówień Publicznych</w:t>
      </w:r>
    </w:p>
    <w:p w14:paraId="518A2AB0" w14:textId="77777777" w:rsidR="00986737" w:rsidRPr="0040578A" w:rsidRDefault="00E15222" w:rsidP="0040578A">
      <w:pPr>
        <w:rPr>
          <w:sz w:val="24"/>
          <w:szCs w:val="24"/>
        </w:rPr>
      </w:pPr>
      <w:r w:rsidRPr="0040578A">
        <w:rPr>
          <w:sz w:val="24"/>
          <w:szCs w:val="24"/>
        </w:rPr>
        <w:t>Juraszów</w:t>
      </w:r>
      <w:r w:rsidR="00986737" w:rsidRPr="0040578A">
        <w:rPr>
          <w:sz w:val="24"/>
          <w:szCs w:val="24"/>
        </w:rPr>
        <w:t xml:space="preserve"> </w:t>
      </w:r>
      <w:r w:rsidRPr="0040578A">
        <w:rPr>
          <w:sz w:val="24"/>
          <w:szCs w:val="24"/>
        </w:rPr>
        <w:t>7/19</w:t>
      </w:r>
    </w:p>
    <w:p w14:paraId="3C94787B" w14:textId="77777777" w:rsidR="00986737" w:rsidRPr="0040578A" w:rsidRDefault="00E15222" w:rsidP="0040578A">
      <w:pPr>
        <w:rPr>
          <w:sz w:val="24"/>
          <w:szCs w:val="24"/>
        </w:rPr>
      </w:pPr>
      <w:r w:rsidRPr="0040578A">
        <w:rPr>
          <w:sz w:val="24"/>
          <w:szCs w:val="24"/>
        </w:rPr>
        <w:t>60-479</w:t>
      </w:r>
      <w:r w:rsidR="00986737" w:rsidRPr="0040578A">
        <w:rPr>
          <w:sz w:val="24"/>
          <w:szCs w:val="24"/>
        </w:rPr>
        <w:t xml:space="preserve"> </w:t>
      </w:r>
      <w:r w:rsidRPr="0040578A">
        <w:rPr>
          <w:sz w:val="24"/>
          <w:szCs w:val="24"/>
        </w:rPr>
        <w:t>Poznań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40578A" w14:paraId="341568EE" w14:textId="77777777" w:rsidTr="002E409C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AE5591" w14:textId="77777777" w:rsidR="00986737" w:rsidRPr="0040578A" w:rsidRDefault="00986737" w:rsidP="0040578A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0578A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5B6C7E1" w14:textId="1A6A0006" w:rsidR="00986737" w:rsidRPr="0040578A" w:rsidRDefault="002E409C" w:rsidP="0040578A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986737" w:rsidRPr="0040578A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40578A">
        <w:rPr>
          <w:sz w:val="24"/>
          <w:szCs w:val="24"/>
        </w:rPr>
        <w:t>postępowania o udzielenie zamówienia publicznego</w:t>
      </w:r>
      <w:r w:rsidR="00986737" w:rsidRPr="0040578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0578A" w14:paraId="3822C7EE" w14:textId="77777777" w:rsidTr="005A632E">
        <w:tc>
          <w:tcPr>
            <w:tcW w:w="2269" w:type="dxa"/>
            <w:shd w:val="clear" w:color="auto" w:fill="auto"/>
          </w:tcPr>
          <w:p w14:paraId="001F051E" w14:textId="77777777" w:rsidR="00986737" w:rsidRPr="0040578A" w:rsidRDefault="00986737" w:rsidP="0040578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140579" w14:textId="77777777" w:rsidR="00986737" w:rsidRPr="0040578A" w:rsidRDefault="00E15222" w:rsidP="0040578A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40578A">
              <w:rPr>
                <w:b/>
                <w:sz w:val="24"/>
                <w:szCs w:val="24"/>
              </w:rPr>
              <w:t>Rękawice chirurgiczne jałowe</w:t>
            </w:r>
            <w:r w:rsidR="00986737" w:rsidRPr="0040578A">
              <w:rPr>
                <w:b/>
                <w:sz w:val="24"/>
                <w:szCs w:val="24"/>
              </w:rPr>
              <w:t>.</w:t>
            </w:r>
          </w:p>
        </w:tc>
      </w:tr>
      <w:tr w:rsidR="00E15222" w:rsidRPr="0040578A" w14:paraId="596DA969" w14:textId="77777777" w:rsidTr="00CC2378">
        <w:tc>
          <w:tcPr>
            <w:tcW w:w="2269" w:type="dxa"/>
            <w:shd w:val="clear" w:color="auto" w:fill="auto"/>
          </w:tcPr>
          <w:p w14:paraId="295CB693" w14:textId="77777777" w:rsidR="00E15222" w:rsidRPr="0040578A" w:rsidRDefault="00E15222" w:rsidP="0040578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D4F952" w14:textId="77777777" w:rsidR="00E15222" w:rsidRPr="0040578A" w:rsidRDefault="00E15222" w:rsidP="0040578A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40578A">
              <w:rPr>
                <w:b/>
                <w:sz w:val="24"/>
                <w:szCs w:val="24"/>
              </w:rPr>
              <w:t>SZW/DZP/23/2024</w:t>
            </w:r>
          </w:p>
        </w:tc>
      </w:tr>
    </w:tbl>
    <w:p w14:paraId="794BE7CA" w14:textId="77777777" w:rsidR="00D665F5" w:rsidRDefault="00D665F5" w:rsidP="0040578A">
      <w:pPr>
        <w:spacing w:before="120"/>
        <w:jc w:val="both"/>
        <w:rPr>
          <w:sz w:val="24"/>
          <w:szCs w:val="24"/>
        </w:rPr>
      </w:pPr>
      <w:r w:rsidRPr="0040578A">
        <w:rPr>
          <w:sz w:val="24"/>
          <w:szCs w:val="24"/>
        </w:rPr>
        <w:t>Zamawiający, działając na podstawie art. 22</w:t>
      </w:r>
      <w:r w:rsidR="00FC7F5E" w:rsidRPr="0040578A">
        <w:rPr>
          <w:sz w:val="24"/>
          <w:szCs w:val="24"/>
        </w:rPr>
        <w:t>2</w:t>
      </w:r>
      <w:r w:rsidRPr="0040578A">
        <w:rPr>
          <w:sz w:val="24"/>
          <w:szCs w:val="24"/>
        </w:rPr>
        <w:t xml:space="preserve"> ust. 5 </w:t>
      </w:r>
      <w:r w:rsidRPr="0040578A">
        <w:rPr>
          <w:bCs/>
          <w:sz w:val="24"/>
          <w:szCs w:val="24"/>
        </w:rPr>
        <w:t>ustawy z dnia 11 września 2019 r. Prawo zamówień publicznych</w:t>
      </w:r>
      <w:r w:rsidRPr="0040578A">
        <w:rPr>
          <w:sz w:val="24"/>
          <w:szCs w:val="24"/>
        </w:rPr>
        <w:t xml:space="preserve"> </w:t>
      </w:r>
      <w:r w:rsidR="00E15222" w:rsidRPr="0040578A">
        <w:rPr>
          <w:sz w:val="24"/>
          <w:szCs w:val="24"/>
        </w:rPr>
        <w:t>(</w:t>
      </w:r>
      <w:proofErr w:type="spellStart"/>
      <w:r w:rsidR="00E15222" w:rsidRPr="0040578A">
        <w:rPr>
          <w:sz w:val="24"/>
          <w:szCs w:val="24"/>
        </w:rPr>
        <w:t>t.j</w:t>
      </w:r>
      <w:proofErr w:type="spellEnd"/>
      <w:r w:rsidR="00E15222" w:rsidRPr="0040578A">
        <w:rPr>
          <w:sz w:val="24"/>
          <w:szCs w:val="24"/>
        </w:rPr>
        <w:t>. Dz. U. z 2023r. poz. 1605)</w:t>
      </w:r>
      <w:r w:rsidR="00490DC0" w:rsidRPr="0040578A">
        <w:rPr>
          <w:sz w:val="24"/>
          <w:szCs w:val="24"/>
        </w:rPr>
        <w:t xml:space="preserve"> </w:t>
      </w:r>
      <w:r w:rsidRPr="0040578A">
        <w:rPr>
          <w:sz w:val="24"/>
          <w:szCs w:val="24"/>
        </w:rPr>
        <w:t>udostępnia</w:t>
      </w:r>
      <w:r w:rsidR="00F95C33" w:rsidRPr="0040578A">
        <w:rPr>
          <w:sz w:val="24"/>
          <w:szCs w:val="24"/>
        </w:rPr>
        <w:t xml:space="preserve"> </w:t>
      </w:r>
      <w:r w:rsidR="004C7E9B" w:rsidRPr="0040578A">
        <w:rPr>
          <w:sz w:val="24"/>
          <w:szCs w:val="24"/>
        </w:rPr>
        <w:t>informacj</w:t>
      </w:r>
      <w:r w:rsidR="00577BC6" w:rsidRPr="0040578A">
        <w:rPr>
          <w:sz w:val="24"/>
          <w:szCs w:val="24"/>
        </w:rPr>
        <w:t>ę</w:t>
      </w:r>
      <w:r w:rsidR="00035488" w:rsidRPr="0040578A">
        <w:rPr>
          <w:sz w:val="24"/>
          <w:szCs w:val="24"/>
        </w:rPr>
        <w:t xml:space="preserve"> z otwarcia ofert</w:t>
      </w:r>
      <w:r w:rsidR="00577BC6" w:rsidRPr="0040578A">
        <w:rPr>
          <w:sz w:val="24"/>
          <w:szCs w:val="24"/>
        </w:rPr>
        <w:t>.</w:t>
      </w:r>
    </w:p>
    <w:p w14:paraId="457EB4BC" w14:textId="77777777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788CE341" w14:textId="059DA2D8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1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94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300,00 zł brutto</w:t>
      </w:r>
    </w:p>
    <w:p w14:paraId="565C4E28" w14:textId="13AA0383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2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82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800,00 zł brutto</w:t>
      </w:r>
    </w:p>
    <w:p w14:paraId="648B533D" w14:textId="3BBB84F2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3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38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640,00 zł brutto</w:t>
      </w:r>
    </w:p>
    <w:p w14:paraId="75AD6604" w14:textId="08209D67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4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4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725,00 zł brutto</w:t>
      </w:r>
    </w:p>
    <w:p w14:paraId="74FDE3D8" w14:textId="1A987E9F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5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2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250,00 zł brutto</w:t>
      </w:r>
    </w:p>
    <w:p w14:paraId="5F309D0E" w14:textId="68F2877F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6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10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325,00 zł brutto</w:t>
      </w:r>
    </w:p>
    <w:p w14:paraId="6E4D85DC" w14:textId="117701B9" w:rsidR="0040578A" w:rsidRPr="0040578A" w:rsidRDefault="0040578A" w:rsidP="0040578A">
      <w:pPr>
        <w:rPr>
          <w:i/>
          <w:iCs/>
          <w:sz w:val="22"/>
          <w:szCs w:val="22"/>
        </w:rPr>
      </w:pPr>
      <w:r w:rsidRPr="0040578A">
        <w:rPr>
          <w:i/>
          <w:iCs/>
          <w:sz w:val="22"/>
          <w:szCs w:val="22"/>
        </w:rPr>
        <w:t xml:space="preserve">Zadanie 7 </w:t>
      </w:r>
      <w:r>
        <w:rPr>
          <w:i/>
          <w:iCs/>
          <w:sz w:val="22"/>
          <w:szCs w:val="22"/>
        </w:rPr>
        <w:t xml:space="preserve">– </w:t>
      </w:r>
      <w:r w:rsidRPr="0040578A">
        <w:rPr>
          <w:i/>
          <w:iCs/>
          <w:sz w:val="22"/>
          <w:szCs w:val="22"/>
        </w:rPr>
        <w:t>4</w:t>
      </w:r>
      <w:r>
        <w:rPr>
          <w:i/>
          <w:iCs/>
          <w:sz w:val="22"/>
          <w:szCs w:val="22"/>
        </w:rPr>
        <w:t xml:space="preserve"> </w:t>
      </w:r>
      <w:r w:rsidRPr="0040578A">
        <w:rPr>
          <w:i/>
          <w:iCs/>
          <w:sz w:val="22"/>
          <w:szCs w:val="22"/>
        </w:rPr>
        <w:t>130,00 zł brutto</w:t>
      </w:r>
    </w:p>
    <w:p w14:paraId="3004D4EB" w14:textId="77777777" w:rsidR="0040578A" w:rsidRPr="0040578A" w:rsidRDefault="0040578A" w:rsidP="0040578A">
      <w:pPr>
        <w:rPr>
          <w:i/>
          <w:iCs/>
          <w:sz w:val="22"/>
          <w:szCs w:val="22"/>
        </w:rPr>
      </w:pPr>
    </w:p>
    <w:p w14:paraId="70082C29" w14:textId="77777777" w:rsidR="00A80738" w:rsidRPr="0040578A" w:rsidRDefault="00D665F5" w:rsidP="0040578A">
      <w:pPr>
        <w:spacing w:before="120" w:after="60"/>
        <w:jc w:val="both"/>
        <w:rPr>
          <w:sz w:val="24"/>
          <w:szCs w:val="24"/>
        </w:rPr>
      </w:pPr>
      <w:r w:rsidRPr="0040578A">
        <w:rPr>
          <w:sz w:val="24"/>
          <w:szCs w:val="24"/>
        </w:rPr>
        <w:t>Podczas otwarcia ofert, mającego miejsce</w:t>
      </w:r>
      <w:r w:rsidR="00FF4AB1" w:rsidRPr="0040578A">
        <w:rPr>
          <w:sz w:val="24"/>
          <w:szCs w:val="24"/>
        </w:rPr>
        <w:t xml:space="preserve"> w dniu </w:t>
      </w:r>
      <w:r w:rsidR="00E15222" w:rsidRPr="0040578A">
        <w:rPr>
          <w:sz w:val="24"/>
          <w:szCs w:val="24"/>
        </w:rPr>
        <w:t>05/06/2024</w:t>
      </w:r>
      <w:r w:rsidR="00FF4AB1" w:rsidRPr="0040578A">
        <w:rPr>
          <w:sz w:val="24"/>
          <w:szCs w:val="24"/>
        </w:rPr>
        <w:t xml:space="preserve"> o godz. </w:t>
      </w:r>
      <w:r w:rsidR="00E15222" w:rsidRPr="0040578A">
        <w:rPr>
          <w:sz w:val="24"/>
          <w:szCs w:val="24"/>
        </w:rPr>
        <w:t>10:00</w:t>
      </w:r>
      <w:r w:rsidRPr="0040578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163"/>
        <w:gridCol w:w="4252"/>
        <w:gridCol w:w="2381"/>
      </w:tblGrid>
      <w:tr w:rsidR="006B27ED" w:rsidRPr="0040578A" w14:paraId="084DFC99" w14:textId="77777777" w:rsidTr="002E409C">
        <w:tc>
          <w:tcPr>
            <w:tcW w:w="1276" w:type="dxa"/>
            <w:shd w:val="clear" w:color="auto" w:fill="F2F2F2"/>
            <w:vAlign w:val="center"/>
          </w:tcPr>
          <w:p w14:paraId="049323CC" w14:textId="77777777" w:rsidR="006B27ED" w:rsidRPr="0040578A" w:rsidRDefault="00986737" w:rsidP="0040578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Oferta n</w:t>
            </w:r>
            <w:r w:rsidR="006B27ED" w:rsidRPr="0040578A">
              <w:rPr>
                <w:sz w:val="24"/>
                <w:szCs w:val="24"/>
              </w:rPr>
              <w:t>r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1BD1092D" w14:textId="77777777" w:rsidR="006B27ED" w:rsidRPr="0040578A" w:rsidRDefault="00986737" w:rsidP="0040578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Część nr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3D59C270" w14:textId="77777777" w:rsidR="006B27ED" w:rsidRPr="0040578A" w:rsidRDefault="006B27ED" w:rsidP="0040578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381" w:type="dxa"/>
            <w:shd w:val="clear" w:color="auto" w:fill="F2F2F2"/>
            <w:vAlign w:val="center"/>
          </w:tcPr>
          <w:p w14:paraId="37851A48" w14:textId="77777777" w:rsidR="006B27ED" w:rsidRPr="0040578A" w:rsidRDefault="006B27ED" w:rsidP="0040578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Cena oferty</w:t>
            </w:r>
          </w:p>
        </w:tc>
      </w:tr>
      <w:tr w:rsidR="00E15222" w:rsidRPr="0040578A" w14:paraId="11DFAF65" w14:textId="77777777" w:rsidTr="002E409C">
        <w:tc>
          <w:tcPr>
            <w:tcW w:w="1276" w:type="dxa"/>
            <w:shd w:val="clear" w:color="auto" w:fill="auto"/>
            <w:vAlign w:val="center"/>
          </w:tcPr>
          <w:p w14:paraId="32E03527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E63DC27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3801ACD8" w14:textId="146C8DC5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ABOOK </w:t>
            </w:r>
            <w:r w:rsidR="002E409C">
              <w:rPr>
                <w:sz w:val="24"/>
                <w:szCs w:val="24"/>
              </w:rPr>
              <w:t xml:space="preserve">Sp. z o.o. </w:t>
            </w:r>
          </w:p>
          <w:p w14:paraId="3350AACB" w14:textId="0C2112D9" w:rsidR="00E15222" w:rsidRPr="0040578A" w:rsidRDefault="002E409C" w:rsidP="00405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5222" w:rsidRPr="0040578A">
              <w:rPr>
                <w:sz w:val="24"/>
                <w:szCs w:val="24"/>
              </w:rPr>
              <w:t xml:space="preserve">Brzostowska 22 </w:t>
            </w:r>
          </w:p>
          <w:p w14:paraId="38B4FCCC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04-985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252E9CA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75 497.40 zł</w:t>
            </w:r>
          </w:p>
        </w:tc>
      </w:tr>
      <w:tr w:rsidR="00E15222" w:rsidRPr="0040578A" w14:paraId="19531489" w14:textId="77777777" w:rsidTr="002E409C">
        <w:tc>
          <w:tcPr>
            <w:tcW w:w="1276" w:type="dxa"/>
            <w:shd w:val="clear" w:color="auto" w:fill="auto"/>
            <w:vAlign w:val="center"/>
          </w:tcPr>
          <w:p w14:paraId="4D587455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573B506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4414AEEC" w14:textId="77777777" w:rsidR="002E409C" w:rsidRPr="0040578A" w:rsidRDefault="002E409C" w:rsidP="002E409C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ABOOK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887633B" w14:textId="77777777" w:rsidR="002E409C" w:rsidRPr="0040578A" w:rsidRDefault="002E409C" w:rsidP="002E4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0578A">
              <w:rPr>
                <w:sz w:val="24"/>
                <w:szCs w:val="24"/>
              </w:rPr>
              <w:t xml:space="preserve">Brzostowska 22 </w:t>
            </w:r>
          </w:p>
          <w:p w14:paraId="764FD1C8" w14:textId="2CF6C3EC" w:rsidR="00E15222" w:rsidRPr="0040578A" w:rsidRDefault="002E409C" w:rsidP="002E409C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04-985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F2FD6DF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78 408.00 zł</w:t>
            </w:r>
          </w:p>
        </w:tc>
      </w:tr>
      <w:tr w:rsidR="00E15222" w:rsidRPr="0040578A" w14:paraId="1028D94C" w14:textId="77777777" w:rsidTr="002E409C">
        <w:tc>
          <w:tcPr>
            <w:tcW w:w="1276" w:type="dxa"/>
            <w:shd w:val="clear" w:color="auto" w:fill="auto"/>
            <w:vAlign w:val="center"/>
          </w:tcPr>
          <w:p w14:paraId="2347986C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CAF3A1C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1B72FB7E" w14:textId="77777777" w:rsidR="002E409C" w:rsidRPr="0040578A" w:rsidRDefault="002E409C" w:rsidP="002E409C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ABOOK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526CFCA" w14:textId="77777777" w:rsidR="002E409C" w:rsidRPr="0040578A" w:rsidRDefault="002E409C" w:rsidP="002E4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0578A">
              <w:rPr>
                <w:sz w:val="24"/>
                <w:szCs w:val="24"/>
              </w:rPr>
              <w:t xml:space="preserve">Brzostowska 22 </w:t>
            </w:r>
          </w:p>
          <w:p w14:paraId="5460361D" w14:textId="5CFE4901" w:rsidR="00E15222" w:rsidRPr="0040578A" w:rsidRDefault="002E409C" w:rsidP="002E409C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04-985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A08D6E6" w14:textId="05BB6FAD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36 590.</w:t>
            </w:r>
            <w:r w:rsidR="004A04BF">
              <w:rPr>
                <w:sz w:val="24"/>
                <w:szCs w:val="24"/>
              </w:rPr>
              <w:t>4</w:t>
            </w:r>
            <w:r w:rsidRPr="0040578A">
              <w:rPr>
                <w:sz w:val="24"/>
                <w:szCs w:val="24"/>
              </w:rPr>
              <w:t>0 zł</w:t>
            </w:r>
          </w:p>
        </w:tc>
      </w:tr>
      <w:tr w:rsidR="00E15222" w:rsidRPr="0040578A" w14:paraId="0658E937" w14:textId="77777777" w:rsidTr="002E409C">
        <w:tc>
          <w:tcPr>
            <w:tcW w:w="1276" w:type="dxa"/>
            <w:shd w:val="clear" w:color="auto" w:fill="auto"/>
            <w:vAlign w:val="center"/>
          </w:tcPr>
          <w:p w14:paraId="0A2504BD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49338F1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15E95014" w14:textId="77777777" w:rsidR="002E409C" w:rsidRPr="0040578A" w:rsidRDefault="002E409C" w:rsidP="002E409C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ABOOK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32B1D5C6" w14:textId="77777777" w:rsidR="002E409C" w:rsidRPr="0040578A" w:rsidRDefault="002E409C" w:rsidP="002E4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0578A">
              <w:rPr>
                <w:sz w:val="24"/>
                <w:szCs w:val="24"/>
              </w:rPr>
              <w:t xml:space="preserve">Brzostowska 22 </w:t>
            </w:r>
          </w:p>
          <w:p w14:paraId="65EAAF0E" w14:textId="6B62E3D8" w:rsidR="00E15222" w:rsidRPr="0040578A" w:rsidRDefault="002E409C" w:rsidP="002E409C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04-985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774AA996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4 422.60 zł</w:t>
            </w:r>
          </w:p>
        </w:tc>
      </w:tr>
      <w:tr w:rsidR="00E15222" w:rsidRPr="0040578A" w14:paraId="5A32BE8D" w14:textId="77777777" w:rsidTr="002E409C">
        <w:tc>
          <w:tcPr>
            <w:tcW w:w="1276" w:type="dxa"/>
            <w:shd w:val="clear" w:color="auto" w:fill="auto"/>
            <w:vAlign w:val="center"/>
          </w:tcPr>
          <w:p w14:paraId="1BF79110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384E17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1BCB479D" w14:textId="77777777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ABOOK Spółka z ograniczoną odpowiedzialnością</w:t>
            </w:r>
          </w:p>
          <w:p w14:paraId="60870549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Brzostowska 22 </w:t>
            </w:r>
          </w:p>
          <w:p w14:paraId="36E2A4A7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04-985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2FD35A0F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8 613.00 zł</w:t>
            </w:r>
          </w:p>
        </w:tc>
      </w:tr>
      <w:tr w:rsidR="00E15222" w:rsidRPr="0040578A" w14:paraId="136DDB8D" w14:textId="77777777" w:rsidTr="002E409C">
        <w:tc>
          <w:tcPr>
            <w:tcW w:w="1276" w:type="dxa"/>
            <w:shd w:val="clear" w:color="auto" w:fill="auto"/>
            <w:vAlign w:val="center"/>
          </w:tcPr>
          <w:p w14:paraId="67C4FD8A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B3F7A91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1D4DC194" w14:textId="2F0B9674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Zarys International Group </w:t>
            </w:r>
            <w:r w:rsidR="002E409C">
              <w:rPr>
                <w:sz w:val="24"/>
                <w:szCs w:val="24"/>
              </w:rPr>
              <w:t xml:space="preserve">Sp. z o.o. Sp.k. </w:t>
            </w:r>
          </w:p>
          <w:p w14:paraId="4B080762" w14:textId="633F15B5" w:rsidR="00E15222" w:rsidRPr="0040578A" w:rsidRDefault="002E409C" w:rsidP="00405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5222" w:rsidRPr="0040578A">
              <w:rPr>
                <w:sz w:val="24"/>
                <w:szCs w:val="24"/>
              </w:rPr>
              <w:t xml:space="preserve">Pod Borem 18 </w:t>
            </w:r>
          </w:p>
          <w:p w14:paraId="0E10126C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41-808 Zabrze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99F6838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112 104.00 zł</w:t>
            </w:r>
          </w:p>
        </w:tc>
      </w:tr>
      <w:tr w:rsidR="00E15222" w:rsidRPr="0040578A" w14:paraId="2E87D704" w14:textId="77777777" w:rsidTr="002E409C">
        <w:tc>
          <w:tcPr>
            <w:tcW w:w="1276" w:type="dxa"/>
            <w:shd w:val="clear" w:color="auto" w:fill="auto"/>
            <w:vAlign w:val="center"/>
          </w:tcPr>
          <w:p w14:paraId="788C7454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F57BEFD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1720B725" w14:textId="77777777" w:rsidR="002E409C" w:rsidRPr="0040578A" w:rsidRDefault="002E409C" w:rsidP="002E409C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 z o.o. Sp.k. </w:t>
            </w:r>
          </w:p>
          <w:p w14:paraId="5D1ECC6C" w14:textId="77777777" w:rsidR="002E409C" w:rsidRPr="0040578A" w:rsidRDefault="002E409C" w:rsidP="002E4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0578A">
              <w:rPr>
                <w:sz w:val="24"/>
                <w:szCs w:val="24"/>
              </w:rPr>
              <w:t xml:space="preserve">Pod Borem 18 </w:t>
            </w:r>
          </w:p>
          <w:p w14:paraId="5E697CC0" w14:textId="01953E1B" w:rsidR="00E15222" w:rsidRPr="0040578A" w:rsidRDefault="002E409C" w:rsidP="002E409C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41-808 Zabrze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FE3BAF4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44 755.20 zł</w:t>
            </w:r>
          </w:p>
        </w:tc>
      </w:tr>
      <w:tr w:rsidR="00E15222" w:rsidRPr="0040578A" w14:paraId="77E41AF1" w14:textId="77777777" w:rsidTr="002E409C">
        <w:tc>
          <w:tcPr>
            <w:tcW w:w="1276" w:type="dxa"/>
            <w:shd w:val="clear" w:color="auto" w:fill="auto"/>
            <w:vAlign w:val="center"/>
          </w:tcPr>
          <w:p w14:paraId="2C508D05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293EC71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1858D747" w14:textId="77777777" w:rsidR="002E409C" w:rsidRPr="0040578A" w:rsidRDefault="002E409C" w:rsidP="002E409C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 z o.o. Sp.k. </w:t>
            </w:r>
          </w:p>
          <w:p w14:paraId="23477C29" w14:textId="77777777" w:rsidR="002E409C" w:rsidRPr="0040578A" w:rsidRDefault="002E409C" w:rsidP="002E4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0578A">
              <w:rPr>
                <w:sz w:val="24"/>
                <w:szCs w:val="24"/>
              </w:rPr>
              <w:t xml:space="preserve">Pod Borem 18 </w:t>
            </w:r>
          </w:p>
          <w:p w14:paraId="3D8A59A8" w14:textId="087301AC" w:rsidR="00E15222" w:rsidRPr="0040578A" w:rsidRDefault="002E409C" w:rsidP="002E409C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41-808 Zabrze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7F9E5306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9 612.00 zł</w:t>
            </w:r>
          </w:p>
        </w:tc>
      </w:tr>
      <w:tr w:rsidR="00E15222" w:rsidRPr="0040578A" w14:paraId="4D420A6F" w14:textId="77777777" w:rsidTr="002E409C">
        <w:tc>
          <w:tcPr>
            <w:tcW w:w="1276" w:type="dxa"/>
            <w:shd w:val="clear" w:color="auto" w:fill="auto"/>
            <w:vAlign w:val="center"/>
          </w:tcPr>
          <w:p w14:paraId="04EA82DF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3AB471B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4CD3A316" w14:textId="3D0693C5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SKAMEX  </w:t>
            </w:r>
            <w:r w:rsidR="002E409C">
              <w:rPr>
                <w:sz w:val="24"/>
                <w:szCs w:val="24"/>
              </w:rPr>
              <w:t>S.A.</w:t>
            </w:r>
          </w:p>
          <w:p w14:paraId="6E245962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ul. Częstochowska 38/52 </w:t>
            </w:r>
          </w:p>
          <w:p w14:paraId="0385EF01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93-121 Łódź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42EAA24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93 312.00 zł</w:t>
            </w:r>
          </w:p>
        </w:tc>
      </w:tr>
      <w:tr w:rsidR="00E15222" w:rsidRPr="0040578A" w14:paraId="63E98EEA" w14:textId="77777777" w:rsidTr="002E409C">
        <w:tc>
          <w:tcPr>
            <w:tcW w:w="1276" w:type="dxa"/>
            <w:shd w:val="clear" w:color="auto" w:fill="auto"/>
            <w:vAlign w:val="center"/>
          </w:tcPr>
          <w:p w14:paraId="7997189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4984C80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51BBA1F1" w14:textId="32E9F0DF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SKAMEX  </w:t>
            </w:r>
            <w:r w:rsidR="002E409C">
              <w:rPr>
                <w:sz w:val="24"/>
                <w:szCs w:val="24"/>
              </w:rPr>
              <w:t>S.A.</w:t>
            </w:r>
          </w:p>
          <w:p w14:paraId="2640736B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ul. Częstochowska 38/52 </w:t>
            </w:r>
          </w:p>
          <w:p w14:paraId="119893AF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93-121 Łódź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256662D0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43 545.60 zł</w:t>
            </w:r>
          </w:p>
        </w:tc>
      </w:tr>
      <w:tr w:rsidR="00E15222" w:rsidRPr="0040578A" w14:paraId="55526EC5" w14:textId="77777777" w:rsidTr="002E409C">
        <w:tc>
          <w:tcPr>
            <w:tcW w:w="1276" w:type="dxa"/>
            <w:shd w:val="clear" w:color="auto" w:fill="auto"/>
            <w:vAlign w:val="center"/>
          </w:tcPr>
          <w:p w14:paraId="121CA08B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6F47BFCC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14:paraId="2E95E401" w14:textId="1792F0A6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SKAMEX  </w:t>
            </w:r>
            <w:r w:rsidR="002E409C">
              <w:rPr>
                <w:sz w:val="24"/>
                <w:szCs w:val="24"/>
              </w:rPr>
              <w:t>S.A.</w:t>
            </w:r>
          </w:p>
          <w:p w14:paraId="4758CD9C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ul. Częstochowska 38/52 </w:t>
            </w:r>
          </w:p>
          <w:p w14:paraId="34D4ABF2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93-121 Łódź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DD52752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2 484.00 zł</w:t>
            </w:r>
          </w:p>
        </w:tc>
      </w:tr>
      <w:tr w:rsidR="00E15222" w:rsidRPr="0040578A" w14:paraId="22B917C7" w14:textId="77777777" w:rsidTr="002E409C">
        <w:tc>
          <w:tcPr>
            <w:tcW w:w="1276" w:type="dxa"/>
            <w:shd w:val="clear" w:color="auto" w:fill="auto"/>
            <w:vAlign w:val="center"/>
          </w:tcPr>
          <w:p w14:paraId="567070A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29F9961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2FCBF3BC" w14:textId="19BB9B20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SKAMEX  </w:t>
            </w:r>
            <w:r w:rsidR="002E409C">
              <w:rPr>
                <w:sz w:val="24"/>
                <w:szCs w:val="24"/>
              </w:rPr>
              <w:t>S.A.</w:t>
            </w:r>
          </w:p>
          <w:p w14:paraId="3E523070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ul. Częstochowska 38/52 </w:t>
            </w:r>
          </w:p>
          <w:p w14:paraId="72191AEA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93-121 Łódź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82A883B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14 850.00 zł</w:t>
            </w:r>
          </w:p>
        </w:tc>
      </w:tr>
      <w:tr w:rsidR="00E15222" w:rsidRPr="0040578A" w14:paraId="3BF8C194" w14:textId="77777777" w:rsidTr="002E409C">
        <w:tc>
          <w:tcPr>
            <w:tcW w:w="1276" w:type="dxa"/>
            <w:shd w:val="clear" w:color="auto" w:fill="auto"/>
            <w:vAlign w:val="center"/>
          </w:tcPr>
          <w:p w14:paraId="31D1E6B0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C8BCD05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14:paraId="7A4525E9" w14:textId="4BBB4113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SKAMEX  </w:t>
            </w:r>
            <w:r w:rsidR="002E409C">
              <w:rPr>
                <w:sz w:val="24"/>
                <w:szCs w:val="24"/>
              </w:rPr>
              <w:t>S.A.</w:t>
            </w:r>
          </w:p>
          <w:p w14:paraId="49CC4777" w14:textId="77777777" w:rsidR="00E15222" w:rsidRPr="0040578A" w:rsidRDefault="00E15222" w:rsidP="0040578A">
            <w:pPr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 xml:space="preserve">ul. Częstochowska 38/52 </w:t>
            </w:r>
          </w:p>
          <w:p w14:paraId="3CDE88C2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93-121 Łódź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0313CDD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4 432.32 zł</w:t>
            </w:r>
          </w:p>
        </w:tc>
      </w:tr>
      <w:tr w:rsidR="00E15222" w:rsidRPr="0040578A" w14:paraId="41C92CA5" w14:textId="77777777" w:rsidTr="002E409C">
        <w:tc>
          <w:tcPr>
            <w:tcW w:w="1276" w:type="dxa"/>
            <w:shd w:val="clear" w:color="auto" w:fill="auto"/>
            <w:vAlign w:val="center"/>
          </w:tcPr>
          <w:p w14:paraId="512715B1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637819B7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117F6956" w14:textId="77777777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Mercator Medical S.A.</w:t>
            </w:r>
          </w:p>
          <w:p w14:paraId="5FF8B246" w14:textId="1168F3B3" w:rsidR="00E15222" w:rsidRPr="0040578A" w:rsidRDefault="002E409C" w:rsidP="00405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5222" w:rsidRPr="0040578A">
              <w:rPr>
                <w:sz w:val="24"/>
                <w:szCs w:val="24"/>
              </w:rPr>
              <w:t xml:space="preserve">Modrzejewskiej 30 </w:t>
            </w:r>
          </w:p>
          <w:p w14:paraId="62DC23CF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31-327 Kraków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3256AA1F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93 600.00 zł</w:t>
            </w:r>
          </w:p>
        </w:tc>
      </w:tr>
      <w:tr w:rsidR="00E15222" w:rsidRPr="0040578A" w14:paraId="05D22289" w14:textId="77777777" w:rsidTr="002E409C">
        <w:tc>
          <w:tcPr>
            <w:tcW w:w="1276" w:type="dxa"/>
            <w:shd w:val="clear" w:color="auto" w:fill="auto"/>
            <w:vAlign w:val="center"/>
          </w:tcPr>
          <w:p w14:paraId="5DC2976C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D37F024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360449C1" w14:textId="77777777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Mercator Medical S.A.</w:t>
            </w:r>
          </w:p>
          <w:p w14:paraId="5D8E3F30" w14:textId="40B876E5" w:rsidR="00E15222" w:rsidRPr="0040578A" w:rsidRDefault="002E409C" w:rsidP="00405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5222" w:rsidRPr="0040578A">
              <w:rPr>
                <w:sz w:val="24"/>
                <w:szCs w:val="24"/>
              </w:rPr>
              <w:t xml:space="preserve">Modrzejewskiej 30 </w:t>
            </w:r>
          </w:p>
          <w:p w14:paraId="351AF89E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31-327 Kraków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6C0999E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6 279.00 zł</w:t>
            </w:r>
          </w:p>
        </w:tc>
      </w:tr>
      <w:tr w:rsidR="00E15222" w:rsidRPr="0040578A" w14:paraId="2F8DCEC5" w14:textId="77777777" w:rsidTr="002E409C">
        <w:tc>
          <w:tcPr>
            <w:tcW w:w="1276" w:type="dxa"/>
            <w:shd w:val="clear" w:color="auto" w:fill="auto"/>
            <w:vAlign w:val="center"/>
          </w:tcPr>
          <w:p w14:paraId="698396F7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4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78438095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50A8C1D3" w14:textId="77777777" w:rsidR="00E15222" w:rsidRPr="0040578A" w:rsidRDefault="00E15222" w:rsidP="0040578A">
            <w:pPr>
              <w:spacing w:before="80" w:after="40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Mercator Medical S.A.</w:t>
            </w:r>
          </w:p>
          <w:p w14:paraId="7520927E" w14:textId="41C6A74A" w:rsidR="00E15222" w:rsidRPr="0040578A" w:rsidRDefault="002E409C" w:rsidP="004057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5222" w:rsidRPr="0040578A">
              <w:rPr>
                <w:sz w:val="24"/>
                <w:szCs w:val="24"/>
              </w:rPr>
              <w:t xml:space="preserve">Modrzejewskiej 30 </w:t>
            </w:r>
          </w:p>
          <w:p w14:paraId="7DA0D99D" w14:textId="77777777" w:rsidR="00E15222" w:rsidRPr="0040578A" w:rsidRDefault="00E15222" w:rsidP="0040578A">
            <w:pPr>
              <w:spacing w:after="80"/>
              <w:jc w:val="both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31-327 Kraków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EC96754" w14:textId="77777777" w:rsidR="00E15222" w:rsidRPr="0040578A" w:rsidRDefault="00E15222" w:rsidP="0040578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0578A">
              <w:rPr>
                <w:sz w:val="24"/>
                <w:szCs w:val="24"/>
              </w:rPr>
              <w:t>12 525.00 zł</w:t>
            </w:r>
          </w:p>
        </w:tc>
      </w:tr>
      <w:bookmarkEnd w:id="0"/>
    </w:tbl>
    <w:p w14:paraId="4C45654D" w14:textId="77777777" w:rsidR="00A633B6" w:rsidRDefault="00A633B6" w:rsidP="00A633B6">
      <w:pPr>
        <w:ind w:left="2832" w:firstLine="708"/>
        <w:jc w:val="center"/>
      </w:pPr>
    </w:p>
    <w:p w14:paraId="2356C588" w14:textId="472E0A13" w:rsidR="00A633B6" w:rsidRPr="00A633B6" w:rsidRDefault="00A633B6" w:rsidP="00A633B6">
      <w:pPr>
        <w:ind w:left="2832" w:firstLine="708"/>
        <w:jc w:val="center"/>
        <w:rPr>
          <w:i/>
        </w:rPr>
      </w:pPr>
      <w:r w:rsidRPr="00A633B6">
        <w:rPr>
          <w:sz w:val="22"/>
          <w:szCs w:val="22"/>
        </w:rPr>
        <w:t>Zamawiający</w:t>
      </w:r>
    </w:p>
    <w:p w14:paraId="52E4B504" w14:textId="77777777" w:rsidR="00A633B6" w:rsidRPr="00A633B6" w:rsidRDefault="00A633B6" w:rsidP="00A633B6">
      <w:pPr>
        <w:ind w:firstLine="425"/>
        <w:jc w:val="center"/>
        <w:rPr>
          <w:sz w:val="22"/>
          <w:szCs w:val="22"/>
        </w:rPr>
      </w:pPr>
      <w:r w:rsidRPr="00A633B6">
        <w:rPr>
          <w:sz w:val="22"/>
          <w:szCs w:val="22"/>
        </w:rPr>
        <w:t xml:space="preserve">                                                       /-/ Dyrektor Szpitala Wojewódzkiego </w:t>
      </w:r>
    </w:p>
    <w:p w14:paraId="2B0146A7" w14:textId="77777777" w:rsidR="00A633B6" w:rsidRPr="00A633B6" w:rsidRDefault="00A633B6" w:rsidP="00A633B6">
      <w:pPr>
        <w:ind w:firstLine="425"/>
        <w:jc w:val="center"/>
        <w:rPr>
          <w:sz w:val="22"/>
          <w:szCs w:val="22"/>
        </w:rPr>
      </w:pPr>
      <w:r w:rsidRPr="00A633B6">
        <w:rPr>
          <w:sz w:val="22"/>
          <w:szCs w:val="22"/>
        </w:rPr>
        <w:t xml:space="preserve">                                                          w Poznaniu</w:t>
      </w:r>
    </w:p>
    <w:p w14:paraId="6B00333B" w14:textId="77777777" w:rsidR="00A633B6" w:rsidRPr="00A633B6" w:rsidRDefault="00A633B6" w:rsidP="00A633B6">
      <w:pPr>
        <w:ind w:firstLine="425"/>
        <w:jc w:val="center"/>
        <w:rPr>
          <w:sz w:val="28"/>
          <w:szCs w:val="28"/>
        </w:rPr>
      </w:pPr>
      <w:r w:rsidRPr="00A633B6">
        <w:rPr>
          <w:sz w:val="22"/>
          <w:szCs w:val="22"/>
        </w:rPr>
        <w:t xml:space="preserve">                                                             Piotr Nowicki</w:t>
      </w:r>
    </w:p>
    <w:p w14:paraId="78D778B0" w14:textId="2CD931C3" w:rsidR="00C236D3" w:rsidRPr="0040578A" w:rsidRDefault="00C236D3" w:rsidP="00A633B6">
      <w:pPr>
        <w:pStyle w:val="Tekstpodstawowy"/>
        <w:spacing w:before="600" w:after="480" w:line="240" w:lineRule="auto"/>
        <w:ind w:left="3119" w:firstLine="425"/>
        <w:jc w:val="center"/>
        <w:rPr>
          <w:sz w:val="22"/>
          <w:szCs w:val="22"/>
        </w:rPr>
      </w:pPr>
    </w:p>
    <w:sectPr w:rsidR="00C236D3" w:rsidRPr="0040578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B3443" w14:textId="77777777" w:rsidR="00AA4923" w:rsidRDefault="00AA4923">
      <w:r>
        <w:separator/>
      </w:r>
    </w:p>
  </w:endnote>
  <w:endnote w:type="continuationSeparator" w:id="0">
    <w:p w14:paraId="3965B670" w14:textId="77777777" w:rsidR="00AA4923" w:rsidRDefault="00AA4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327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1E82F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A6491" w14:textId="16621488" w:rsidR="00986737" w:rsidRPr="00986737" w:rsidRDefault="00F644C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0234708" wp14:editId="0E1D556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38AA0B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CE0B6F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327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01660D" w14:textId="77777777" w:rsidR="009F189D" w:rsidRDefault="009F189D">
    <w:pPr>
      <w:pStyle w:val="Stopka"/>
      <w:tabs>
        <w:tab w:val="clear" w:pos="4536"/>
      </w:tabs>
      <w:jc w:val="center"/>
    </w:pPr>
  </w:p>
  <w:p w14:paraId="2AB4D70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181051" w14:textId="77777777" w:rsidR="00AA4923" w:rsidRDefault="00AA4923">
      <w:r>
        <w:separator/>
      </w:r>
    </w:p>
  </w:footnote>
  <w:footnote w:type="continuationSeparator" w:id="0">
    <w:p w14:paraId="63344079" w14:textId="77777777" w:rsidR="00AA4923" w:rsidRDefault="00AA4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CCEC9" w14:textId="77777777" w:rsidR="00E15222" w:rsidRDefault="00E152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E72FF" w14:textId="77777777" w:rsidR="00E15222" w:rsidRDefault="00E152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126CA" w14:textId="77777777" w:rsidR="00E15222" w:rsidRDefault="00E152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923"/>
    <w:rsid w:val="00007727"/>
    <w:rsid w:val="00017720"/>
    <w:rsid w:val="00035488"/>
    <w:rsid w:val="00081696"/>
    <w:rsid w:val="000D7F25"/>
    <w:rsid w:val="000E00E5"/>
    <w:rsid w:val="00173B20"/>
    <w:rsid w:val="001C69FF"/>
    <w:rsid w:val="0023318D"/>
    <w:rsid w:val="002A1500"/>
    <w:rsid w:val="002E409C"/>
    <w:rsid w:val="003D72FD"/>
    <w:rsid w:val="0040578A"/>
    <w:rsid w:val="00423179"/>
    <w:rsid w:val="00490DC0"/>
    <w:rsid w:val="00493F8C"/>
    <w:rsid w:val="004A04BF"/>
    <w:rsid w:val="004C7E9B"/>
    <w:rsid w:val="005614F2"/>
    <w:rsid w:val="00577BC6"/>
    <w:rsid w:val="00595563"/>
    <w:rsid w:val="005A632E"/>
    <w:rsid w:val="0069085C"/>
    <w:rsid w:val="006B27ED"/>
    <w:rsid w:val="00843263"/>
    <w:rsid w:val="00861E75"/>
    <w:rsid w:val="008C58C3"/>
    <w:rsid w:val="009231C3"/>
    <w:rsid w:val="00986737"/>
    <w:rsid w:val="009D19BD"/>
    <w:rsid w:val="009F189D"/>
    <w:rsid w:val="00A633B6"/>
    <w:rsid w:val="00A80738"/>
    <w:rsid w:val="00AA4923"/>
    <w:rsid w:val="00B514C1"/>
    <w:rsid w:val="00BB547B"/>
    <w:rsid w:val="00C236D3"/>
    <w:rsid w:val="00C659E2"/>
    <w:rsid w:val="00C82837"/>
    <w:rsid w:val="00CA3D66"/>
    <w:rsid w:val="00CB0802"/>
    <w:rsid w:val="00D665F5"/>
    <w:rsid w:val="00D7128F"/>
    <w:rsid w:val="00E15222"/>
    <w:rsid w:val="00EA3476"/>
    <w:rsid w:val="00F16C60"/>
    <w:rsid w:val="00F644C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AAB975"/>
  <w15:chartTrackingRefBased/>
  <w15:docId w15:val="{A1F7DCAD-3264-4775-9EE4-4DCF73D7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0578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0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8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30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59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1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8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48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2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39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4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52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377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0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2</Pages>
  <Words>384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2024-06-05T09:13:00Z</dcterms:created>
  <dcterms:modified xsi:type="dcterms:W3CDTF">2024-06-05T10:55:00Z</dcterms:modified>
</cp:coreProperties>
</file>