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2907C" w14:textId="6ED2E9C9" w:rsidR="00986737" w:rsidRPr="009432A1" w:rsidRDefault="0013394A" w:rsidP="00831D39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3394A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3394A">
        <w:rPr>
          <w:rFonts w:ascii="Arial" w:hAnsi="Arial" w:cs="Arial"/>
          <w:sz w:val="24"/>
          <w:szCs w:val="24"/>
        </w:rPr>
        <w:t>2024-</w:t>
      </w:r>
      <w:r w:rsidR="00EA41AD">
        <w:rPr>
          <w:rFonts w:ascii="Arial" w:hAnsi="Arial" w:cs="Arial"/>
          <w:sz w:val="24"/>
          <w:szCs w:val="24"/>
        </w:rPr>
        <w:t>06-06</w:t>
      </w:r>
    </w:p>
    <w:p w14:paraId="1F0DB3F3" w14:textId="77777777" w:rsidR="0013394A" w:rsidRPr="0013394A" w:rsidRDefault="0013394A" w:rsidP="00831D39">
      <w:pPr>
        <w:rPr>
          <w:rFonts w:ascii="Arial" w:hAnsi="Arial" w:cs="Arial"/>
          <w:b/>
          <w:bCs/>
          <w:sz w:val="24"/>
          <w:szCs w:val="24"/>
        </w:rPr>
      </w:pPr>
      <w:r w:rsidRPr="0013394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BBD2F04" w14:textId="77777777" w:rsidR="00986737" w:rsidRPr="009432A1" w:rsidRDefault="0013394A" w:rsidP="00831D39">
      <w:pPr>
        <w:rPr>
          <w:rFonts w:ascii="Arial" w:hAnsi="Arial" w:cs="Arial"/>
          <w:b/>
          <w:bCs/>
          <w:sz w:val="24"/>
          <w:szCs w:val="24"/>
        </w:rPr>
      </w:pPr>
      <w:r w:rsidRPr="0013394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3C1A011" w14:textId="77777777" w:rsidR="00986737" w:rsidRPr="009432A1" w:rsidRDefault="0013394A" w:rsidP="00831D39">
      <w:pPr>
        <w:rPr>
          <w:rFonts w:ascii="Arial" w:hAnsi="Arial" w:cs="Arial"/>
          <w:sz w:val="24"/>
          <w:szCs w:val="24"/>
        </w:rPr>
      </w:pPr>
      <w:r w:rsidRPr="0013394A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3394A">
        <w:rPr>
          <w:rFonts w:ascii="Arial" w:hAnsi="Arial" w:cs="Arial"/>
          <w:sz w:val="24"/>
          <w:szCs w:val="24"/>
        </w:rPr>
        <w:t>7/19</w:t>
      </w:r>
    </w:p>
    <w:p w14:paraId="46269081" w14:textId="77777777" w:rsidR="00986737" w:rsidRPr="009432A1" w:rsidRDefault="0013394A" w:rsidP="00831D39">
      <w:pPr>
        <w:rPr>
          <w:rFonts w:ascii="Arial" w:hAnsi="Arial" w:cs="Arial"/>
          <w:sz w:val="24"/>
          <w:szCs w:val="24"/>
        </w:rPr>
      </w:pPr>
      <w:r w:rsidRPr="0013394A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3394A">
        <w:rPr>
          <w:rFonts w:ascii="Arial" w:hAnsi="Arial" w:cs="Arial"/>
          <w:sz w:val="24"/>
          <w:szCs w:val="24"/>
        </w:rPr>
        <w:t>Poznań</w:t>
      </w:r>
    </w:p>
    <w:p w14:paraId="3A82A2B5" w14:textId="542EF7A8" w:rsidR="00986737" w:rsidRDefault="00986737" w:rsidP="00831D39">
      <w:pPr>
        <w:jc w:val="both"/>
        <w:rPr>
          <w:rFonts w:ascii="Arial" w:hAnsi="Arial" w:cs="Arial"/>
          <w:bCs/>
          <w:sz w:val="18"/>
          <w:szCs w:val="18"/>
        </w:rPr>
      </w:pPr>
    </w:p>
    <w:p w14:paraId="2B933462" w14:textId="77777777" w:rsidR="00831D39" w:rsidRPr="009432A1" w:rsidRDefault="00831D39" w:rsidP="00831D39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8291BA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21978B" w14:textId="77777777" w:rsidR="00831D39" w:rsidRDefault="00831D39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7552F5B3" w14:textId="00DBCAB7" w:rsidR="00EA41AD" w:rsidRDefault="00EA41AD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SPROSTOWANIE</w:t>
            </w:r>
          </w:p>
          <w:p w14:paraId="5A2C0F1A" w14:textId="33E8640C" w:rsidR="00986737" w:rsidRDefault="00986737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</w:t>
            </w:r>
            <w:r w:rsidR="00EA41AD">
              <w:rPr>
                <w:rFonts w:ascii="Arial" w:hAnsi="Arial" w:cs="Arial"/>
                <w:b/>
                <w:spacing w:val="20"/>
                <w:sz w:val="28"/>
              </w:rPr>
              <w:t>I</w:t>
            </w:r>
            <w:r>
              <w:rPr>
                <w:rFonts w:ascii="Arial" w:hAnsi="Arial" w:cs="Arial"/>
                <w:b/>
                <w:spacing w:val="20"/>
                <w:sz w:val="28"/>
              </w:rPr>
              <w:t xml:space="preserve"> Z OTWARCIA OFERT</w:t>
            </w:r>
          </w:p>
          <w:p w14:paraId="7AB423FE" w14:textId="77777777" w:rsidR="00836915" w:rsidRDefault="00836915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40A8D611" w14:textId="1A5FED5C" w:rsidR="00831D39" w:rsidRPr="00CF7835" w:rsidRDefault="00831D39" w:rsidP="00831D3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4C158D9C" w14:textId="77777777" w:rsidR="00986737" w:rsidRPr="00382A4A" w:rsidRDefault="00986737" w:rsidP="00831D39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1E67442" w14:textId="77777777" w:rsidR="00986737" w:rsidRPr="004E4B64" w:rsidRDefault="00986737" w:rsidP="00831D3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3DFF730" w14:textId="77777777" w:rsidTr="005A632E">
        <w:tc>
          <w:tcPr>
            <w:tcW w:w="2269" w:type="dxa"/>
            <w:shd w:val="clear" w:color="auto" w:fill="auto"/>
          </w:tcPr>
          <w:p w14:paraId="3106F8F8" w14:textId="77777777" w:rsidR="00986737" w:rsidRPr="004E4B64" w:rsidRDefault="00986737" w:rsidP="00831D3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8A18A2" w14:textId="77777777" w:rsidR="00986737" w:rsidRPr="004E4B64" w:rsidRDefault="0013394A" w:rsidP="00831D3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394A">
              <w:rPr>
                <w:rFonts w:ascii="Arial" w:hAnsi="Arial" w:cs="Arial"/>
                <w:bCs/>
                <w:sz w:val="24"/>
                <w:szCs w:val="24"/>
              </w:rPr>
              <w:t>Systematyczna dostawa mięsa drobiowego i wieprzowego na potrzeby Szpitala Wojewódzkiego w Poznaniu i SZOZ nad Matką i Dzieckiem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3394A" w:rsidRPr="004E4B64" w14:paraId="1B9A155E" w14:textId="77777777" w:rsidTr="004E67E0">
        <w:tc>
          <w:tcPr>
            <w:tcW w:w="2269" w:type="dxa"/>
            <w:shd w:val="clear" w:color="auto" w:fill="auto"/>
          </w:tcPr>
          <w:p w14:paraId="121ABB7D" w14:textId="77777777" w:rsidR="0013394A" w:rsidRPr="004E4B64" w:rsidRDefault="0013394A" w:rsidP="00831D3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BDBDC4" w14:textId="77777777" w:rsidR="0013394A" w:rsidRDefault="0013394A" w:rsidP="00831D3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3394A">
              <w:rPr>
                <w:rFonts w:ascii="Arial" w:hAnsi="Arial" w:cs="Arial"/>
                <w:bCs/>
                <w:sz w:val="24"/>
                <w:szCs w:val="24"/>
              </w:rPr>
              <w:t>SZW/DZP/17/2024</w:t>
            </w:r>
            <w:r w:rsidR="00831D3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26977617" w14:textId="030DAC94" w:rsidR="00831D39" w:rsidRPr="004E4B64" w:rsidRDefault="00831D39" w:rsidP="00831D3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13275CB" w14:textId="77777777" w:rsidR="00A80738" w:rsidRPr="00986737" w:rsidRDefault="00A80738" w:rsidP="00831D39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0AA82BEF" w14:textId="7D8DCD04" w:rsidR="00831D39" w:rsidRPr="00831D39" w:rsidRDefault="00D665F5" w:rsidP="00EA41A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</w:t>
      </w:r>
      <w:r w:rsidR="00EA41AD">
        <w:rPr>
          <w:rFonts w:ascii="Arial" w:hAnsi="Arial" w:cs="Arial"/>
          <w:sz w:val="24"/>
          <w:szCs w:val="24"/>
        </w:rPr>
        <w:t xml:space="preserve"> poprawia informację z otwarcia ofert z dnia </w:t>
      </w:r>
      <w:r w:rsidR="00524721">
        <w:rPr>
          <w:rFonts w:ascii="Arial" w:hAnsi="Arial" w:cs="Arial"/>
          <w:sz w:val="24"/>
          <w:szCs w:val="24"/>
        </w:rPr>
        <w:t>24/05/2024 w zakresie oferty nr 6 zadanie nr 2:</w:t>
      </w:r>
    </w:p>
    <w:p w14:paraId="7A903454" w14:textId="77777777" w:rsidR="00831D39" w:rsidRDefault="00831D39" w:rsidP="00831D39">
      <w:pPr>
        <w:jc w:val="both"/>
        <w:rPr>
          <w:rFonts w:ascii="Arial" w:hAnsi="Arial" w:cs="Arial"/>
          <w:sz w:val="24"/>
          <w:szCs w:val="24"/>
        </w:rPr>
      </w:pPr>
    </w:p>
    <w:p w14:paraId="6C71E930" w14:textId="7552FC3E" w:rsidR="00524721" w:rsidRPr="00831D39" w:rsidRDefault="00524721" w:rsidP="00831D3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BYŁO: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961"/>
        <w:gridCol w:w="2268"/>
      </w:tblGrid>
      <w:tr w:rsidR="0013394A" w:rsidRPr="00BB547B" w14:paraId="2A8446C1" w14:textId="77777777" w:rsidTr="00836915">
        <w:tc>
          <w:tcPr>
            <w:tcW w:w="851" w:type="dxa"/>
            <w:shd w:val="clear" w:color="auto" w:fill="auto"/>
            <w:vAlign w:val="center"/>
          </w:tcPr>
          <w:p w14:paraId="656D894C" w14:textId="77777777" w:rsidR="0013394A" w:rsidRPr="00986737" w:rsidRDefault="0013394A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391BDA" w14:textId="505BCD22" w:rsidR="0013394A" w:rsidRPr="00986737" w:rsidRDefault="00524721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7EE3B9C" w14:textId="77777777" w:rsidR="0013394A" w:rsidRPr="00986737" w:rsidRDefault="0013394A" w:rsidP="00831D39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Bruno Tassi Sp. z o.o.</w:t>
            </w:r>
          </w:p>
          <w:p w14:paraId="1971991B" w14:textId="795B0C1B" w:rsidR="0013394A" w:rsidRPr="00986737" w:rsidRDefault="009D4479" w:rsidP="00831D3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Staniewicka 12</w:t>
            </w:r>
          </w:p>
          <w:p w14:paraId="360B5496" w14:textId="1B2F89EA" w:rsidR="0013394A" w:rsidRPr="00986737" w:rsidRDefault="009D4479" w:rsidP="00831D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03-310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B8C5AC" w14:textId="31CFA863" w:rsidR="0013394A" w:rsidRPr="00986737" w:rsidRDefault="00524721" w:rsidP="00831D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683 881.30 zł</w:t>
            </w:r>
          </w:p>
        </w:tc>
      </w:tr>
    </w:tbl>
    <w:p w14:paraId="78A4DD34" w14:textId="77777777" w:rsidR="009D4479" w:rsidRDefault="009D4479" w:rsidP="00831D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9134EB2" w14:textId="02CEE9E0" w:rsidR="00524721" w:rsidRPr="00524721" w:rsidRDefault="00524721" w:rsidP="00524721">
      <w:pPr>
        <w:pStyle w:val="Tekstpodstawowy"/>
        <w:spacing w:line="240" w:lineRule="auto"/>
        <w:rPr>
          <w:rFonts w:ascii="Arial" w:hAnsi="Arial" w:cs="Arial"/>
          <w:iCs/>
          <w:szCs w:val="24"/>
        </w:rPr>
      </w:pPr>
      <w:r w:rsidRPr="00524721">
        <w:rPr>
          <w:rFonts w:ascii="Arial" w:hAnsi="Arial" w:cs="Arial"/>
          <w:iCs/>
          <w:szCs w:val="24"/>
        </w:rPr>
        <w:t>POWINNO BYĆ: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961"/>
        <w:gridCol w:w="2268"/>
      </w:tblGrid>
      <w:tr w:rsidR="00524721" w:rsidRPr="00BB547B" w14:paraId="09AEC7B0" w14:textId="77777777" w:rsidTr="00FE2D83">
        <w:tc>
          <w:tcPr>
            <w:tcW w:w="851" w:type="dxa"/>
            <w:shd w:val="clear" w:color="auto" w:fill="auto"/>
            <w:vAlign w:val="center"/>
          </w:tcPr>
          <w:p w14:paraId="37088602" w14:textId="77777777" w:rsidR="00524721" w:rsidRPr="00986737" w:rsidRDefault="00524721" w:rsidP="00FE2D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09BDC9" w14:textId="77777777" w:rsidR="00524721" w:rsidRPr="00986737" w:rsidRDefault="00524721" w:rsidP="00FE2D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59C2B7A9" w14:textId="77777777" w:rsidR="00524721" w:rsidRPr="00986737" w:rsidRDefault="00524721" w:rsidP="00FE2D83">
            <w:pPr>
              <w:rPr>
                <w:rFonts w:ascii="Arial" w:hAnsi="Arial" w:cs="Arial"/>
                <w:sz w:val="24"/>
                <w:szCs w:val="24"/>
              </w:rPr>
            </w:pPr>
            <w:r w:rsidRPr="0013394A">
              <w:rPr>
                <w:rFonts w:ascii="Arial" w:hAnsi="Arial" w:cs="Arial"/>
                <w:sz w:val="24"/>
                <w:szCs w:val="24"/>
              </w:rPr>
              <w:t>Bruno Tassi Sp. z o.o.</w:t>
            </w:r>
          </w:p>
          <w:p w14:paraId="1E0CC0F6" w14:textId="77777777" w:rsidR="00524721" w:rsidRPr="00986737" w:rsidRDefault="00524721" w:rsidP="00FE2D8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Staniewicka 12</w:t>
            </w:r>
          </w:p>
          <w:p w14:paraId="6A536CCA" w14:textId="77777777" w:rsidR="00524721" w:rsidRPr="00986737" w:rsidRDefault="00524721" w:rsidP="00FE2D8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03-310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816FE8" w14:textId="4ED3F792" w:rsidR="00524721" w:rsidRPr="00524721" w:rsidRDefault="00524721" w:rsidP="00FE2D8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718 075,37</w:t>
            </w:r>
            <w:r w:rsidRPr="005247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zł</w:t>
            </w:r>
          </w:p>
        </w:tc>
      </w:tr>
    </w:tbl>
    <w:p w14:paraId="05555E1F" w14:textId="77777777" w:rsidR="00524721" w:rsidRDefault="00524721" w:rsidP="00831D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1201018" w14:textId="102BBAAB" w:rsidR="00A80738" w:rsidRDefault="00A80738" w:rsidP="00831D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AA95FA7" w14:textId="77777777" w:rsidR="00836915" w:rsidRDefault="00836915" w:rsidP="00831D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C4224B5" w14:textId="17E05709" w:rsidR="00836915" w:rsidRDefault="00BE77AA" w:rsidP="00BE77AA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                      Z-ca Dyrektora</w:t>
      </w:r>
    </w:p>
    <w:p w14:paraId="6C5A2B32" w14:textId="29FC01BE" w:rsidR="00BE77AA" w:rsidRDefault="00BE77AA" w:rsidP="00831D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ds. Inwestycyjno-Technicznych</w:t>
      </w:r>
    </w:p>
    <w:p w14:paraId="666E70B0" w14:textId="77777777" w:rsidR="00BE77AA" w:rsidRDefault="00BE77AA" w:rsidP="00831D3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B26E764" w14:textId="3889D7C6" w:rsidR="00BE77AA" w:rsidRPr="00BB547B" w:rsidRDefault="00BE77AA" w:rsidP="00BE77AA">
      <w:pPr>
        <w:pStyle w:val="Tekstpodstawowy"/>
        <w:spacing w:line="240" w:lineRule="auto"/>
        <w:ind w:left="3119" w:firstLine="425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                                  Zbigniew Spiralski</w:t>
      </w:r>
    </w:p>
    <w:bookmarkEnd w:id="0"/>
    <w:sectPr w:rsidR="00BE77AA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611CF5" w14:textId="77777777" w:rsidR="00EE5479" w:rsidRDefault="00EE5479">
      <w:r>
        <w:separator/>
      </w:r>
    </w:p>
  </w:endnote>
  <w:endnote w:type="continuationSeparator" w:id="0">
    <w:p w14:paraId="31F20B33" w14:textId="77777777" w:rsidR="00EE5479" w:rsidRDefault="00EE5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EAF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62A98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57ACE" w14:textId="2C5F4A03" w:rsidR="00986737" w:rsidRPr="00986737" w:rsidRDefault="0083691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FF78AF3" wp14:editId="6E1B678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7D54D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2851D8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1A1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9DBF97" w14:textId="77777777" w:rsidR="009F189D" w:rsidRDefault="009F189D">
    <w:pPr>
      <w:pStyle w:val="Stopka"/>
      <w:tabs>
        <w:tab w:val="clear" w:pos="4536"/>
      </w:tabs>
      <w:jc w:val="center"/>
    </w:pPr>
  </w:p>
  <w:p w14:paraId="53CBCA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1C68BF" w14:textId="77777777" w:rsidR="00EE5479" w:rsidRDefault="00EE5479">
      <w:r>
        <w:separator/>
      </w:r>
    </w:p>
  </w:footnote>
  <w:footnote w:type="continuationSeparator" w:id="0">
    <w:p w14:paraId="2C9D8005" w14:textId="77777777" w:rsidR="00EE5479" w:rsidRDefault="00EE5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EB662" w14:textId="77777777" w:rsidR="0013394A" w:rsidRDefault="00133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DA5B7" w14:textId="77777777" w:rsidR="0013394A" w:rsidRDefault="00133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EE428" w14:textId="77777777" w:rsidR="0013394A" w:rsidRDefault="001339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479"/>
    <w:rsid w:val="00007727"/>
    <w:rsid w:val="00017720"/>
    <w:rsid w:val="00035488"/>
    <w:rsid w:val="000D7F25"/>
    <w:rsid w:val="000E00E5"/>
    <w:rsid w:val="0013394A"/>
    <w:rsid w:val="00173B20"/>
    <w:rsid w:val="001C69FF"/>
    <w:rsid w:val="0023318D"/>
    <w:rsid w:val="003D72FD"/>
    <w:rsid w:val="00423179"/>
    <w:rsid w:val="00490DC0"/>
    <w:rsid w:val="00493F8C"/>
    <w:rsid w:val="004C7E9B"/>
    <w:rsid w:val="00524721"/>
    <w:rsid w:val="005614F2"/>
    <w:rsid w:val="00577BC6"/>
    <w:rsid w:val="005A632E"/>
    <w:rsid w:val="0069085C"/>
    <w:rsid w:val="006B27ED"/>
    <w:rsid w:val="00831D39"/>
    <w:rsid w:val="00836915"/>
    <w:rsid w:val="00843263"/>
    <w:rsid w:val="00861E75"/>
    <w:rsid w:val="00986737"/>
    <w:rsid w:val="009D19BD"/>
    <w:rsid w:val="009D4479"/>
    <w:rsid w:val="009F189D"/>
    <w:rsid w:val="00A80738"/>
    <w:rsid w:val="00AA4A05"/>
    <w:rsid w:val="00BB547B"/>
    <w:rsid w:val="00BE77AA"/>
    <w:rsid w:val="00C236D3"/>
    <w:rsid w:val="00C659E2"/>
    <w:rsid w:val="00C82837"/>
    <w:rsid w:val="00CA3D66"/>
    <w:rsid w:val="00CB0802"/>
    <w:rsid w:val="00D665F5"/>
    <w:rsid w:val="00D7128F"/>
    <w:rsid w:val="00EA3476"/>
    <w:rsid w:val="00EA41AD"/>
    <w:rsid w:val="00EE5479"/>
    <w:rsid w:val="00F16C60"/>
    <w:rsid w:val="00F95C33"/>
    <w:rsid w:val="00FB61A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1C8609"/>
  <w15:chartTrackingRefBased/>
  <w15:docId w15:val="{D8B07CF4-14E7-49EF-97B1-5DBA825B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31D3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5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8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33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18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49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1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105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3</cp:revision>
  <cp:lastPrinted>2024-06-06T07:02:00Z</cp:lastPrinted>
  <dcterms:created xsi:type="dcterms:W3CDTF">2024-05-24T09:41:00Z</dcterms:created>
  <dcterms:modified xsi:type="dcterms:W3CDTF">2024-06-06T07:05:00Z</dcterms:modified>
</cp:coreProperties>
</file>