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E1CF81" w14:textId="77777777" w:rsidR="00D62E6E" w:rsidRPr="005D519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5D519A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6C1469" w:rsidRPr="005D519A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5D519A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D519A" w14:paraId="4A349F4E" w14:textId="77777777" w:rsidTr="00D62E6E">
        <w:tc>
          <w:tcPr>
            <w:tcW w:w="2800" w:type="dxa"/>
            <w:shd w:val="clear" w:color="auto" w:fill="auto"/>
          </w:tcPr>
          <w:p w14:paraId="16E2647A" w14:textId="77777777" w:rsidR="00D62E6E" w:rsidRPr="005D519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519A">
              <w:rPr>
                <w:rFonts w:ascii="Arial Narrow" w:hAnsi="Arial Narrow" w:cs="Arial"/>
                <w:b/>
              </w:rPr>
              <w:t>Wykonawca</w:t>
            </w:r>
            <w:r w:rsidRPr="005D519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356348" w14:textId="77777777" w:rsidR="00D62E6E" w:rsidRPr="005D5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2E7528" w14:textId="77777777" w:rsidR="00D62E6E" w:rsidRPr="005D5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515B9F" w14:textId="77777777" w:rsidR="00D62E6E" w:rsidRPr="005D519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D51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D519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D51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5D519A" w14:paraId="012B7729" w14:textId="77777777" w:rsidTr="00D62E6E">
        <w:tc>
          <w:tcPr>
            <w:tcW w:w="2800" w:type="dxa"/>
            <w:shd w:val="clear" w:color="auto" w:fill="auto"/>
          </w:tcPr>
          <w:p w14:paraId="5FD0442F" w14:textId="77777777" w:rsidR="00D62E6E" w:rsidRPr="005D519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519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D4988A" w14:textId="77777777" w:rsidR="00D62E6E" w:rsidRPr="005D5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ECBB54" w14:textId="77777777" w:rsidR="00D62E6E" w:rsidRPr="005D5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DB4D26" w14:textId="77777777" w:rsidR="00D62E6E" w:rsidRPr="005D519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D51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D519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D51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B8716E3" w14:textId="77777777" w:rsidR="00BC121E" w:rsidRPr="005D519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1469" w:rsidRPr="005D519A" w14:paraId="7F2F7FFB" w14:textId="77777777" w:rsidTr="009A21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860F1C" w14:textId="77777777" w:rsidR="006C1469" w:rsidRPr="005D519A" w:rsidRDefault="006C1469" w:rsidP="009A214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9FE61F1" w14:textId="77777777" w:rsidR="006C1469" w:rsidRPr="005D519A" w:rsidRDefault="006C1469" w:rsidP="009A214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5D519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4F0019F1" w14:textId="77777777" w:rsidR="006C1469" w:rsidRPr="005D519A" w:rsidRDefault="006C1469" w:rsidP="009A214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1EFFFA7" w14:textId="77777777" w:rsidR="006C1469" w:rsidRPr="005D519A" w:rsidRDefault="006C1469" w:rsidP="009A214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C4DC9FA" w14:textId="77777777" w:rsidR="00BC121E" w:rsidRPr="005D519A" w:rsidRDefault="006C146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D519A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5D519A">
        <w:rPr>
          <w:rFonts w:ascii="Arial Narrow" w:eastAsia="Times New Roman" w:hAnsi="Arial Narrow" w:cs="Arial"/>
          <w:lang w:eastAsia="pl-PL"/>
        </w:rPr>
        <w:t>N</w:t>
      </w:r>
      <w:r w:rsidR="00BC121E" w:rsidRPr="005D519A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D519A" w14:paraId="2C06D961" w14:textId="77777777" w:rsidTr="00D62E6E">
        <w:tc>
          <w:tcPr>
            <w:tcW w:w="2269" w:type="dxa"/>
            <w:shd w:val="clear" w:color="auto" w:fill="auto"/>
          </w:tcPr>
          <w:p w14:paraId="2F4A5729" w14:textId="77777777" w:rsidR="00D62E6E" w:rsidRPr="005D519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FE837B" w14:textId="77777777" w:rsidR="00D62E6E" w:rsidRPr="005D519A" w:rsidRDefault="006C14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do sterylizacji na okres 24 miesięcy</w:t>
            </w:r>
            <w:r w:rsidR="00D62E6E" w:rsidRPr="005D519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C1469" w:rsidRPr="005D519A" w14:paraId="05F09898" w14:textId="77777777" w:rsidTr="009A2145">
        <w:tc>
          <w:tcPr>
            <w:tcW w:w="2269" w:type="dxa"/>
            <w:shd w:val="clear" w:color="auto" w:fill="auto"/>
          </w:tcPr>
          <w:p w14:paraId="1DCE33F5" w14:textId="77777777" w:rsidR="006C1469" w:rsidRPr="005D519A" w:rsidRDefault="006C1469" w:rsidP="009A2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AC100E" w14:textId="77777777" w:rsidR="006C1469" w:rsidRPr="005D519A" w:rsidRDefault="006C1469" w:rsidP="009A2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bCs/>
                <w:lang w:eastAsia="pl-PL"/>
              </w:rPr>
              <w:t>77/2024</w:t>
            </w:r>
          </w:p>
        </w:tc>
      </w:tr>
    </w:tbl>
    <w:p w14:paraId="7A1AB8D6" w14:textId="77777777" w:rsidR="00BC121E" w:rsidRPr="005D519A" w:rsidRDefault="006C146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5D519A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D519A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5D519A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5D519A">
        <w:rPr>
          <w:rFonts w:ascii="Arial Narrow" w:eastAsia="Times New Roman" w:hAnsi="Arial Narrow" w:cs="Arial"/>
          <w:b/>
          <w:lang w:eastAsia="pl-PL"/>
        </w:rPr>
        <w:t>,</w:t>
      </w:r>
      <w:r w:rsidR="00BC121E" w:rsidRPr="005D519A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5D519A">
        <w:rPr>
          <w:rFonts w:ascii="Arial Narrow" w:eastAsia="Times New Roman" w:hAnsi="Arial Narrow" w:cs="Arial"/>
          <w:bCs/>
          <w:lang w:eastAsia="pl-PL"/>
        </w:rPr>
        <w:t>, że:</w:t>
      </w:r>
    </w:p>
    <w:p w14:paraId="6E31DDBB" w14:textId="77777777" w:rsidR="00BC121E" w:rsidRPr="005D519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5D519A">
        <w:rPr>
          <w:rFonts w:ascii="Arial Narrow" w:eastAsia="Times New Roman" w:hAnsi="Arial Narrow" w:cs="Arial"/>
          <w:b/>
          <w:bCs/>
        </w:rPr>
        <w:object w:dxaOrig="0" w:dyaOrig="0" w14:anchorId="27C432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D519A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D519A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5D519A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5D519A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5D519A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5D519A">
        <w:rPr>
          <w:rFonts w:ascii="Arial Narrow" w:eastAsia="Times New Roman" w:hAnsi="Arial Narrow" w:cs="Arial"/>
          <w:lang w:eastAsia="pl-PL"/>
        </w:rPr>
        <w:t>.</w:t>
      </w:r>
    </w:p>
    <w:p w14:paraId="0A142FAB" w14:textId="77777777" w:rsidR="00BC121E" w:rsidRPr="005D519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D519A">
        <w:rPr>
          <w:rFonts w:ascii="Arial Narrow" w:eastAsia="Times New Roman" w:hAnsi="Arial Narrow" w:cs="Arial"/>
          <w:b/>
          <w:bCs/>
        </w:rPr>
        <w:object w:dxaOrig="0" w:dyaOrig="0" w14:anchorId="2CD9F8A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D519A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D519A">
        <w:rPr>
          <w:rFonts w:ascii="Arial Narrow" w:eastAsia="Times New Roman" w:hAnsi="Arial Narrow" w:cs="Arial"/>
          <w:lang w:eastAsia="pl-PL"/>
        </w:rPr>
        <w:t xml:space="preserve">            </w:t>
      </w:r>
      <w:r w:rsidRPr="005D519A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5D519A">
        <w:rPr>
          <w:rFonts w:ascii="Arial Narrow" w:eastAsia="Times New Roman" w:hAnsi="Arial Narrow" w:cs="Arial"/>
          <w:lang w:eastAsia="pl-PL"/>
        </w:rPr>
        <w:t>t.j. Dz.U. z 2023r. poz. 1689</w:t>
      </w:r>
      <w:r w:rsidRPr="005D519A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37579C7" w14:textId="77777777" w:rsidR="00BF69A4" w:rsidRPr="005D519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D519A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D519A" w14:paraId="07EBFF1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AC26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F403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F87F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5D519A" w14:paraId="78882EE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34B4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84BA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BB45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5D519A" w14:paraId="1C87AF2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BBF2A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7C1B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0D72" w14:textId="77777777" w:rsidR="00BC121E" w:rsidRPr="005D5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C570B64" w14:textId="77777777" w:rsidR="00BC121E" w:rsidRPr="005D519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5D519A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25CB2D9" w14:textId="77777777" w:rsidR="00BC121E" w:rsidRPr="005D519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5D519A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9461F86" w14:textId="77777777" w:rsidR="00067B62" w:rsidRPr="005D519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5D519A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5D519A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5D519A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23438B7" w14:textId="77777777" w:rsidR="00067B62" w:rsidRPr="005D519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D519A" w14:paraId="78E6E0BF" w14:textId="77777777" w:rsidTr="00620E37">
        <w:tc>
          <w:tcPr>
            <w:tcW w:w="2660" w:type="dxa"/>
            <w:shd w:val="clear" w:color="auto" w:fill="auto"/>
          </w:tcPr>
          <w:p w14:paraId="48708093" w14:textId="77777777" w:rsidR="00BC121E" w:rsidRPr="005D51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F0154CE" w14:textId="77777777" w:rsidR="00BC121E" w:rsidRPr="005D519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11F2EAB" w14:textId="77777777" w:rsidR="00BC121E" w:rsidRPr="005D519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44E02B3" w14:textId="77777777" w:rsidR="00BC121E" w:rsidRPr="005D51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FCA9026" w14:textId="77777777" w:rsidR="00BC121E" w:rsidRPr="005D51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08FD36" w14:textId="77777777" w:rsidR="00BC121E" w:rsidRPr="005D519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C1469"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D519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C490150" w14:textId="77777777" w:rsidR="00106AC7" w:rsidRPr="005D519A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5D519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FD6CA7" w14:textId="77777777" w:rsidR="00A20790" w:rsidRDefault="00A20790">
      <w:r>
        <w:separator/>
      </w:r>
    </w:p>
  </w:endnote>
  <w:endnote w:type="continuationSeparator" w:id="0">
    <w:p w14:paraId="70CFADC6" w14:textId="77777777" w:rsidR="00A20790" w:rsidRDefault="00A20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990D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F5D7C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53F5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8CE95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4B96D70">
        <v:line id="_x0000_s1025" style="position:absolute;left:0;text-align:left;z-index:251657728" from="-3.85pt,8.7pt" to="455.15pt,8.7pt"/>
      </w:pict>
    </w:r>
  </w:p>
  <w:p w14:paraId="1FDF9F0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CF759" w14:textId="77777777" w:rsidR="006C1469" w:rsidRDefault="006C1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E312D" w14:textId="77777777" w:rsidR="00A20790" w:rsidRDefault="00A20790">
      <w:r>
        <w:separator/>
      </w:r>
    </w:p>
  </w:footnote>
  <w:footnote w:type="continuationSeparator" w:id="0">
    <w:p w14:paraId="4A8B655E" w14:textId="77777777" w:rsidR="00A20790" w:rsidRDefault="00A20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24BA7" w14:textId="77777777" w:rsidR="006C1469" w:rsidRDefault="006C1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8B534" w14:textId="77777777" w:rsidR="006C1469" w:rsidRDefault="006C1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F5EF7" w14:textId="77777777" w:rsidR="006C1469" w:rsidRDefault="006C1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1884490">
    <w:abstractNumId w:val="13"/>
  </w:num>
  <w:num w:numId="2" w16cid:durableId="786855480">
    <w:abstractNumId w:val="0"/>
  </w:num>
  <w:num w:numId="3" w16cid:durableId="448815702">
    <w:abstractNumId w:val="11"/>
  </w:num>
  <w:num w:numId="4" w16cid:durableId="1264075982">
    <w:abstractNumId w:val="8"/>
  </w:num>
  <w:num w:numId="5" w16cid:durableId="1452094707">
    <w:abstractNumId w:val="7"/>
  </w:num>
  <w:num w:numId="6" w16cid:durableId="415514079">
    <w:abstractNumId w:val="1"/>
  </w:num>
  <w:num w:numId="7" w16cid:durableId="1579825098">
    <w:abstractNumId w:val="6"/>
  </w:num>
  <w:num w:numId="8" w16cid:durableId="17240753">
    <w:abstractNumId w:val="3"/>
  </w:num>
  <w:num w:numId="9" w16cid:durableId="1451045718">
    <w:abstractNumId w:val="2"/>
  </w:num>
  <w:num w:numId="10" w16cid:durableId="717781755">
    <w:abstractNumId w:val="5"/>
  </w:num>
  <w:num w:numId="11" w16cid:durableId="1255213284">
    <w:abstractNumId w:val="10"/>
  </w:num>
  <w:num w:numId="12" w16cid:durableId="1414280108">
    <w:abstractNumId w:val="4"/>
  </w:num>
  <w:num w:numId="13" w16cid:durableId="165443243">
    <w:abstractNumId w:val="9"/>
  </w:num>
  <w:num w:numId="14" w16cid:durableId="11563837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79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519A"/>
    <w:rsid w:val="005E622E"/>
    <w:rsid w:val="00620E37"/>
    <w:rsid w:val="00641063"/>
    <w:rsid w:val="00664D2F"/>
    <w:rsid w:val="00686C95"/>
    <w:rsid w:val="00697D36"/>
    <w:rsid w:val="006B51E7"/>
    <w:rsid w:val="006C1469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0790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2CA8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BC11DF"/>
  <w15:chartTrackingRefBased/>
  <w15:docId w15:val="{36E2EC1A-9B38-49C9-9E18-2584835D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2024-06-04T10:05:00Z</dcterms:created>
  <dcterms:modified xsi:type="dcterms:W3CDTF">2024-06-04T10:05:00Z</dcterms:modified>
</cp:coreProperties>
</file>