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B8920" w14:textId="08CA2547" w:rsidR="00D62E6E" w:rsidRPr="00F6696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6696D" w:rsidRPr="00F6696D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F6696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6696D" w14:paraId="2F53D2CD" w14:textId="77777777" w:rsidTr="00D62E6E">
        <w:tc>
          <w:tcPr>
            <w:tcW w:w="2800" w:type="dxa"/>
            <w:shd w:val="clear" w:color="auto" w:fill="auto"/>
          </w:tcPr>
          <w:p w14:paraId="27A87F5F" w14:textId="77777777" w:rsidR="00D62E6E" w:rsidRPr="00F6696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696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6696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2B24D3" w14:textId="77777777" w:rsidR="00D62E6E" w:rsidRPr="00F66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3066CE" w14:textId="77777777" w:rsidR="00D62E6E" w:rsidRPr="00F66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E4B080" w14:textId="77777777" w:rsidR="00D62E6E" w:rsidRPr="00F6696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66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6696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66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6696D" w14:paraId="0A79D16D" w14:textId="77777777" w:rsidTr="00D62E6E">
        <w:tc>
          <w:tcPr>
            <w:tcW w:w="2800" w:type="dxa"/>
            <w:shd w:val="clear" w:color="auto" w:fill="auto"/>
          </w:tcPr>
          <w:p w14:paraId="3DCAD412" w14:textId="77777777" w:rsidR="00D62E6E" w:rsidRPr="00F6696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696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3688F6" w14:textId="77777777" w:rsidR="00D62E6E" w:rsidRPr="00F66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3117B7" w14:textId="77777777" w:rsidR="00D62E6E" w:rsidRPr="00F669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6792DB" w14:textId="77777777" w:rsidR="00D62E6E" w:rsidRPr="00F6696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6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6696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6696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63EB6E" w14:textId="77777777" w:rsidR="00BC121E" w:rsidRPr="00F6696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52C0" w:rsidRPr="00F6696D" w14:paraId="33CD9BE2" w14:textId="77777777" w:rsidTr="000914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4BDAF0" w14:textId="77777777" w:rsidR="00B552C0" w:rsidRPr="00F6696D" w:rsidRDefault="00B552C0" w:rsidP="0009149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B1B0C52" w14:textId="77777777" w:rsidR="00B552C0" w:rsidRPr="00F6696D" w:rsidRDefault="00B552C0" w:rsidP="0009149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6696D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F6696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7B4652E" w14:textId="77777777" w:rsidR="00B552C0" w:rsidRPr="00F6696D" w:rsidRDefault="00B552C0" w:rsidP="000914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9A62CF" w14:textId="77777777" w:rsidR="00B552C0" w:rsidRPr="00F6696D" w:rsidRDefault="00B552C0" w:rsidP="000914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1E1EA2A" w14:textId="77777777" w:rsidR="00BC121E" w:rsidRPr="00F6696D" w:rsidRDefault="00B552C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6696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6696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6696D" w14:paraId="37341830" w14:textId="77777777" w:rsidTr="00D62E6E">
        <w:tc>
          <w:tcPr>
            <w:tcW w:w="2269" w:type="dxa"/>
            <w:shd w:val="clear" w:color="auto" w:fill="auto"/>
          </w:tcPr>
          <w:p w14:paraId="02E14EE3" w14:textId="77777777" w:rsidR="00D62E6E" w:rsidRPr="00F6696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9C173C" w14:textId="77777777" w:rsidR="00D62E6E" w:rsidRPr="00F6696D" w:rsidRDefault="00B552C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sprzętu jednorazowego użytku dla Chirurgii Naczyniowej na okres 24 miesięcy</w:t>
            </w:r>
            <w:r w:rsidR="00D62E6E" w:rsidRPr="00F6696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B552C0" w:rsidRPr="00F6696D" w14:paraId="4450F5A4" w14:textId="77777777" w:rsidTr="00091490">
        <w:tc>
          <w:tcPr>
            <w:tcW w:w="2269" w:type="dxa"/>
            <w:shd w:val="clear" w:color="auto" w:fill="auto"/>
          </w:tcPr>
          <w:p w14:paraId="6490CD8A" w14:textId="77777777" w:rsidR="00B552C0" w:rsidRPr="00F6696D" w:rsidRDefault="00B552C0" w:rsidP="00091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2A1AC0" w14:textId="77777777" w:rsidR="00B552C0" w:rsidRPr="00F6696D" w:rsidRDefault="00B552C0" w:rsidP="00091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70/2024</w:t>
            </w:r>
          </w:p>
        </w:tc>
      </w:tr>
    </w:tbl>
    <w:p w14:paraId="70EC6FC3" w14:textId="77777777" w:rsidR="00BC121E" w:rsidRPr="00F6696D" w:rsidRDefault="00B552C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66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6696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6696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669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6696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9888E37" w14:textId="7966B602" w:rsidR="00BC121E" w:rsidRPr="00F6696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669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A0629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F669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F6696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6696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6696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6C4AFEB" w14:textId="74615AE4" w:rsidR="00BC121E" w:rsidRPr="00F6696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97403ED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F669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F6696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6696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29D9F58" w14:textId="77777777" w:rsidR="00BF69A4" w:rsidRPr="00F6696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6696D" w14:paraId="3677C1F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A5B1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7661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5A8E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6696D" w14:paraId="21F4C0B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90C67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A5EF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857C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6696D" w14:paraId="51228D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D7B7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59E8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C544" w14:textId="77777777" w:rsidR="00BC121E" w:rsidRPr="00F669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58B2E21" w14:textId="77777777" w:rsidR="00BC121E" w:rsidRPr="00F6696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6696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775771D" w14:textId="77777777" w:rsidR="00BC121E" w:rsidRPr="00F6696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6696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067662F" w14:textId="77777777" w:rsidR="00067B62" w:rsidRPr="00F6696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6696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6696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669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9C7D9F7" w14:textId="77777777" w:rsidR="00067B62" w:rsidRPr="00F6696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6696D" w14:paraId="2A35B16A" w14:textId="77777777" w:rsidTr="00620E37">
        <w:tc>
          <w:tcPr>
            <w:tcW w:w="2660" w:type="dxa"/>
            <w:shd w:val="clear" w:color="auto" w:fill="auto"/>
          </w:tcPr>
          <w:p w14:paraId="530197BF" w14:textId="77777777" w:rsidR="00BC121E" w:rsidRPr="00F66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274B02" w14:textId="77777777" w:rsidR="00BC121E" w:rsidRPr="00F6696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7576A7" w14:textId="77777777" w:rsidR="00BC121E" w:rsidRPr="00F6696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2559FF0" w14:textId="77777777" w:rsidR="00BC121E" w:rsidRPr="00F66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E587AA" w14:textId="77777777" w:rsidR="00BC121E" w:rsidRPr="00F669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92578E" w14:textId="77777777" w:rsidR="00BC121E" w:rsidRPr="00F6696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552C0"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6696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8E3E647" w14:textId="77777777" w:rsidR="00106AC7" w:rsidRPr="00F6696D" w:rsidRDefault="00106AC7" w:rsidP="00BC121E">
      <w:pPr>
        <w:rPr>
          <w:rFonts w:ascii="Arial Narrow" w:hAnsi="Arial Narrow"/>
        </w:rPr>
      </w:pPr>
    </w:p>
    <w:sectPr w:rsidR="00106AC7" w:rsidRPr="00F6696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00F43" w14:textId="77777777" w:rsidR="00BE5914" w:rsidRDefault="00BE5914">
      <w:r>
        <w:separator/>
      </w:r>
    </w:p>
  </w:endnote>
  <w:endnote w:type="continuationSeparator" w:id="0">
    <w:p w14:paraId="2B49DC3F" w14:textId="77777777" w:rsidR="00BE5914" w:rsidRDefault="00BE5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7C8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C9015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482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423485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AA68F9">
        <v:line id="_x0000_s1025" style="position:absolute;left:0;text-align:left;z-index:251657728" from="-3.85pt,8.7pt" to="455.15pt,8.7pt"/>
      </w:pict>
    </w:r>
  </w:p>
  <w:p w14:paraId="789B612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5A68D" w14:textId="77777777" w:rsidR="00B552C0" w:rsidRDefault="00B55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0116C" w14:textId="77777777" w:rsidR="00BE5914" w:rsidRDefault="00BE5914">
      <w:r>
        <w:separator/>
      </w:r>
    </w:p>
  </w:footnote>
  <w:footnote w:type="continuationSeparator" w:id="0">
    <w:p w14:paraId="5AEA931F" w14:textId="77777777" w:rsidR="00BE5914" w:rsidRDefault="00BE5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88E77" w14:textId="77777777" w:rsidR="00B552C0" w:rsidRDefault="00B55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67E73" w14:textId="77777777" w:rsidR="00B552C0" w:rsidRDefault="00B55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AE674" w14:textId="77777777" w:rsidR="00B552C0" w:rsidRDefault="00B55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6782252">
    <w:abstractNumId w:val="13"/>
  </w:num>
  <w:num w:numId="2" w16cid:durableId="485123742">
    <w:abstractNumId w:val="0"/>
  </w:num>
  <w:num w:numId="3" w16cid:durableId="388922853">
    <w:abstractNumId w:val="11"/>
  </w:num>
  <w:num w:numId="4" w16cid:durableId="47655006">
    <w:abstractNumId w:val="8"/>
  </w:num>
  <w:num w:numId="5" w16cid:durableId="1744839980">
    <w:abstractNumId w:val="7"/>
  </w:num>
  <w:num w:numId="6" w16cid:durableId="1056902029">
    <w:abstractNumId w:val="1"/>
  </w:num>
  <w:num w:numId="7" w16cid:durableId="1290285366">
    <w:abstractNumId w:val="6"/>
  </w:num>
  <w:num w:numId="8" w16cid:durableId="506602515">
    <w:abstractNumId w:val="3"/>
  </w:num>
  <w:num w:numId="9" w16cid:durableId="648944995">
    <w:abstractNumId w:val="2"/>
  </w:num>
  <w:num w:numId="10" w16cid:durableId="345792605">
    <w:abstractNumId w:val="5"/>
  </w:num>
  <w:num w:numId="11" w16cid:durableId="654071643">
    <w:abstractNumId w:val="10"/>
  </w:num>
  <w:num w:numId="12" w16cid:durableId="353502083">
    <w:abstractNumId w:val="4"/>
  </w:num>
  <w:num w:numId="13" w16cid:durableId="1495563715">
    <w:abstractNumId w:val="9"/>
  </w:num>
  <w:num w:numId="14" w16cid:durableId="538945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91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6EA4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52C0"/>
    <w:rsid w:val="00BC121E"/>
    <w:rsid w:val="00BE5914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696D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076A36"/>
  <w15:chartTrackingRefBased/>
  <w15:docId w15:val="{94C160B3-291D-40DB-B788-410EA0AB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2024-06-06T10:12:00Z</cp:lastPrinted>
  <dcterms:created xsi:type="dcterms:W3CDTF">2024-06-06T10:12:00Z</dcterms:created>
  <dcterms:modified xsi:type="dcterms:W3CDTF">2024-06-06T10:13:00Z</dcterms:modified>
</cp:coreProperties>
</file>