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41151" w14:textId="77777777" w:rsidR="00B048DA" w:rsidRPr="000F182E" w:rsidRDefault="002C3771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F182E">
        <w:rPr>
          <w:rFonts w:ascii="Arial Narrow" w:hAnsi="Arial Narrow" w:cs="Arial"/>
          <w:sz w:val="22"/>
          <w:szCs w:val="22"/>
        </w:rPr>
        <w:t>Bydgoszcz</w:t>
      </w:r>
      <w:r w:rsidR="00B048DA" w:rsidRPr="000F182E">
        <w:rPr>
          <w:rFonts w:ascii="Arial Narrow" w:hAnsi="Arial Narrow" w:cs="Arial"/>
          <w:sz w:val="22"/>
          <w:szCs w:val="22"/>
        </w:rPr>
        <w:t xml:space="preserve"> dnia: </w:t>
      </w:r>
      <w:r w:rsidRPr="000F182E">
        <w:rPr>
          <w:rFonts w:ascii="Arial Narrow" w:hAnsi="Arial Narrow" w:cs="Arial"/>
          <w:sz w:val="22"/>
          <w:szCs w:val="22"/>
        </w:rPr>
        <w:t>2024-06-07</w:t>
      </w:r>
    </w:p>
    <w:p w14:paraId="47F91236" w14:textId="77777777" w:rsidR="00B048DA" w:rsidRPr="000F182E" w:rsidRDefault="002C3771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F182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3C8DE4" w14:textId="77777777" w:rsidR="00B048DA" w:rsidRPr="000F182E" w:rsidRDefault="002C3771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F182E">
        <w:rPr>
          <w:rFonts w:ascii="Arial Narrow" w:hAnsi="Arial Narrow" w:cs="Arial"/>
          <w:sz w:val="22"/>
          <w:szCs w:val="22"/>
        </w:rPr>
        <w:t>Powstańców Warszawy</w:t>
      </w:r>
      <w:r w:rsidR="00B048DA" w:rsidRPr="000F182E">
        <w:rPr>
          <w:rFonts w:ascii="Arial Narrow" w:hAnsi="Arial Narrow" w:cs="Arial"/>
          <w:sz w:val="22"/>
          <w:szCs w:val="22"/>
        </w:rPr>
        <w:t xml:space="preserve"> </w:t>
      </w:r>
      <w:r w:rsidRPr="000F182E">
        <w:rPr>
          <w:rFonts w:ascii="Arial Narrow" w:hAnsi="Arial Narrow" w:cs="Arial"/>
          <w:sz w:val="22"/>
          <w:szCs w:val="22"/>
        </w:rPr>
        <w:t>5</w:t>
      </w:r>
    </w:p>
    <w:p w14:paraId="631C295C" w14:textId="77777777" w:rsidR="00B048DA" w:rsidRPr="000F182E" w:rsidRDefault="002C3771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0F182E">
        <w:rPr>
          <w:rFonts w:ascii="Arial Narrow" w:hAnsi="Arial Narrow" w:cs="Arial"/>
          <w:sz w:val="22"/>
          <w:szCs w:val="22"/>
        </w:rPr>
        <w:t>85-681</w:t>
      </w:r>
      <w:r w:rsidR="00B048DA" w:rsidRPr="000F182E">
        <w:rPr>
          <w:rFonts w:ascii="Arial Narrow" w:hAnsi="Arial Narrow" w:cs="Arial"/>
          <w:sz w:val="22"/>
          <w:szCs w:val="22"/>
        </w:rPr>
        <w:t xml:space="preserve"> </w:t>
      </w:r>
      <w:r w:rsidRPr="000F182E">
        <w:rPr>
          <w:rFonts w:ascii="Arial Narrow" w:hAnsi="Arial Narrow" w:cs="Arial"/>
          <w:sz w:val="22"/>
          <w:szCs w:val="22"/>
        </w:rPr>
        <w:t>Bydgoszcz</w:t>
      </w:r>
    </w:p>
    <w:p w14:paraId="4A6B9DD7" w14:textId="77777777" w:rsidR="00B048DA" w:rsidRPr="000F182E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F182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D931EC5" w14:textId="77777777" w:rsidR="00B048DA" w:rsidRPr="000F182E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F182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01020FE" w14:textId="77777777" w:rsidR="00B048DA" w:rsidRPr="000F182E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0F182E" w14:paraId="4E8F9429" w14:textId="77777777" w:rsidTr="00B048DA">
        <w:tc>
          <w:tcPr>
            <w:tcW w:w="9498" w:type="dxa"/>
            <w:shd w:val="clear" w:color="auto" w:fill="F2F2F2"/>
            <w:hideMark/>
          </w:tcPr>
          <w:p w14:paraId="75CE774D" w14:textId="5A5931C8" w:rsidR="00B048DA" w:rsidRPr="000F182E" w:rsidRDefault="000F182E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CC3CCAC" w14:textId="77777777" w:rsidR="00B048DA" w:rsidRPr="000F182E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F182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533D324" w14:textId="77777777" w:rsidR="00B048DA" w:rsidRPr="000F182E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037FBA5" w14:textId="77777777" w:rsidR="00B048DA" w:rsidRPr="000F182E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F182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F182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F182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0F182E" w14:paraId="124E95E3" w14:textId="77777777" w:rsidTr="00B048DA">
        <w:tc>
          <w:tcPr>
            <w:tcW w:w="2269" w:type="dxa"/>
            <w:shd w:val="clear" w:color="auto" w:fill="auto"/>
          </w:tcPr>
          <w:p w14:paraId="5EBDD49D" w14:textId="77777777" w:rsidR="00B048DA" w:rsidRPr="000F182E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392658D" w14:textId="77777777" w:rsidR="00B048DA" w:rsidRPr="000F182E" w:rsidRDefault="002C377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</w:p>
        </w:tc>
      </w:tr>
      <w:tr w:rsidR="002C3771" w:rsidRPr="000F182E" w14:paraId="69165BF7" w14:textId="77777777" w:rsidTr="008017D2">
        <w:tc>
          <w:tcPr>
            <w:tcW w:w="2269" w:type="dxa"/>
            <w:shd w:val="clear" w:color="auto" w:fill="auto"/>
          </w:tcPr>
          <w:p w14:paraId="6BD8D9C3" w14:textId="77777777" w:rsidR="002C3771" w:rsidRPr="000F182E" w:rsidRDefault="002C3771" w:rsidP="008017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92705CC" w14:textId="77777777" w:rsidR="002C3771" w:rsidRPr="000F182E" w:rsidRDefault="002C3771" w:rsidP="008017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14:paraId="19D3127C" w14:textId="77777777" w:rsidR="00B048DA" w:rsidRPr="000F182E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178ED45" w14:textId="77777777" w:rsidR="008642B3" w:rsidRPr="000F182E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F182E">
        <w:rPr>
          <w:rFonts w:ascii="Arial Narrow" w:hAnsi="Arial Narrow" w:cs="Arial"/>
          <w:sz w:val="22"/>
          <w:szCs w:val="22"/>
        </w:rPr>
        <w:t xml:space="preserve">Zamawiający, </w:t>
      </w:r>
      <w:r w:rsidR="002C3771" w:rsidRPr="000F182E">
        <w:rPr>
          <w:rFonts w:ascii="Arial Narrow" w:hAnsi="Arial Narrow" w:cs="Arial"/>
          <w:b/>
          <w:sz w:val="22"/>
          <w:szCs w:val="22"/>
        </w:rPr>
        <w:t>10WSzKzP SPZOZ</w:t>
      </w:r>
      <w:r w:rsidRPr="000F182E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0F182E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0F182E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0F182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2C3771" w:rsidRPr="000F182E">
        <w:rPr>
          <w:rFonts w:ascii="Arial Narrow" w:hAnsi="Arial Narrow" w:cs="Arial"/>
          <w:sz w:val="22"/>
          <w:szCs w:val="22"/>
        </w:rPr>
        <w:t>(</w:t>
      </w:r>
      <w:proofErr w:type="spellStart"/>
      <w:r w:rsidR="002C3771" w:rsidRPr="000F182E">
        <w:rPr>
          <w:rFonts w:ascii="Arial Narrow" w:hAnsi="Arial Narrow" w:cs="Arial"/>
          <w:sz w:val="22"/>
          <w:szCs w:val="22"/>
        </w:rPr>
        <w:t>t.j</w:t>
      </w:r>
      <w:proofErr w:type="spellEnd"/>
      <w:r w:rsidR="002C3771" w:rsidRPr="000F182E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0F182E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0F182E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0F182E">
        <w:rPr>
          <w:rFonts w:ascii="Arial Narrow" w:hAnsi="Arial Narrow" w:cs="Arial"/>
          <w:sz w:val="22"/>
          <w:szCs w:val="22"/>
        </w:rPr>
        <w:t>”</w:t>
      </w:r>
      <w:r w:rsidR="00D26ED6" w:rsidRPr="000F182E">
        <w:rPr>
          <w:rFonts w:ascii="Arial Narrow" w:hAnsi="Arial Narrow" w:cs="Arial"/>
          <w:sz w:val="22"/>
          <w:szCs w:val="22"/>
        </w:rPr>
        <w:t xml:space="preserve">, </w:t>
      </w:r>
      <w:r w:rsidR="00C65E53" w:rsidRPr="000F182E">
        <w:rPr>
          <w:rFonts w:ascii="Arial Narrow" w:hAnsi="Arial Narrow" w:cs="Arial"/>
          <w:sz w:val="22"/>
          <w:szCs w:val="22"/>
        </w:rPr>
        <w:t>informuje</w:t>
      </w:r>
      <w:r w:rsidR="00D26ED6" w:rsidRPr="000F182E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0F182E">
        <w:rPr>
          <w:rFonts w:ascii="Arial Narrow" w:hAnsi="Arial Narrow" w:cs="Arial"/>
          <w:sz w:val="22"/>
          <w:szCs w:val="22"/>
        </w:rPr>
        <w:t>najkorzystniejsz</w:t>
      </w:r>
      <w:r w:rsidR="00D26ED6" w:rsidRPr="000F182E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0F182E">
        <w:rPr>
          <w:rFonts w:ascii="Arial Narrow" w:hAnsi="Arial Narrow" w:cs="Arial"/>
          <w:sz w:val="22"/>
          <w:szCs w:val="22"/>
        </w:rPr>
        <w:t>ofer</w:t>
      </w:r>
      <w:r w:rsidR="00D26ED6" w:rsidRPr="000F182E">
        <w:rPr>
          <w:rFonts w:ascii="Arial Narrow" w:hAnsi="Arial Narrow" w:cs="Arial"/>
          <w:sz w:val="22"/>
          <w:szCs w:val="22"/>
        </w:rPr>
        <w:t>t</w:t>
      </w:r>
      <w:r w:rsidR="009F0E5C" w:rsidRPr="000F182E">
        <w:rPr>
          <w:rFonts w:ascii="Arial Narrow" w:hAnsi="Arial Narrow" w:cs="Arial"/>
          <w:sz w:val="22"/>
          <w:szCs w:val="22"/>
        </w:rPr>
        <w:t>a</w:t>
      </w:r>
      <w:r w:rsidRPr="000F182E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0F182E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C3771" w:rsidRPr="000F182E" w14:paraId="076B87E5" w14:textId="77777777" w:rsidTr="008017D2">
        <w:trPr>
          <w:cantSplit/>
        </w:trPr>
        <w:tc>
          <w:tcPr>
            <w:tcW w:w="9498" w:type="dxa"/>
          </w:tcPr>
          <w:p w14:paraId="2733622F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Opatrunki </w:t>
            </w:r>
            <w:proofErr w:type="spellStart"/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hydrokoloidowe</w:t>
            </w:r>
            <w:proofErr w:type="spellEnd"/>
          </w:p>
          <w:p w14:paraId="794A710C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SKAMEX  Spółka Akcyjna</w:t>
            </w:r>
          </w:p>
          <w:p w14:paraId="37DFE09B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ul. Częstochowska 38/52  </w:t>
            </w:r>
          </w:p>
          <w:p w14:paraId="22B86EE8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93-121 Łódź</w:t>
            </w:r>
          </w:p>
          <w:p w14:paraId="18837088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27 103.36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F94226" w14:textId="02EB69FE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1DACF722" w14:textId="77777777" w:rsidTr="008017D2">
        <w:trPr>
          <w:cantSplit/>
        </w:trPr>
        <w:tc>
          <w:tcPr>
            <w:tcW w:w="9498" w:type="dxa"/>
          </w:tcPr>
          <w:p w14:paraId="434918BC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Opatrunki </w:t>
            </w:r>
            <w:proofErr w:type="spellStart"/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hydrowłókniste</w:t>
            </w:r>
            <w:proofErr w:type="spellEnd"/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jonami srebra</w:t>
            </w:r>
          </w:p>
          <w:p w14:paraId="6646B524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SKAMEX  Spółka Akcyjna</w:t>
            </w:r>
          </w:p>
          <w:p w14:paraId="41A025E8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ul. Częstochowska 38/52  </w:t>
            </w:r>
          </w:p>
          <w:p w14:paraId="37DB0A7A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93-121 Łódź</w:t>
            </w:r>
          </w:p>
          <w:p w14:paraId="692DB1F3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38 648.34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5652A3" w14:textId="12C0FAB6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5095B82E" w14:textId="77777777" w:rsidTr="008017D2">
        <w:trPr>
          <w:cantSplit/>
        </w:trPr>
        <w:tc>
          <w:tcPr>
            <w:tcW w:w="9498" w:type="dxa"/>
          </w:tcPr>
          <w:p w14:paraId="0F918482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Opatrunki </w:t>
            </w:r>
            <w:proofErr w:type="spellStart"/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lipidokoloidowe</w:t>
            </w:r>
            <w:proofErr w:type="spellEnd"/>
          </w:p>
          <w:p w14:paraId="5C9528B2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NEOSET PROFI SPÓŁKA Z OGRANICZONĄ ODPOWIEDZIALNOŚCIĄ</w:t>
            </w:r>
          </w:p>
          <w:p w14:paraId="61471AB7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Szymanów 9E  </w:t>
            </w:r>
          </w:p>
          <w:p w14:paraId="7FD8C774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05-532 Góra Kalwaria</w:t>
            </w:r>
          </w:p>
          <w:p w14:paraId="3A689956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25 122.91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362E2A" w14:textId="2DC23B72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07438005" w14:textId="77777777" w:rsidTr="008017D2">
        <w:trPr>
          <w:cantSplit/>
        </w:trPr>
        <w:tc>
          <w:tcPr>
            <w:tcW w:w="9498" w:type="dxa"/>
          </w:tcPr>
          <w:p w14:paraId="1AC79C06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Opatrunki samoprzylepne pooperacyjne</w:t>
            </w:r>
          </w:p>
          <w:p w14:paraId="76B95E74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SKAMEX  Spółka Akcyjna</w:t>
            </w:r>
          </w:p>
          <w:p w14:paraId="406984E6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ul. Częstochowska 38/52  </w:t>
            </w:r>
          </w:p>
          <w:p w14:paraId="2B1C2FAB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93-121 Łódź</w:t>
            </w:r>
          </w:p>
          <w:p w14:paraId="735D6ADD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19 210.61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BDA3D8" w14:textId="3FD9DEC7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7E84AB1B" w14:textId="77777777" w:rsidTr="008017D2">
        <w:trPr>
          <w:cantSplit/>
        </w:trPr>
        <w:tc>
          <w:tcPr>
            <w:tcW w:w="9498" w:type="dxa"/>
          </w:tcPr>
          <w:p w14:paraId="4392FEAE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Opatrunki poliuretanowe</w:t>
            </w:r>
          </w:p>
          <w:p w14:paraId="79414242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797D124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763F32F5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7192DBE2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11 134.26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6F2253" w14:textId="1F88664E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4E421042" w14:textId="77777777" w:rsidTr="008017D2">
        <w:trPr>
          <w:cantSplit/>
        </w:trPr>
        <w:tc>
          <w:tcPr>
            <w:tcW w:w="9498" w:type="dxa"/>
          </w:tcPr>
          <w:p w14:paraId="42A52CCF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Gąbki hemostatyczne</w:t>
            </w:r>
          </w:p>
          <w:p w14:paraId="55B4E0BB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Promedica</w:t>
            </w:r>
            <w:proofErr w:type="spellEnd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Toruń Spółka z ograniczoną odpowiedzialnością</w:t>
            </w:r>
          </w:p>
          <w:p w14:paraId="171E567B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Grudziądzka 159a  </w:t>
            </w:r>
          </w:p>
          <w:p w14:paraId="01E8596B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49BB2235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16 053.12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CE0927" w14:textId="0DF826BE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07DA7620" w14:textId="77777777" w:rsidTr="008017D2">
        <w:trPr>
          <w:cantSplit/>
        </w:trPr>
        <w:tc>
          <w:tcPr>
            <w:tcW w:w="9498" w:type="dxa"/>
          </w:tcPr>
          <w:p w14:paraId="57768DD1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15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Tampony donosowe</w:t>
            </w:r>
          </w:p>
          <w:p w14:paraId="7A2B5C98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Promedica</w:t>
            </w:r>
            <w:proofErr w:type="spellEnd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Toruń Spółka z ograniczoną odpowiedzialnością</w:t>
            </w:r>
          </w:p>
          <w:p w14:paraId="6C8C32F8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Grudziądzka 159a  </w:t>
            </w:r>
          </w:p>
          <w:p w14:paraId="598C48C2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75D00D45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68 040.00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C86BC0" w14:textId="0BABB5F2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43C15A3C" w14:textId="77777777" w:rsidTr="008017D2">
        <w:trPr>
          <w:cantSplit/>
        </w:trPr>
        <w:tc>
          <w:tcPr>
            <w:tcW w:w="9498" w:type="dxa"/>
          </w:tcPr>
          <w:p w14:paraId="62F26724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Przylepce</w:t>
            </w:r>
          </w:p>
          <w:p w14:paraId="086BAECB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261D45A3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4C055847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04188260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67 706.82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81D47B" w14:textId="154616D4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622B39B3" w14:textId="77777777" w:rsidTr="008017D2">
        <w:trPr>
          <w:cantSplit/>
        </w:trPr>
        <w:tc>
          <w:tcPr>
            <w:tcW w:w="9498" w:type="dxa"/>
          </w:tcPr>
          <w:p w14:paraId="6BAF8AAF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18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Gaza bawełniana</w:t>
            </w:r>
          </w:p>
          <w:p w14:paraId="48684213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Trans-</w:t>
            </w:r>
            <w:proofErr w:type="spellStart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Medical Sp. z o.o.</w:t>
            </w:r>
          </w:p>
          <w:p w14:paraId="62BBBF52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Obrońców Poczty Gdańskiej 20P  </w:t>
            </w:r>
          </w:p>
          <w:p w14:paraId="57A7A69F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42-400 Zawiercie</w:t>
            </w:r>
          </w:p>
          <w:p w14:paraId="55B008F0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40 662.00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9D6B53" w14:textId="4BE24DEC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671F62ED" w14:textId="77777777" w:rsidTr="008017D2">
        <w:trPr>
          <w:cantSplit/>
        </w:trPr>
        <w:tc>
          <w:tcPr>
            <w:tcW w:w="9498" w:type="dxa"/>
          </w:tcPr>
          <w:p w14:paraId="2F516D42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Kompresy gazowe niejałowe</w:t>
            </w:r>
          </w:p>
          <w:p w14:paraId="61D93FA9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INTRA-MED Sp. z o.o.</w:t>
            </w:r>
          </w:p>
          <w:p w14:paraId="666C298F" w14:textId="2E40AC52" w:rsidR="002C3771" w:rsidRPr="000F182E" w:rsidRDefault="00DC76AE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Sielecka 61c</w:t>
            </w:r>
          </w:p>
          <w:p w14:paraId="5E8333C1" w14:textId="786B7CD3" w:rsidR="002C3771" w:rsidRPr="000F182E" w:rsidRDefault="00DC76AE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42-500 Będzin</w:t>
            </w:r>
          </w:p>
          <w:p w14:paraId="6A656706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65 750.40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F20E67" w14:textId="5BA295E6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0D803066" w14:textId="77777777" w:rsidTr="008017D2">
        <w:trPr>
          <w:cantSplit/>
        </w:trPr>
        <w:tc>
          <w:tcPr>
            <w:tcW w:w="9498" w:type="dxa"/>
          </w:tcPr>
          <w:p w14:paraId="3A231250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Opaski</w:t>
            </w:r>
          </w:p>
          <w:p w14:paraId="6E825656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93701D4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6E4DDABC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3BCD4B65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58 795.20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34C542" w14:textId="2C53398C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C3771" w:rsidRPr="000F182E" w14:paraId="40913BF3" w14:textId="77777777" w:rsidTr="008017D2">
        <w:trPr>
          <w:cantSplit/>
        </w:trPr>
        <w:tc>
          <w:tcPr>
            <w:tcW w:w="9498" w:type="dxa"/>
          </w:tcPr>
          <w:p w14:paraId="09CD6E1C" w14:textId="77777777" w:rsidR="002C3771" w:rsidRPr="000F182E" w:rsidRDefault="002C3771" w:rsidP="008017D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F182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F182E">
              <w:rPr>
                <w:rFonts w:ascii="Arial Narrow" w:hAnsi="Arial Narrow" w:cs="Arial"/>
                <w:color w:val="000000"/>
                <w:sz w:val="22"/>
                <w:szCs w:val="22"/>
              </w:rPr>
              <w:t>Opaski gipsowe</w:t>
            </w:r>
          </w:p>
          <w:p w14:paraId="2905CC5D" w14:textId="77777777" w:rsidR="002C3771" w:rsidRPr="000F182E" w:rsidRDefault="002C3771" w:rsidP="008017D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E7DDB5C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1D552E84" w14:textId="77777777" w:rsidR="002C3771" w:rsidRPr="000F182E" w:rsidRDefault="002C3771" w:rsidP="008017D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67E64C7A" w14:textId="77777777" w:rsidR="002C3771" w:rsidRPr="000F182E" w:rsidRDefault="002C3771" w:rsidP="008017D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F182E">
              <w:rPr>
                <w:rFonts w:ascii="Arial Narrow" w:hAnsi="Arial Narrow" w:cs="Arial"/>
                <w:b/>
                <w:sz w:val="22"/>
                <w:szCs w:val="22"/>
              </w:rPr>
              <w:t xml:space="preserve"> 57 672.00 zł brutto</w:t>
            </w: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46CE4C5" w14:textId="5C148DC6" w:rsidR="002C3771" w:rsidRPr="000F182E" w:rsidRDefault="002C3771" w:rsidP="000F182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0F182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F182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EB59FB6" w14:textId="77777777" w:rsidR="00992FF5" w:rsidRPr="000F182E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F182E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0F182E" w14:paraId="580B1F02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BCD911" w14:textId="77777777" w:rsidR="00992FF5" w:rsidRPr="000F182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E033BF" w14:textId="77777777" w:rsidR="00992FF5" w:rsidRPr="000F182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2E06AC" w14:textId="77777777" w:rsidR="00992FF5" w:rsidRPr="000F182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C2B79E" w14:textId="77777777" w:rsidR="00992FF5" w:rsidRPr="000F182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C3771" w:rsidRPr="000F182E" w14:paraId="607CFB7F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7E2C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2 - Opatrunki </w:t>
            </w:r>
            <w:proofErr w:type="spellStart"/>
            <w:r w:rsidRPr="000F182E">
              <w:rPr>
                <w:rFonts w:ascii="Arial Narrow" w:hAnsi="Arial Narrow" w:cs="Arial"/>
                <w:sz w:val="22"/>
                <w:szCs w:val="22"/>
              </w:rPr>
              <w:t>hydrokoloidowe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2DC8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 Spółka Akcyjna</w:t>
            </w:r>
          </w:p>
          <w:p w14:paraId="4EE33CA7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7E9ABB30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2F8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B890BA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391519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2AF0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5635BBE2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5C40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6 - Opatrunki </w:t>
            </w:r>
            <w:proofErr w:type="spellStart"/>
            <w:r w:rsidRPr="000F182E">
              <w:rPr>
                <w:rFonts w:ascii="Arial Narrow" w:hAnsi="Arial Narrow" w:cs="Arial"/>
                <w:sz w:val="22"/>
                <w:szCs w:val="22"/>
              </w:rPr>
              <w:t>hydrowłókniste</w:t>
            </w:r>
            <w:proofErr w:type="spellEnd"/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z jonami srebra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DE2C9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 Spółka Akcyjna</w:t>
            </w:r>
          </w:p>
          <w:p w14:paraId="3E920333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02918EA0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95476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7C9FF8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B5C7B30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ED387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02C2F945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9EC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8 - Opatrunki </w:t>
            </w:r>
            <w:proofErr w:type="spellStart"/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>lipidokoloidowe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8EB52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NEOSET PROFI SPÓŁKA Z </w:t>
            </w: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OGRANICZONĄ ODPOWIEDZIALNOŚCIĄ</w:t>
            </w:r>
          </w:p>
          <w:p w14:paraId="73487703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Szymanów 9E</w:t>
            </w:r>
          </w:p>
          <w:p w14:paraId="3E0AA035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05-532 Góra Kalwaria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DD4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7426E12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- 30.00</w:t>
            </w:r>
          </w:p>
          <w:p w14:paraId="1299BED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EDD6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2C3771" w:rsidRPr="000F182E" w14:paraId="4896E9B2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BCB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10 - Opatrunki samoprzylepne pooperacyjne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7A6CF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 Spółka Akcyjna</w:t>
            </w:r>
          </w:p>
          <w:p w14:paraId="7527083F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757449CD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337D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F03F92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67B5172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06671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02AA1D56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03A0A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10 - Opatrunki samoprzylepne pooperacyjne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6C73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2C030F3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4222A475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BEF99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- 56.39</w:t>
            </w:r>
          </w:p>
          <w:p w14:paraId="52F3AB4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8FEB5C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9913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96,39</w:t>
            </w:r>
          </w:p>
        </w:tc>
      </w:tr>
      <w:tr w:rsidR="002C3771" w:rsidRPr="000F182E" w14:paraId="197286CA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1EE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10 - Opatrunki samoprzylepne pooperacyjne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08F2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2A6DD68D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Żeromskiego 17</w:t>
            </w:r>
          </w:p>
          <w:p w14:paraId="52CCA042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CF74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- 46.72</w:t>
            </w:r>
          </w:p>
          <w:p w14:paraId="4B17C0A0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945A5C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65DA0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86,72</w:t>
            </w:r>
          </w:p>
        </w:tc>
      </w:tr>
      <w:tr w:rsidR="002C3771" w:rsidRPr="000F182E" w14:paraId="37A78F38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CAF1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12 - Opatrunki poliuretanowe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34456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5F16757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2916551D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C1193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7CB1EA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663B5E0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179C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43CD1911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C20D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14 - Gąbki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49A3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Toruń Spółka z ograniczoną odpowiedzialnością</w:t>
            </w:r>
          </w:p>
          <w:p w14:paraId="4AD3AEAF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Grudziądzka 159a</w:t>
            </w:r>
          </w:p>
          <w:p w14:paraId="35E13974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F4B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E6A5864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0CDBF7C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B2A5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0F8A95B3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72B3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14 - Gąbki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087C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7D3A2D26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3BE2FC2C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0F71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043A4F6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6E1C6461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3D68C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C3771" w:rsidRPr="000F182E" w14:paraId="43719AFC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A986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15 - Tampony donosowe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D6E0C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Toruń Spółka z ograniczoną odpowiedzialnością</w:t>
            </w:r>
          </w:p>
          <w:p w14:paraId="37F37935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Grudziądzka 159a</w:t>
            </w:r>
          </w:p>
          <w:p w14:paraId="127DBE99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ACF9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DC9D1E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286781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D6C9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10AD800C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75B6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17 - Przylepce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9113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B064417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6A6F1D6A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5D79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8B6CF5C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83DE58D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FFB5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0E46B9C4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1629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17 - Przylepce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1FE0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INTRA-MED Sp. z o.o.</w:t>
            </w:r>
          </w:p>
          <w:p w14:paraId="149CAD51" w14:textId="07B69435" w:rsidR="002C3771" w:rsidRPr="000F182E" w:rsidRDefault="00DC76AE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Sielecka 61c</w:t>
            </w:r>
          </w:p>
          <w:p w14:paraId="59B1C734" w14:textId="1798A3B4" w:rsidR="002C3771" w:rsidRPr="000F182E" w:rsidRDefault="00DC76AE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42-500 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FA5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918D83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392C922C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7F0B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C3771" w:rsidRPr="000F182E" w14:paraId="556086A5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55EA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18 - Gaza bawełniana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D750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Trans-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Medical Sp. z o.o.</w:t>
            </w:r>
          </w:p>
          <w:p w14:paraId="6AA5E1B7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Obrońców Poczty Gdańskiej 20P</w:t>
            </w:r>
          </w:p>
          <w:p w14:paraId="78D11885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>42-400 Zawiercie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ADD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7D68C163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6CFE57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281F5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2C3771" w:rsidRPr="000F182E" w14:paraId="2EE59882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A3E5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18 - Gaza bawełniana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2D47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393D3EF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9365B2F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4C801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- 57.52</w:t>
            </w:r>
          </w:p>
          <w:p w14:paraId="3089B57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E036DAC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3859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97,52</w:t>
            </w:r>
          </w:p>
        </w:tc>
      </w:tr>
      <w:tr w:rsidR="002C3771" w:rsidRPr="000F182E" w14:paraId="3DE8979D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757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18 - Gaza bawełniana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1F95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INTRA-MED Sp. z o.o.</w:t>
            </w:r>
          </w:p>
          <w:p w14:paraId="5022FDD0" w14:textId="77777777" w:rsidR="00DC76AE" w:rsidRPr="000F182E" w:rsidRDefault="00DC76AE" w:rsidP="00DC76A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Sielecka 61c</w:t>
            </w:r>
          </w:p>
          <w:p w14:paraId="23F99536" w14:textId="696FEB7A" w:rsidR="002C3771" w:rsidRPr="000F182E" w:rsidRDefault="00DC76AE" w:rsidP="00DC76A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42-500 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E0F16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9F589F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1BBBCEA9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3E6C4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C3771" w:rsidRPr="000F182E" w14:paraId="25D55158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6B00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21 - Kompresy gazowe niejałowe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C56D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BC7CC0D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UL. ŻÓŁKIEWSKIEGO 20/26</w:t>
            </w:r>
          </w:p>
          <w:p w14:paraId="7AEBE676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319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- 42.60</w:t>
            </w:r>
          </w:p>
          <w:p w14:paraId="477CE126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CD6407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61B5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82,60</w:t>
            </w:r>
          </w:p>
        </w:tc>
      </w:tr>
      <w:tr w:rsidR="002C3771" w:rsidRPr="000F182E" w14:paraId="2C16A586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68BA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21 - Kompresy gazowe niejałowe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44D2F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INTRA-MED Sp. z o.o.</w:t>
            </w:r>
          </w:p>
          <w:p w14:paraId="56D7A502" w14:textId="77777777" w:rsidR="00DC76AE" w:rsidRPr="000F182E" w:rsidRDefault="00DC76AE" w:rsidP="00DC76A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Sielecka 61c</w:t>
            </w:r>
          </w:p>
          <w:p w14:paraId="69A95F99" w14:textId="29E223B5" w:rsidR="002C3771" w:rsidRPr="000F182E" w:rsidRDefault="00DC76AE" w:rsidP="00DC76A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42-500 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4D32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92F3E1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46F05A1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A737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0E26D620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D68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21 - Kompresy gazowe niejałowe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E983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FCD12CA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5956C52B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6F123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- 59.71</w:t>
            </w:r>
          </w:p>
          <w:p w14:paraId="00EDC8D9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D3EED7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F19D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99,71</w:t>
            </w:r>
          </w:p>
        </w:tc>
      </w:tr>
      <w:tr w:rsidR="002C3771" w:rsidRPr="000F182E" w14:paraId="190F73A6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450C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21 - Kompresy gazowe niejałowe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29268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0E790B4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4EA7099B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84C5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- 59.61</w:t>
            </w:r>
          </w:p>
          <w:p w14:paraId="1A055A0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5A5CAA9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5FF1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99,61</w:t>
            </w:r>
          </w:p>
        </w:tc>
      </w:tr>
      <w:tr w:rsidR="002C3771" w:rsidRPr="000F182E" w14:paraId="5EE2D462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6BA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21 - Kompresy gazowe niejałowe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3F3A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Trans-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Medical Sp. z o.o.</w:t>
            </w:r>
          </w:p>
          <w:p w14:paraId="52B08D4E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Obrońców Poczty Gdańskiej 20P</w:t>
            </w:r>
          </w:p>
          <w:p w14:paraId="5A29CAAB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42-400 Zawiercie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0DA1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- 57.27</w:t>
            </w:r>
          </w:p>
          <w:p w14:paraId="08CB614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D5F87C1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7E256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97,27</w:t>
            </w:r>
          </w:p>
        </w:tc>
      </w:tr>
      <w:tr w:rsidR="002C3771" w:rsidRPr="000F182E" w14:paraId="625410E3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96F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21 - Kompresy gazowe niejałowe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E094D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Polsa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4378FB6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Moniuszki 14</w:t>
            </w:r>
          </w:p>
          <w:p w14:paraId="5291108F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516D1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- 29.04</w:t>
            </w:r>
          </w:p>
          <w:p w14:paraId="69B913BC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C36FBE5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6FE8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69,04</w:t>
            </w:r>
          </w:p>
        </w:tc>
      </w:tr>
      <w:tr w:rsidR="002C3771" w:rsidRPr="000F182E" w14:paraId="4583ED8E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18F9E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24 - Opaski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62B5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F1AB071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UL. ŻÓŁKIEWSKIEGO 20/26</w:t>
            </w:r>
          </w:p>
          <w:p w14:paraId="2DEFAE1A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6E71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- 53.25</w:t>
            </w:r>
          </w:p>
          <w:p w14:paraId="410D7BA2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D4CDAD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D7B4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93,25</w:t>
            </w:r>
          </w:p>
        </w:tc>
      </w:tr>
      <w:tr w:rsidR="002C3771" w:rsidRPr="000F182E" w14:paraId="3E0B7F35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4044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24 - Opaski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6F2E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4D128ED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271BF78C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7B7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C317A9F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139D8F0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44B5A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2550DBDD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E0FB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lastRenderedPageBreak/>
              <w:t>25 - Opaski gipsowe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2D705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E4FD2D9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0758CEBD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FDE88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708F840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E287801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A685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C3771" w:rsidRPr="000F182E" w14:paraId="0BDA9AF0" w14:textId="77777777" w:rsidTr="008017D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72D2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25 - Opaski gipsowe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4B6D9" w14:textId="77777777" w:rsidR="002C3771" w:rsidRPr="000F182E" w:rsidRDefault="002C3771" w:rsidP="008017D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08D768C8" w14:textId="77777777" w:rsidR="002C3771" w:rsidRPr="000F182E" w:rsidRDefault="002C3771" w:rsidP="008017D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Żeromskiego 17</w:t>
            </w:r>
          </w:p>
          <w:p w14:paraId="4ADB767E" w14:textId="77777777" w:rsidR="002C3771" w:rsidRPr="000F182E" w:rsidRDefault="002C3771" w:rsidP="008017D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99F3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1 - Cena - 56.69</w:t>
            </w:r>
          </w:p>
          <w:p w14:paraId="01E7DD17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7197EB8" w14:textId="77777777" w:rsidR="002C3771" w:rsidRPr="000F182E" w:rsidRDefault="002C3771" w:rsidP="008017D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17A2" w14:textId="77777777" w:rsidR="002C3771" w:rsidRPr="000F182E" w:rsidRDefault="002C3771" w:rsidP="008017D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182E">
              <w:rPr>
                <w:rFonts w:ascii="Arial Narrow" w:hAnsi="Arial Narrow" w:cs="Arial"/>
                <w:sz w:val="22"/>
                <w:szCs w:val="22"/>
              </w:rPr>
              <w:t xml:space="preserve">  96,69</w:t>
            </w:r>
          </w:p>
        </w:tc>
      </w:tr>
    </w:tbl>
    <w:p w14:paraId="2D056413" w14:textId="77777777" w:rsidR="000F182E" w:rsidRDefault="000F182E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A307842" w14:textId="106926E2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F182E">
        <w:rPr>
          <w:rFonts w:ascii="Arial Narrow" w:hAnsi="Arial Narrow" w:cs="Arial"/>
          <w:i/>
          <w:sz w:val="22"/>
          <w:szCs w:val="22"/>
        </w:rPr>
        <w:t>Zamawiający</w:t>
      </w:r>
    </w:p>
    <w:p w14:paraId="63779351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3BA896BF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A07346E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1DF2EE56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2F4D3EF7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4DBEFDA0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40AFFE3A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DE01B93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75DD6039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3C216192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4B68CE3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3046CB88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01BBBE77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35ECD523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3B53AFF1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2AED78BD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22A85FAF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27E10FED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097ED09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4D97FF0B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79E848CB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52B8803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6244C73E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2890901A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6D27D9EB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27699684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1CE6E80D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607EF69A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5FB0C75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4765AA99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3A903F2F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C969540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552A151F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</w:p>
    <w:p w14:paraId="734CB370" w14:textId="4A793BD3" w:rsidR="00E73A90" w:rsidRDefault="00E73A90" w:rsidP="00E73A9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4 ark.</w:t>
      </w:r>
    </w:p>
    <w:p w14:paraId="608CC2B3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3164657" w14:textId="77777777" w:rsidR="00E73A90" w:rsidRDefault="00E73A90" w:rsidP="00E73A9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4DCD31DE" w14:textId="442E0E9C" w:rsidR="00E73A90" w:rsidRPr="000F182E" w:rsidRDefault="00E73A90" w:rsidP="00E73A90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2024-0</w:t>
      </w:r>
      <w:r>
        <w:rPr>
          <w:rFonts w:ascii="Arial Narrow" w:hAnsi="Arial Narrow" w:cs="Arial"/>
          <w:sz w:val="20"/>
          <w:szCs w:val="20"/>
        </w:rPr>
        <w:t>6-07</w:t>
      </w:r>
    </w:p>
    <w:bookmarkEnd w:id="0"/>
    <w:sectPr w:rsidR="00E73A90" w:rsidRPr="000F182E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75D69" w14:textId="77777777" w:rsidR="00B511DA" w:rsidRDefault="00B511DA">
      <w:r>
        <w:separator/>
      </w:r>
    </w:p>
  </w:endnote>
  <w:endnote w:type="continuationSeparator" w:id="0">
    <w:p w14:paraId="4BE540E9" w14:textId="77777777" w:rsidR="00B511DA" w:rsidRDefault="00B51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90376" w14:textId="77777777" w:rsidR="002C3771" w:rsidRDefault="002C37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A30CF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FEF27E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4DB87D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0CBD8" w14:textId="77777777" w:rsidR="002C3771" w:rsidRDefault="002C37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6D0B3" w14:textId="77777777" w:rsidR="00B511DA" w:rsidRDefault="00B511DA">
      <w:r>
        <w:separator/>
      </w:r>
    </w:p>
  </w:footnote>
  <w:footnote w:type="continuationSeparator" w:id="0">
    <w:p w14:paraId="47973305" w14:textId="77777777" w:rsidR="00B511DA" w:rsidRDefault="00B51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D2D9A" w14:textId="77777777" w:rsidR="002C3771" w:rsidRDefault="002C3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4746B" w14:textId="77777777" w:rsidR="002C3771" w:rsidRDefault="002C3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C0CF4" w14:textId="77777777" w:rsidR="002C3771" w:rsidRDefault="002C3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11DA"/>
    <w:rsid w:val="0000183D"/>
    <w:rsid w:val="00022322"/>
    <w:rsid w:val="00042497"/>
    <w:rsid w:val="000C1E6F"/>
    <w:rsid w:val="000E4E56"/>
    <w:rsid w:val="000F182E"/>
    <w:rsid w:val="001A1468"/>
    <w:rsid w:val="001B7815"/>
    <w:rsid w:val="001D1EEC"/>
    <w:rsid w:val="00211A34"/>
    <w:rsid w:val="002B1E4F"/>
    <w:rsid w:val="002B6761"/>
    <w:rsid w:val="002C377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45CF"/>
    <w:rsid w:val="00881A77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1DA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C76AE"/>
    <w:rsid w:val="00E30B2D"/>
    <w:rsid w:val="00E62859"/>
    <w:rsid w:val="00E73A90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7370A"/>
  <w15:chartTrackingRefBased/>
  <w15:docId w15:val="{B3A3DC55-6445-400B-845C-888D7027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E73A9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1681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1899-12-31T23:00:00Z</cp:lastPrinted>
  <dcterms:created xsi:type="dcterms:W3CDTF">2024-06-07T08:19:00Z</dcterms:created>
  <dcterms:modified xsi:type="dcterms:W3CDTF">2024-06-07T08:27:00Z</dcterms:modified>
</cp:coreProperties>
</file>