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64C6E4" w14:textId="48FDF210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72E7F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65346E3F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2EC855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6C844DD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C069FFD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7764FB7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22FA77CA" w14:textId="77777777" w:rsidTr="004F10A0">
        <w:tc>
          <w:tcPr>
            <w:tcW w:w="2269" w:type="dxa"/>
            <w:shd w:val="clear" w:color="auto" w:fill="auto"/>
          </w:tcPr>
          <w:p w14:paraId="00DCD762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3F6B0C" w14:textId="77777777" w:rsidR="00A137C9" w:rsidRPr="00372E7F" w:rsidRDefault="001337F0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72E7F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Usługa w zakresie odbioru, transportu oraz unieszkodliwiania odpadów medycznych</w:t>
            </w:r>
            <w:r w:rsidR="00A137C9" w:rsidRPr="00372E7F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1337F0" w:rsidRPr="00A2540E" w14:paraId="3B07178E" w14:textId="77777777" w:rsidTr="00E71924">
        <w:tc>
          <w:tcPr>
            <w:tcW w:w="2269" w:type="dxa"/>
            <w:shd w:val="clear" w:color="auto" w:fill="auto"/>
          </w:tcPr>
          <w:p w14:paraId="7DD249D9" w14:textId="77777777" w:rsidR="001337F0" w:rsidRPr="00A2540E" w:rsidRDefault="001337F0" w:rsidP="00E719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67FAA4" w14:textId="77777777" w:rsidR="001337F0" w:rsidRPr="00372E7F" w:rsidRDefault="001337F0" w:rsidP="00E719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72E7F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ZP/31/2024</w:t>
            </w:r>
          </w:p>
        </w:tc>
      </w:tr>
    </w:tbl>
    <w:p w14:paraId="1A1F8259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57764D2" w14:textId="70716E94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337F0" w:rsidRPr="001337F0">
        <w:rPr>
          <w:rFonts w:ascii="Arial" w:hAnsi="Arial" w:cs="Arial"/>
          <w:b/>
          <w:sz w:val="24"/>
          <w:szCs w:val="24"/>
        </w:rPr>
        <w:t>Szpital Miejski Specjalistyczny im. Gabriela Narutowicza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206391C0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0B416247" w14:textId="77777777" w:rsidTr="00A137C9">
        <w:tc>
          <w:tcPr>
            <w:tcW w:w="617" w:type="dxa"/>
            <w:shd w:val="clear" w:color="auto" w:fill="auto"/>
            <w:vAlign w:val="center"/>
          </w:tcPr>
          <w:p w14:paraId="26DB34D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286D78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A070B1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3EA6EE2B" w14:textId="77777777" w:rsidTr="00A137C9">
        <w:tc>
          <w:tcPr>
            <w:tcW w:w="617" w:type="dxa"/>
            <w:shd w:val="clear" w:color="auto" w:fill="auto"/>
            <w:vAlign w:val="center"/>
          </w:tcPr>
          <w:p w14:paraId="6663E70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1A1E77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B39420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1BB3B89A" w14:textId="77777777" w:rsidTr="00A137C9">
        <w:tc>
          <w:tcPr>
            <w:tcW w:w="617" w:type="dxa"/>
            <w:shd w:val="clear" w:color="auto" w:fill="auto"/>
            <w:vAlign w:val="center"/>
          </w:tcPr>
          <w:p w14:paraId="250BC97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503D2FB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65BD2D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8BDBE84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337F0" w:rsidRPr="001337F0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60852301" w14:textId="77777777" w:rsidTr="00A137C9">
        <w:tc>
          <w:tcPr>
            <w:tcW w:w="617" w:type="dxa"/>
            <w:shd w:val="clear" w:color="auto" w:fill="auto"/>
            <w:vAlign w:val="center"/>
          </w:tcPr>
          <w:p w14:paraId="0242AE3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3231D4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0527BCD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2DD8D399" w14:textId="77777777" w:rsidTr="00A137C9">
        <w:tc>
          <w:tcPr>
            <w:tcW w:w="617" w:type="dxa"/>
            <w:shd w:val="clear" w:color="auto" w:fill="auto"/>
            <w:vAlign w:val="center"/>
          </w:tcPr>
          <w:p w14:paraId="6E9CCA7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100FD65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A9E16A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5A771CD0" w14:textId="77777777" w:rsidTr="00A137C9">
        <w:tc>
          <w:tcPr>
            <w:tcW w:w="617" w:type="dxa"/>
            <w:shd w:val="clear" w:color="auto" w:fill="auto"/>
            <w:vAlign w:val="center"/>
          </w:tcPr>
          <w:p w14:paraId="723A6BD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46493B4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274EB6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6994E54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625EB32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5BC55B4C" w14:textId="77777777" w:rsidTr="004F10A0">
        <w:tc>
          <w:tcPr>
            <w:tcW w:w="2660" w:type="dxa"/>
            <w:shd w:val="clear" w:color="auto" w:fill="auto"/>
          </w:tcPr>
          <w:p w14:paraId="660C83D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92A955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1AEFF78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18B7D8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F5B833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4C52FBE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337F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3D4C5331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B881EF" w14:textId="77777777" w:rsidR="00873D0F" w:rsidRDefault="00873D0F" w:rsidP="00025386">
      <w:pPr>
        <w:spacing w:after="0" w:line="240" w:lineRule="auto"/>
      </w:pPr>
      <w:r>
        <w:separator/>
      </w:r>
    </w:p>
  </w:endnote>
  <w:endnote w:type="continuationSeparator" w:id="0">
    <w:p w14:paraId="49AC5EA6" w14:textId="77777777" w:rsidR="00873D0F" w:rsidRDefault="00873D0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BB0179" w14:textId="77777777" w:rsidR="001337F0" w:rsidRDefault="001337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855DB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7EA8DA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F69ECC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DAE904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BA299" w14:textId="77777777" w:rsidR="001337F0" w:rsidRDefault="001337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D7F981" w14:textId="77777777" w:rsidR="00873D0F" w:rsidRDefault="00873D0F" w:rsidP="00025386">
      <w:pPr>
        <w:spacing w:after="0" w:line="240" w:lineRule="auto"/>
      </w:pPr>
      <w:r>
        <w:separator/>
      </w:r>
    </w:p>
  </w:footnote>
  <w:footnote w:type="continuationSeparator" w:id="0">
    <w:p w14:paraId="5C84740A" w14:textId="77777777" w:rsidR="00873D0F" w:rsidRDefault="00873D0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642DC" w14:textId="77777777" w:rsidR="001337F0" w:rsidRDefault="001337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E6FD5B" w14:textId="77777777" w:rsidR="001337F0" w:rsidRDefault="001337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3D1978" w14:textId="77777777" w:rsidR="001337F0" w:rsidRDefault="001337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43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3D0F"/>
    <w:rsid w:val="00025386"/>
    <w:rsid w:val="000423B9"/>
    <w:rsid w:val="00053927"/>
    <w:rsid w:val="00084786"/>
    <w:rsid w:val="001337F0"/>
    <w:rsid w:val="0016158F"/>
    <w:rsid w:val="001C2314"/>
    <w:rsid w:val="00213980"/>
    <w:rsid w:val="0024648D"/>
    <w:rsid w:val="00372E7F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3D0F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88FBFB"/>
  <w15:chartTrackingRefBased/>
  <w15:docId w15:val="{7F27B8AD-4DD6-4EFB-A8FC-C05FFE85D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2024-05-31T12:34:00Z</dcterms:created>
  <dcterms:modified xsi:type="dcterms:W3CDTF">2024-05-31T12:34:00Z</dcterms:modified>
</cp:coreProperties>
</file>