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DF28C" w14:textId="77777777" w:rsidR="00843A88" w:rsidRPr="00502B8C" w:rsidRDefault="00F30266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502B8C">
        <w:rPr>
          <w:rFonts w:ascii="Arial Narrow" w:hAnsi="Arial Narrow" w:cs="Arial"/>
          <w:sz w:val="24"/>
          <w:szCs w:val="24"/>
        </w:rPr>
        <w:t>Bydgoszcz</w:t>
      </w:r>
      <w:r w:rsidR="00843A88" w:rsidRPr="00502B8C">
        <w:rPr>
          <w:rFonts w:ascii="Arial Narrow" w:hAnsi="Arial Narrow" w:cs="Arial"/>
          <w:sz w:val="24"/>
          <w:szCs w:val="24"/>
        </w:rPr>
        <w:t xml:space="preserve"> dnia: </w:t>
      </w:r>
      <w:r w:rsidRPr="00502B8C">
        <w:rPr>
          <w:rFonts w:ascii="Arial Narrow" w:hAnsi="Arial Narrow" w:cs="Arial"/>
          <w:sz w:val="24"/>
          <w:szCs w:val="24"/>
        </w:rPr>
        <w:t>2024-06-11</w:t>
      </w:r>
    </w:p>
    <w:p w14:paraId="424EE895" w14:textId="77777777" w:rsidR="00843A88" w:rsidRPr="00502B8C" w:rsidRDefault="00F30266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02B8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83D828E" w14:textId="77777777" w:rsidR="00843A88" w:rsidRPr="00502B8C" w:rsidRDefault="00F30266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02B8C">
        <w:rPr>
          <w:rFonts w:ascii="Arial Narrow" w:hAnsi="Arial Narrow" w:cs="Arial"/>
          <w:sz w:val="24"/>
          <w:szCs w:val="24"/>
        </w:rPr>
        <w:t>Powstańców Warszawy</w:t>
      </w:r>
      <w:r w:rsidR="00843A88" w:rsidRPr="00502B8C">
        <w:rPr>
          <w:rFonts w:ascii="Arial Narrow" w:hAnsi="Arial Narrow" w:cs="Arial"/>
          <w:sz w:val="24"/>
          <w:szCs w:val="24"/>
        </w:rPr>
        <w:t xml:space="preserve"> </w:t>
      </w:r>
      <w:r w:rsidRPr="00502B8C">
        <w:rPr>
          <w:rFonts w:ascii="Arial Narrow" w:hAnsi="Arial Narrow" w:cs="Arial"/>
          <w:sz w:val="24"/>
          <w:szCs w:val="24"/>
        </w:rPr>
        <w:t>5</w:t>
      </w:r>
    </w:p>
    <w:p w14:paraId="1AC6670B" w14:textId="77777777" w:rsidR="00843A88" w:rsidRPr="00502B8C" w:rsidRDefault="00F30266" w:rsidP="00843A88">
      <w:pPr>
        <w:rPr>
          <w:rFonts w:ascii="Arial Narrow" w:hAnsi="Arial Narrow" w:cs="Arial"/>
          <w:sz w:val="24"/>
          <w:szCs w:val="24"/>
        </w:rPr>
      </w:pPr>
      <w:r w:rsidRPr="00502B8C">
        <w:rPr>
          <w:rFonts w:ascii="Arial Narrow" w:hAnsi="Arial Narrow" w:cs="Arial"/>
          <w:sz w:val="24"/>
          <w:szCs w:val="24"/>
        </w:rPr>
        <w:t>85-681</w:t>
      </w:r>
      <w:r w:rsidR="00843A88" w:rsidRPr="00502B8C">
        <w:rPr>
          <w:rFonts w:ascii="Arial Narrow" w:hAnsi="Arial Narrow" w:cs="Arial"/>
          <w:sz w:val="24"/>
          <w:szCs w:val="24"/>
        </w:rPr>
        <w:t xml:space="preserve"> </w:t>
      </w:r>
      <w:r w:rsidRPr="00502B8C">
        <w:rPr>
          <w:rFonts w:ascii="Arial Narrow" w:hAnsi="Arial Narrow" w:cs="Arial"/>
          <w:sz w:val="24"/>
          <w:szCs w:val="24"/>
        </w:rPr>
        <w:t>Bydgoszcz</w:t>
      </w:r>
    </w:p>
    <w:p w14:paraId="486BC239" w14:textId="77777777" w:rsidR="00843A88" w:rsidRPr="00502B8C" w:rsidRDefault="00843A88" w:rsidP="00843A88">
      <w:pPr>
        <w:jc w:val="both"/>
        <w:rPr>
          <w:rFonts w:ascii="Arial Narrow" w:hAnsi="Arial Narrow" w:cs="Arial"/>
          <w:bCs/>
          <w:sz w:val="24"/>
          <w:szCs w:val="24"/>
        </w:rPr>
      </w:pPr>
      <w:r w:rsidRPr="00502B8C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14:paraId="6906EB82" w14:textId="77777777" w:rsidR="00843A88" w:rsidRPr="00502B8C" w:rsidRDefault="00843A88" w:rsidP="00FD4AEC">
      <w:pPr>
        <w:spacing w:after="480"/>
        <w:jc w:val="both"/>
        <w:rPr>
          <w:rFonts w:ascii="Arial Narrow" w:hAnsi="Arial Narrow" w:cs="Arial"/>
          <w:bCs/>
          <w:sz w:val="24"/>
          <w:szCs w:val="24"/>
        </w:rPr>
      </w:pPr>
      <w:r w:rsidRPr="00502B8C">
        <w:rPr>
          <w:rFonts w:ascii="Arial Narrow" w:hAnsi="Arial Narrow" w:cs="Arial"/>
          <w:bCs/>
          <w:sz w:val="24"/>
          <w:szCs w:val="24"/>
        </w:rPr>
        <w:t>[nazwa zamawiającego, adres]</w:t>
      </w:r>
    </w:p>
    <w:p w14:paraId="47007343" w14:textId="23CBD285" w:rsidR="00FD7115" w:rsidRPr="00502B8C" w:rsidRDefault="00FD7115" w:rsidP="00FD4AEC">
      <w:pPr>
        <w:spacing w:after="480"/>
        <w:jc w:val="both"/>
        <w:rPr>
          <w:rFonts w:ascii="Arial Narrow" w:hAnsi="Arial Narrow"/>
          <w:b/>
          <w:sz w:val="24"/>
          <w:szCs w:val="24"/>
        </w:rPr>
      </w:pPr>
      <w:r w:rsidRPr="00502B8C">
        <w:rPr>
          <w:rFonts w:ascii="Arial Narrow" w:hAnsi="Arial Narrow" w:cs="Arial"/>
          <w:b/>
          <w:sz w:val="24"/>
          <w:szCs w:val="24"/>
        </w:rPr>
        <w:t xml:space="preserve">Pismo nr </w:t>
      </w:r>
      <w:r w:rsidR="00BF240C">
        <w:rPr>
          <w:rFonts w:ascii="Arial Narrow" w:hAnsi="Arial Narrow" w:cs="Arial"/>
          <w:b/>
          <w:sz w:val="24"/>
          <w:szCs w:val="24"/>
        </w:rPr>
        <w:t>4671</w:t>
      </w:r>
      <w:r w:rsidRPr="00502B8C">
        <w:rPr>
          <w:rFonts w:ascii="Arial Narrow" w:hAnsi="Arial Narrow" w:cs="Arial"/>
          <w:b/>
          <w:sz w:val="24"/>
          <w:szCs w:val="24"/>
        </w:rPr>
        <w:t>/24</w:t>
      </w:r>
    </w:p>
    <w:p w14:paraId="4985BC28" w14:textId="77777777" w:rsidR="00843A88" w:rsidRPr="00502B8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502B8C">
        <w:rPr>
          <w:rFonts w:ascii="Arial Narrow" w:hAnsi="Arial Narrow" w:cs="Arial"/>
          <w:b/>
          <w:sz w:val="24"/>
          <w:szCs w:val="24"/>
        </w:rPr>
        <w:t>WYKONAWCY</w:t>
      </w:r>
    </w:p>
    <w:p w14:paraId="2A9033E2" w14:textId="77777777" w:rsidR="00843A88" w:rsidRPr="00502B8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502B8C">
        <w:rPr>
          <w:rFonts w:ascii="Arial Narrow" w:hAnsi="Arial Narrow" w:cs="Arial"/>
          <w:sz w:val="24"/>
          <w:szCs w:val="24"/>
        </w:rPr>
        <w:t>ubiegający się o zamówienie</w:t>
      </w:r>
    </w:p>
    <w:p w14:paraId="79232769" w14:textId="77777777" w:rsidR="004E4B64" w:rsidRPr="00502B8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02B8C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502B8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02B8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02B8C" w14:paraId="5E125EA3" w14:textId="77777777" w:rsidTr="00FD4AEC">
        <w:tc>
          <w:tcPr>
            <w:tcW w:w="2269" w:type="dxa"/>
            <w:shd w:val="clear" w:color="auto" w:fill="auto"/>
          </w:tcPr>
          <w:p w14:paraId="54ABDDD4" w14:textId="77777777" w:rsidR="004E4B64" w:rsidRPr="00502B8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6A036D" w14:textId="77777777" w:rsidR="004E4B64" w:rsidRPr="00502B8C" w:rsidRDefault="00F3026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bCs/>
                <w:sz w:val="24"/>
                <w:szCs w:val="24"/>
              </w:rPr>
              <w:t>Dostawy sukcesywne drobnego sprzętu i materiałów eksploatacyjnych oraz dostawa narzędzi chirurgicznych</w:t>
            </w:r>
            <w:r w:rsidR="004E4B64" w:rsidRPr="00502B8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30266" w:rsidRPr="00502B8C" w14:paraId="6B294D48" w14:textId="77777777" w:rsidTr="00F92453">
        <w:tc>
          <w:tcPr>
            <w:tcW w:w="2269" w:type="dxa"/>
            <w:shd w:val="clear" w:color="auto" w:fill="auto"/>
          </w:tcPr>
          <w:p w14:paraId="01C57E97" w14:textId="77777777" w:rsidR="00F30266" w:rsidRPr="00502B8C" w:rsidRDefault="00F30266" w:rsidP="00F924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962580" w14:textId="77777777" w:rsidR="00F30266" w:rsidRPr="00502B8C" w:rsidRDefault="00F30266" w:rsidP="00F924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bCs/>
                <w:sz w:val="24"/>
                <w:szCs w:val="24"/>
              </w:rPr>
              <w:t>76/2024</w:t>
            </w:r>
          </w:p>
        </w:tc>
      </w:tr>
    </w:tbl>
    <w:p w14:paraId="2A86B353" w14:textId="77777777" w:rsidR="004E4B64" w:rsidRPr="00502B8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02B8C" w14:paraId="16A93761" w14:textId="77777777" w:rsidTr="00C46732">
        <w:tc>
          <w:tcPr>
            <w:tcW w:w="9330" w:type="dxa"/>
            <w:shd w:val="clear" w:color="auto" w:fill="F2F2F2"/>
            <w:hideMark/>
          </w:tcPr>
          <w:p w14:paraId="0C9A4DD9" w14:textId="77777777" w:rsidR="00843A88" w:rsidRPr="00502B8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74BE4AE5" w14:textId="21D08EBF" w:rsidR="0012774F" w:rsidRPr="00502B8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02B8C">
        <w:rPr>
          <w:rFonts w:ascii="Arial Narrow" w:hAnsi="Arial Narrow" w:cs="Arial"/>
          <w:sz w:val="24"/>
          <w:szCs w:val="24"/>
        </w:rPr>
        <w:t xml:space="preserve">Zamawiający, </w:t>
      </w:r>
      <w:r w:rsidR="00F30266" w:rsidRPr="00502B8C">
        <w:rPr>
          <w:rFonts w:ascii="Arial Narrow" w:hAnsi="Arial Narrow" w:cs="Arial"/>
          <w:b/>
          <w:sz w:val="24"/>
          <w:szCs w:val="24"/>
        </w:rPr>
        <w:t>10WSzKzP SPZOZ</w:t>
      </w:r>
      <w:r w:rsidRPr="00502B8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502B8C">
        <w:rPr>
          <w:rFonts w:ascii="Arial Narrow" w:hAnsi="Arial Narrow" w:cs="Arial"/>
          <w:sz w:val="24"/>
          <w:szCs w:val="24"/>
        </w:rPr>
        <w:t>284</w:t>
      </w:r>
      <w:r w:rsidRPr="00502B8C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502B8C">
        <w:rPr>
          <w:rFonts w:ascii="Arial Narrow" w:hAnsi="Arial Narrow" w:cs="Arial"/>
          <w:sz w:val="24"/>
          <w:szCs w:val="24"/>
        </w:rPr>
        <w:t>6</w:t>
      </w:r>
      <w:r w:rsidRPr="00502B8C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502B8C">
        <w:rPr>
          <w:rFonts w:ascii="Arial Narrow" w:hAnsi="Arial Narrow" w:cs="Arial"/>
          <w:sz w:val="24"/>
          <w:szCs w:val="24"/>
        </w:rPr>
        <w:t>11</w:t>
      </w:r>
      <w:r w:rsidRPr="00502B8C">
        <w:rPr>
          <w:rFonts w:ascii="Arial Narrow" w:hAnsi="Arial Narrow" w:cs="Arial"/>
          <w:sz w:val="24"/>
          <w:szCs w:val="24"/>
        </w:rPr>
        <w:t xml:space="preserve"> </w:t>
      </w:r>
      <w:r w:rsidR="0029606A" w:rsidRPr="00502B8C">
        <w:rPr>
          <w:rFonts w:ascii="Arial Narrow" w:hAnsi="Arial Narrow" w:cs="Arial"/>
          <w:sz w:val="24"/>
          <w:szCs w:val="24"/>
        </w:rPr>
        <w:t xml:space="preserve">września </w:t>
      </w:r>
      <w:r w:rsidRPr="00502B8C">
        <w:rPr>
          <w:rFonts w:ascii="Arial Narrow" w:hAnsi="Arial Narrow" w:cs="Arial"/>
          <w:sz w:val="24"/>
          <w:szCs w:val="24"/>
        </w:rPr>
        <w:t>20</w:t>
      </w:r>
      <w:r w:rsidR="0029606A" w:rsidRPr="00502B8C">
        <w:rPr>
          <w:rFonts w:ascii="Arial Narrow" w:hAnsi="Arial Narrow" w:cs="Arial"/>
          <w:sz w:val="24"/>
          <w:szCs w:val="24"/>
        </w:rPr>
        <w:t>19</w:t>
      </w:r>
      <w:r w:rsidRPr="00502B8C">
        <w:rPr>
          <w:rFonts w:ascii="Arial Narrow" w:hAnsi="Arial Narrow" w:cs="Arial"/>
          <w:sz w:val="24"/>
          <w:szCs w:val="24"/>
        </w:rPr>
        <w:t xml:space="preserve"> r</w:t>
      </w:r>
      <w:r w:rsidR="0029606A" w:rsidRPr="00502B8C">
        <w:rPr>
          <w:rFonts w:ascii="Arial Narrow" w:hAnsi="Arial Narrow" w:cs="Arial"/>
          <w:sz w:val="24"/>
          <w:szCs w:val="24"/>
        </w:rPr>
        <w:t>.</w:t>
      </w:r>
      <w:r w:rsidRPr="00502B8C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502B8C">
        <w:rPr>
          <w:rFonts w:ascii="Arial Narrow" w:hAnsi="Arial Narrow" w:cs="Arial"/>
          <w:sz w:val="24"/>
          <w:szCs w:val="24"/>
        </w:rPr>
        <w:t>z</w:t>
      </w:r>
      <w:r w:rsidRPr="00502B8C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502B8C">
        <w:rPr>
          <w:rFonts w:ascii="Arial Narrow" w:hAnsi="Arial Narrow" w:cs="Arial"/>
          <w:sz w:val="24"/>
          <w:szCs w:val="24"/>
        </w:rPr>
        <w:t>p</w:t>
      </w:r>
      <w:r w:rsidRPr="00502B8C">
        <w:rPr>
          <w:rFonts w:ascii="Arial Narrow" w:hAnsi="Arial Narrow" w:cs="Arial"/>
          <w:sz w:val="24"/>
          <w:szCs w:val="24"/>
        </w:rPr>
        <w:t xml:space="preserve">ublicznych </w:t>
      </w:r>
      <w:r w:rsidR="00F30266" w:rsidRPr="00502B8C">
        <w:rPr>
          <w:rFonts w:ascii="Arial Narrow" w:hAnsi="Arial Narrow" w:cs="Arial"/>
          <w:sz w:val="24"/>
          <w:szCs w:val="24"/>
        </w:rPr>
        <w:t>(</w:t>
      </w:r>
      <w:proofErr w:type="spellStart"/>
      <w:r w:rsidR="00F30266" w:rsidRPr="00502B8C">
        <w:rPr>
          <w:rFonts w:ascii="Arial Narrow" w:hAnsi="Arial Narrow" w:cs="Arial"/>
          <w:sz w:val="24"/>
          <w:szCs w:val="24"/>
        </w:rPr>
        <w:t>t.j</w:t>
      </w:r>
      <w:proofErr w:type="spellEnd"/>
      <w:r w:rsidR="00F30266" w:rsidRPr="00502B8C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502B8C">
        <w:rPr>
          <w:rFonts w:ascii="Arial Narrow" w:hAnsi="Arial Narrow" w:cs="Arial"/>
          <w:sz w:val="24"/>
          <w:szCs w:val="24"/>
        </w:rPr>
        <w:t xml:space="preserve">, </w:t>
      </w:r>
      <w:r w:rsidR="00E74BC3" w:rsidRPr="00502B8C">
        <w:rPr>
          <w:rFonts w:ascii="Arial Narrow" w:hAnsi="Arial Narrow" w:cs="Arial"/>
          <w:sz w:val="24"/>
          <w:szCs w:val="24"/>
        </w:rPr>
        <w:t>udostępnia</w:t>
      </w:r>
      <w:r w:rsidR="00BE7BFD" w:rsidRPr="00502B8C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502B8C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502B8C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FD7115" w:rsidRPr="00502B8C">
        <w:rPr>
          <w:rFonts w:ascii="Arial Narrow" w:hAnsi="Arial Narrow" w:cs="Arial"/>
          <w:sz w:val="24"/>
          <w:szCs w:val="24"/>
          <w:lang w:eastAsia="ar-SA"/>
        </w:rPr>
        <w:t>dalej</w:t>
      </w:r>
      <w:r w:rsidR="00FD7115" w:rsidRPr="00502B8C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502B8C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502B8C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502B8C">
        <w:rPr>
          <w:rFonts w:ascii="Arial Narrow" w:hAnsi="Arial Narrow" w:cs="Arial"/>
          <w:sz w:val="24"/>
          <w:szCs w:val="24"/>
        </w:rPr>
        <w:t>wraz z wyjaśnieniami</w:t>
      </w:r>
      <w:r w:rsidR="0012774F" w:rsidRPr="00502B8C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0502"/>
      </w:tblGrid>
      <w:tr w:rsidR="00F30266" w:rsidRPr="00502B8C" w14:paraId="07BFFF66" w14:textId="77777777" w:rsidTr="00F92453">
        <w:tc>
          <w:tcPr>
            <w:tcW w:w="9356" w:type="dxa"/>
            <w:shd w:val="clear" w:color="auto" w:fill="auto"/>
          </w:tcPr>
          <w:p w14:paraId="0229C699" w14:textId="77777777" w:rsidR="00502B8C" w:rsidRPr="00502B8C" w:rsidRDefault="00502B8C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34C180C" w14:textId="44656D95" w:rsidR="00F30266" w:rsidRPr="00502B8C" w:rsidRDefault="00F30266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59434AB7" w14:textId="77777777" w:rsidR="00F30266" w:rsidRPr="00502B8C" w:rsidRDefault="00F30266" w:rsidP="00F924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sz w:val="24"/>
                <w:szCs w:val="24"/>
              </w:rPr>
              <w:t>Pakiet nr 5</w:t>
            </w:r>
          </w:p>
          <w:p w14:paraId="05963DD4" w14:textId="683B1FB6" w:rsidR="00F30266" w:rsidRPr="00502B8C" w:rsidRDefault="00F30266" w:rsidP="00F9245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sz w:val="24"/>
                <w:szCs w:val="24"/>
              </w:rPr>
              <w:t xml:space="preserve"> Czy Zamawiający wymaga </w:t>
            </w:r>
            <w:r w:rsidR="00FD7115" w:rsidRPr="00502B8C">
              <w:rPr>
                <w:rFonts w:ascii="Arial Narrow" w:hAnsi="Arial Narrow" w:cs="Arial"/>
                <w:sz w:val="24"/>
                <w:szCs w:val="24"/>
              </w:rPr>
              <w:t>określonej</w:t>
            </w:r>
            <w:r w:rsidRPr="00502B8C">
              <w:rPr>
                <w:rFonts w:ascii="Arial Narrow" w:hAnsi="Arial Narrow" w:cs="Arial"/>
                <w:sz w:val="24"/>
                <w:szCs w:val="24"/>
              </w:rPr>
              <w:t xml:space="preserve"> długości kaniul, jeśli tak to </w:t>
            </w:r>
            <w:r w:rsidR="00FD7115" w:rsidRPr="00502B8C">
              <w:rPr>
                <w:rFonts w:ascii="Arial Narrow" w:hAnsi="Arial Narrow" w:cs="Arial"/>
                <w:sz w:val="24"/>
                <w:szCs w:val="24"/>
              </w:rPr>
              <w:t>jakich?</w:t>
            </w:r>
          </w:p>
          <w:p w14:paraId="6FCE9E57" w14:textId="67D8D3A4" w:rsidR="00F30266" w:rsidRPr="00502B8C" w:rsidRDefault="00FD7115" w:rsidP="00F9245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F30266" w:rsidRPr="00502B8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649D75E0" w14:textId="5DDAB17F" w:rsidR="00F30266" w:rsidRPr="00502B8C" w:rsidRDefault="00FD7115" w:rsidP="00F9245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502B8C">
              <w:rPr>
                <w:rFonts w:ascii="Arial Narrow" w:hAnsi="Arial Narrow" w:cs="Segoe UI"/>
                <w:b/>
                <w:bCs/>
                <w:color w:val="000000"/>
                <w:sz w:val="24"/>
                <w:szCs w:val="24"/>
              </w:rPr>
              <w:t>Zamawiający nie wymaga a dopuszcza kaniulę o długości od 8 do 10 cm</w:t>
            </w:r>
          </w:p>
        </w:tc>
      </w:tr>
      <w:tr w:rsidR="00F30266" w:rsidRPr="00502B8C" w14:paraId="0E2F45FF" w14:textId="77777777" w:rsidTr="00F92453">
        <w:tc>
          <w:tcPr>
            <w:tcW w:w="9356" w:type="dxa"/>
            <w:shd w:val="clear" w:color="auto" w:fill="auto"/>
          </w:tcPr>
          <w:p w14:paraId="111EB00B" w14:textId="77777777" w:rsidR="00502B8C" w:rsidRPr="00502B8C" w:rsidRDefault="00502B8C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7BC9BF26" w14:textId="77777777" w:rsidR="00502B8C" w:rsidRPr="00502B8C" w:rsidRDefault="00502B8C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AADEB0F" w14:textId="77777777" w:rsidR="00502B8C" w:rsidRPr="00502B8C" w:rsidRDefault="00502B8C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6584BEC" w14:textId="77777777" w:rsidR="00502B8C" w:rsidRPr="00502B8C" w:rsidRDefault="00502B8C" w:rsidP="00502B8C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BB5AA8B" w14:textId="7E2E03E4" w:rsidR="00F30266" w:rsidRPr="00502B8C" w:rsidRDefault="00F30266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2</w:t>
            </w:r>
          </w:p>
          <w:p w14:paraId="5F7A9DDC" w14:textId="51742447" w:rsidR="00502B8C" w:rsidRPr="00502B8C" w:rsidRDefault="00502B8C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tbl>
            <w:tblPr>
              <w:tblW w:w="10220" w:type="dxa"/>
              <w:tblInd w:w="5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9020"/>
            </w:tblGrid>
            <w:tr w:rsidR="00502B8C" w:rsidRPr="00502B8C" w14:paraId="7556DD47" w14:textId="77777777" w:rsidTr="00F92453">
              <w:trPr>
                <w:trHeight w:val="51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06EF4A" w14:textId="77777777" w:rsidR="00502B8C" w:rsidRPr="00502B8C" w:rsidRDefault="00502B8C" w:rsidP="00502B8C">
                  <w:pPr>
                    <w:rPr>
                      <w:rFonts w:ascii="Arial Narrow" w:hAnsi="Arial Narrow"/>
                      <w:color w:val="000000"/>
                      <w:sz w:val="24"/>
                      <w:szCs w:val="24"/>
                      <w:lang w:eastAsia="fr-FR"/>
                    </w:rPr>
                  </w:pPr>
                  <w:r w:rsidRPr="00502B8C">
                    <w:rPr>
                      <w:rFonts w:ascii="Arial Narrow" w:hAnsi="Arial Narrow"/>
                      <w:color w:val="000000"/>
                      <w:sz w:val="24"/>
                      <w:szCs w:val="24"/>
                      <w:lang w:eastAsia="fr-FR"/>
                    </w:rPr>
                    <w:t>1</w:t>
                  </w:r>
                </w:p>
              </w:tc>
              <w:tc>
                <w:tcPr>
                  <w:tcW w:w="90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16D913" w14:textId="503FE046" w:rsidR="00502B8C" w:rsidRPr="00502B8C" w:rsidRDefault="00502B8C" w:rsidP="00502B8C">
                  <w:pPr>
                    <w:rPr>
                      <w:rFonts w:ascii="Arial Narrow" w:hAnsi="Arial Narrow" w:cs="Arial"/>
                      <w:sz w:val="24"/>
                      <w:szCs w:val="24"/>
                    </w:rPr>
                  </w:pPr>
                  <w:r w:rsidRPr="00502B8C">
                    <w:rPr>
                      <w:rFonts w:ascii="Arial Narrow" w:hAnsi="Arial Narrow" w:cs="Arial"/>
                      <w:sz w:val="24"/>
                      <w:szCs w:val="24"/>
                    </w:rPr>
                    <w:t xml:space="preserve">Pakiet NR 2 </w:t>
                  </w:r>
                </w:p>
                <w:p w14:paraId="66929D05" w14:textId="77777777" w:rsidR="00502B8C" w:rsidRPr="00502B8C" w:rsidRDefault="00502B8C" w:rsidP="00502B8C">
                  <w:pPr>
                    <w:rPr>
                      <w:rFonts w:ascii="Arial Narrow" w:hAnsi="Arial Narrow" w:cs="Arial"/>
                      <w:sz w:val="24"/>
                      <w:szCs w:val="24"/>
                    </w:rPr>
                  </w:pPr>
                  <w:r w:rsidRPr="00502B8C">
                    <w:rPr>
                      <w:rFonts w:ascii="Arial Narrow" w:hAnsi="Arial Narrow" w:cs="Arial"/>
                      <w:sz w:val="24"/>
                      <w:szCs w:val="24"/>
                    </w:rPr>
                    <w:t xml:space="preserve">Czy Zamawiający odstąpi od wymogu grawer narzędziach na których ze względu na małą ilość miejsca, materiał (np. mata silikonowa) wykonie oznakowania jest niemożliwe? </w:t>
                  </w:r>
                </w:p>
                <w:tbl>
                  <w:tblPr>
                    <w:tblW w:w="7400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0"/>
                    <w:gridCol w:w="1640"/>
                    <w:gridCol w:w="4760"/>
                  </w:tblGrid>
                  <w:tr w:rsidR="00502B8C" w:rsidRPr="00502B8C" w14:paraId="570DCFD0" w14:textId="77777777" w:rsidTr="00F92453">
                    <w:trPr>
                      <w:trHeight w:val="1110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219EB10B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proofErr w:type="spellStart"/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5FFABFDF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 xml:space="preserve">Przykładowy </w:t>
                        </w: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br/>
                          <w:t>Symbol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319FB5CA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Nazwa towaru</w:t>
                        </w:r>
                      </w:p>
                    </w:tc>
                  </w:tr>
                  <w:tr w:rsidR="00502B8C" w:rsidRPr="00502B8C" w14:paraId="17E70E80" w14:textId="77777777" w:rsidTr="00F92453">
                    <w:trPr>
                      <w:trHeight w:val="855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47EA38B3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20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F8E1892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DC81912-01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09518850" w14:textId="77777777" w:rsidR="00502B8C" w:rsidRPr="00502B8C" w:rsidRDefault="00502B8C" w:rsidP="00502B8C">
                        <w:pPr>
                          <w:rPr>
                            <w:rFonts w:ascii="Arial Narrow" w:hAnsi="Arial Narrow" w:cs="Arial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sz w:val="24"/>
                            <w:szCs w:val="24"/>
                            <w:lang w:eastAsia="fr-FR"/>
                          </w:rPr>
                          <w:t>KOSZ STALOWY I DO STERYLIZACJI ZESTAWU YAN O WYMIARACH 540X250X70MM, Z AKCESORIAMI NA POSZCZEGOLNE CZESCI</w:t>
                        </w:r>
                      </w:p>
                    </w:tc>
                  </w:tr>
                  <w:tr w:rsidR="00502B8C" w:rsidRPr="00502B8C" w14:paraId="6CEE2210" w14:textId="77777777" w:rsidTr="00F92453">
                    <w:trPr>
                      <w:trHeight w:val="825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16240923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21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F7F45DF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O595170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0A88B20" w14:textId="77777777" w:rsidR="00502B8C" w:rsidRPr="00502B8C" w:rsidRDefault="00502B8C" w:rsidP="00502B8C">
                        <w:pPr>
                          <w:rPr>
                            <w:rFonts w:ascii="Arial Narrow" w:hAnsi="Arial Narrow" w:cs="Arial"/>
                            <w:sz w:val="24"/>
                            <w:szCs w:val="24"/>
                            <w:lang w:val="en-US"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sz w:val="24"/>
                            <w:szCs w:val="24"/>
                            <w:lang w:val="en-US" w:eastAsia="fr-FR"/>
                          </w:rPr>
                          <w:t>KOSZYK STALOWY, PERFOROWANY DO STERYLIZACJI O WYM. 485MMx245MMX70MM</w:t>
                        </w:r>
                      </w:p>
                    </w:tc>
                  </w:tr>
                  <w:tr w:rsidR="00502B8C" w:rsidRPr="00502B8C" w14:paraId="5A3DDCF9" w14:textId="77777777" w:rsidTr="00F92453">
                    <w:trPr>
                      <w:trHeight w:val="510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069DBF0B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22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CB6CCF4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O595000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3BE1A32E" w14:textId="77777777" w:rsidR="00502B8C" w:rsidRPr="00502B8C" w:rsidRDefault="00502B8C" w:rsidP="00502B8C">
                        <w:pPr>
                          <w:rPr>
                            <w:rFonts w:ascii="Arial Narrow" w:hAnsi="Arial Narrow" w:cs="Arial"/>
                            <w:sz w:val="24"/>
                            <w:szCs w:val="24"/>
                            <w:lang w:val="en-US"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sz w:val="24"/>
                            <w:szCs w:val="24"/>
                            <w:lang w:val="en-US" w:eastAsia="fr-FR"/>
                          </w:rPr>
                          <w:t xml:space="preserve">PRZYKRYWA DO KOSZYKA DO STERYLIZACJI O WYM. 485MMx245MM </w:t>
                        </w:r>
                      </w:p>
                    </w:tc>
                  </w:tr>
                  <w:tr w:rsidR="00502B8C" w:rsidRPr="00502B8C" w14:paraId="6CC190C7" w14:textId="77777777" w:rsidTr="00F92453">
                    <w:trPr>
                      <w:trHeight w:val="660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12531E51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23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19BEC572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O611842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46A96CD9" w14:textId="77777777" w:rsidR="00502B8C" w:rsidRPr="00502B8C" w:rsidRDefault="00502B8C" w:rsidP="00502B8C">
                        <w:pPr>
                          <w:rPr>
                            <w:rFonts w:ascii="Arial Narrow" w:hAnsi="Arial Narrow" w:cs="Arial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sz w:val="24"/>
                            <w:szCs w:val="24"/>
                            <w:lang w:eastAsia="fr-FR"/>
                          </w:rPr>
                          <w:t>MATA SILIKONOWA TZW JEZYK DO KOSZYKA O WYM. 475MMx230MM</w:t>
                        </w:r>
                      </w:p>
                    </w:tc>
                  </w:tr>
                  <w:tr w:rsidR="00502B8C" w:rsidRPr="00502B8C" w14:paraId="0CBC9032" w14:textId="77777777" w:rsidTr="00F92453">
                    <w:trPr>
                      <w:trHeight w:val="945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8DC1B3A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eastAsia="fr-FR"/>
                          </w:rPr>
                          <w:t>25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noWrap/>
                        <w:vAlign w:val="center"/>
                        <w:hideMark/>
                      </w:tcPr>
                      <w:p w14:paraId="0F0D6082" w14:textId="77777777" w:rsidR="00502B8C" w:rsidRPr="00502B8C" w:rsidRDefault="00502B8C" w:rsidP="00502B8C">
                        <w:pPr>
                          <w:jc w:val="center"/>
                          <w:rPr>
                            <w:rFonts w:ascii="Arial Narrow" w:hAnsi="Arial Narrow" w:cs="Arial"/>
                            <w:sz w:val="24"/>
                            <w:szCs w:val="24"/>
                            <w:lang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sz w:val="24"/>
                            <w:szCs w:val="24"/>
                            <w:lang w:eastAsia="fr-FR"/>
                          </w:rPr>
                          <w:t xml:space="preserve"> E503000 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0F3C05F0" w14:textId="77777777" w:rsidR="00502B8C" w:rsidRPr="00502B8C" w:rsidRDefault="00502B8C" w:rsidP="00502B8C">
                        <w:pPr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val="en-US" w:eastAsia="fr-FR"/>
                          </w:rPr>
                        </w:pPr>
                        <w:r w:rsidRPr="00502B8C">
                          <w:rPr>
                            <w:rFonts w:ascii="Arial Narrow" w:hAnsi="Arial Narrow" w:cs="Arial"/>
                            <w:color w:val="000000"/>
                            <w:sz w:val="24"/>
                            <w:szCs w:val="24"/>
                            <w:lang w:val="en-US" w:eastAsia="fr-FR"/>
                          </w:rPr>
                          <w:t>UNIWERSALNE ALUMINIOWE MOCOWANIE OD 10MM DO 40MM-DO RAMIENIA CHIRURGICZNEGO, SR. 16MM</w:t>
                        </w:r>
                      </w:p>
                    </w:tc>
                  </w:tr>
                </w:tbl>
                <w:p w14:paraId="47AAE5C1" w14:textId="77777777" w:rsidR="00502B8C" w:rsidRPr="00502B8C" w:rsidRDefault="00502B8C" w:rsidP="00502B8C">
                  <w:pPr>
                    <w:rPr>
                      <w:rFonts w:ascii="Arial Narrow" w:hAnsi="Arial Narrow" w:cs="Arial"/>
                      <w:sz w:val="24"/>
                      <w:szCs w:val="24"/>
                      <w:lang w:val="en-US"/>
                    </w:rPr>
                  </w:pPr>
                </w:p>
                <w:p w14:paraId="023CE62C" w14:textId="77777777" w:rsidR="00502B8C" w:rsidRPr="00502B8C" w:rsidRDefault="00502B8C" w:rsidP="00502B8C">
                  <w:pPr>
                    <w:rPr>
                      <w:rFonts w:ascii="Arial Narrow" w:hAnsi="Arial Narrow" w:cs="Arial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0D1A06BF" w14:textId="42695F52" w:rsidR="00FD7115" w:rsidRPr="00502B8C" w:rsidRDefault="00FD7115" w:rsidP="00F9245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53F91F9" w14:textId="4A3AF04B" w:rsidR="00F30266" w:rsidRPr="00502B8C" w:rsidRDefault="00502B8C" w:rsidP="00F9245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02B8C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</w:t>
            </w:r>
            <w:r w:rsidR="00F30266" w:rsidRPr="00502B8C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14:paraId="52CFEFCC" w14:textId="384F779D" w:rsidR="00F30266" w:rsidRPr="00502B8C" w:rsidRDefault="00502B8C" w:rsidP="00F9245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502B8C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wyraża zgodę.</w:t>
            </w:r>
          </w:p>
        </w:tc>
      </w:tr>
    </w:tbl>
    <w:p w14:paraId="469CF5CB" w14:textId="77777777" w:rsidR="00BE7BFD" w:rsidRPr="00502B8C" w:rsidRDefault="00BE7BFD" w:rsidP="00520165">
      <w:pPr>
        <w:jc w:val="both"/>
        <w:rPr>
          <w:rFonts w:ascii="Arial Narrow" w:hAnsi="Arial Narrow" w:cs="Arial"/>
          <w:sz w:val="24"/>
          <w:szCs w:val="24"/>
        </w:rPr>
      </w:pPr>
    </w:p>
    <w:p w14:paraId="0E8E4264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502B8C">
        <w:rPr>
          <w:rFonts w:ascii="Arial Narrow" w:hAnsi="Arial Narrow" w:cs="Arial"/>
          <w:sz w:val="24"/>
          <w:szCs w:val="24"/>
        </w:rPr>
        <w:t>Zamawiający</w:t>
      </w:r>
    </w:p>
    <w:p w14:paraId="6207FA04" w14:textId="77777777" w:rsidR="00502B8C" w:rsidRDefault="00502B8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5D5E70B7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927752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17946D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BDDE42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1201A7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7AD973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24EBBF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9413183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71DD3E9" w14:textId="77777777" w:rsid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A1470C3" w14:textId="2D670B31" w:rsidR="00502B8C" w:rsidRPr="00502B8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02B8C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502B8C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3D36AA1A" w14:textId="77777777" w:rsidR="00502B8C" w:rsidRPr="00BF240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F240C">
        <w:rPr>
          <w:rFonts w:ascii="Arial Narrow" w:hAnsi="Arial Narrow"/>
          <w:sz w:val="16"/>
          <w:szCs w:val="16"/>
        </w:rPr>
        <w:t xml:space="preserve">Egz. 1 – a/a kancelaria  </w:t>
      </w:r>
    </w:p>
    <w:p w14:paraId="7528894C" w14:textId="77777777" w:rsidR="00502B8C" w:rsidRPr="00BF240C" w:rsidRDefault="00502B8C" w:rsidP="00502B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BF240C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BF240C">
        <w:rPr>
          <w:rFonts w:ascii="Arial Narrow" w:hAnsi="Arial Narrow"/>
          <w:sz w:val="16"/>
          <w:szCs w:val="16"/>
        </w:rPr>
        <w:t>int</w:t>
      </w:r>
      <w:proofErr w:type="spellEnd"/>
      <w:r w:rsidRPr="00BF240C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BF240C">
        <w:rPr>
          <w:rFonts w:ascii="Arial Narrow" w:hAnsi="Arial Narrow"/>
          <w:sz w:val="16"/>
          <w:szCs w:val="16"/>
        </w:rPr>
        <w:t>SZPubl</w:t>
      </w:r>
      <w:proofErr w:type="spellEnd"/>
      <w:r w:rsidRPr="00BF240C">
        <w:rPr>
          <w:rFonts w:ascii="Arial Narrow" w:hAnsi="Arial Narrow"/>
          <w:sz w:val="16"/>
          <w:szCs w:val="16"/>
        </w:rPr>
        <w:t>. T2612 B5</w:t>
      </w:r>
    </w:p>
    <w:p w14:paraId="2F28315B" w14:textId="77777777" w:rsidR="00502B8C" w:rsidRPr="00502B8C" w:rsidRDefault="00502B8C" w:rsidP="00502B8C">
      <w:pPr>
        <w:rPr>
          <w:rFonts w:ascii="Arial Narrow" w:hAnsi="Arial Narrow"/>
          <w:sz w:val="16"/>
          <w:szCs w:val="16"/>
        </w:rPr>
      </w:pPr>
      <w:r w:rsidRPr="00502B8C">
        <w:rPr>
          <w:rFonts w:ascii="Arial Narrow" w:hAnsi="Arial Narrow"/>
          <w:sz w:val="16"/>
          <w:szCs w:val="16"/>
        </w:rPr>
        <w:t>Wyk. M. Sierek – tel. 261 417 449, e-mail: marta.sierek@10wsk.mil.pl</w:t>
      </w:r>
    </w:p>
    <w:p w14:paraId="33FA3691" w14:textId="2DBF5B19" w:rsidR="00502B8C" w:rsidRPr="00502B8C" w:rsidRDefault="00502B8C" w:rsidP="00502B8C">
      <w:pPr>
        <w:rPr>
          <w:rFonts w:ascii="Arial Narrow" w:hAnsi="Arial Narrow"/>
          <w:sz w:val="16"/>
          <w:szCs w:val="16"/>
        </w:rPr>
      </w:pPr>
      <w:r w:rsidRPr="00502B8C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11.06.2024 r.</w:t>
      </w:r>
    </w:p>
    <w:sectPr w:rsidR="00502B8C" w:rsidRPr="00502B8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62D10" w14:textId="77777777" w:rsidR="004759DC" w:rsidRDefault="004759DC">
      <w:r>
        <w:separator/>
      </w:r>
    </w:p>
  </w:endnote>
  <w:endnote w:type="continuationSeparator" w:id="0">
    <w:p w14:paraId="518EFA9D" w14:textId="77777777" w:rsidR="004759DC" w:rsidRDefault="00475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F21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4CB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C184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4BF5F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52E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DE6D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1BE1C8" w14:textId="77777777" w:rsidR="006D4AB3" w:rsidRDefault="006D4AB3">
    <w:pPr>
      <w:pStyle w:val="Stopka"/>
      <w:tabs>
        <w:tab w:val="clear" w:pos="4536"/>
        <w:tab w:val="left" w:pos="6237"/>
      </w:tabs>
    </w:pPr>
  </w:p>
  <w:p w14:paraId="39B169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C0C647" w14:textId="77777777" w:rsidR="004759DC" w:rsidRDefault="004759DC">
      <w:r>
        <w:separator/>
      </w:r>
    </w:p>
  </w:footnote>
  <w:footnote w:type="continuationSeparator" w:id="0">
    <w:p w14:paraId="1C2C72DF" w14:textId="77777777" w:rsidR="004759DC" w:rsidRDefault="00475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350EC" w14:textId="77777777" w:rsidR="00F30266" w:rsidRDefault="00F30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0D3F8" w14:textId="77777777" w:rsidR="00F30266" w:rsidRDefault="00F302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5AC01" w14:textId="77777777" w:rsidR="00F30266" w:rsidRDefault="00F302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7625212">
    <w:abstractNumId w:val="3"/>
  </w:num>
  <w:num w:numId="2" w16cid:durableId="804156529">
    <w:abstractNumId w:val="6"/>
  </w:num>
  <w:num w:numId="3" w16cid:durableId="1909344282">
    <w:abstractNumId w:val="2"/>
  </w:num>
  <w:num w:numId="4" w16cid:durableId="1550414978">
    <w:abstractNumId w:val="5"/>
  </w:num>
  <w:num w:numId="5" w16cid:durableId="1567455879">
    <w:abstractNumId w:val="0"/>
  </w:num>
  <w:num w:numId="6" w16cid:durableId="1919944143">
    <w:abstractNumId w:val="1"/>
  </w:num>
  <w:num w:numId="7" w16cid:durableId="281764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9DC"/>
    <w:rsid w:val="00031374"/>
    <w:rsid w:val="000A1097"/>
    <w:rsid w:val="000E2A8F"/>
    <w:rsid w:val="0012774F"/>
    <w:rsid w:val="00144B7A"/>
    <w:rsid w:val="00180C6E"/>
    <w:rsid w:val="0029606A"/>
    <w:rsid w:val="0041479C"/>
    <w:rsid w:val="004759DC"/>
    <w:rsid w:val="004848F3"/>
    <w:rsid w:val="004A75F2"/>
    <w:rsid w:val="004E4B64"/>
    <w:rsid w:val="00502B8C"/>
    <w:rsid w:val="005144A9"/>
    <w:rsid w:val="00520165"/>
    <w:rsid w:val="00551436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BF240C"/>
    <w:rsid w:val="00C370F2"/>
    <w:rsid w:val="00C44EEC"/>
    <w:rsid w:val="00C46732"/>
    <w:rsid w:val="00CC5ED0"/>
    <w:rsid w:val="00CE2C0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0266"/>
    <w:rsid w:val="00FC5957"/>
    <w:rsid w:val="00FD265E"/>
    <w:rsid w:val="00FD4AEC"/>
    <w:rsid w:val="00FD711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84FE93"/>
  <w15:chartTrackingRefBased/>
  <w15:docId w15:val="{2A708A8E-B577-4BD6-A44D-CB9A176A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02B8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02B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2024-06-11T05:46:00Z</cp:lastPrinted>
  <dcterms:created xsi:type="dcterms:W3CDTF">2024-06-11T05:46:00Z</dcterms:created>
  <dcterms:modified xsi:type="dcterms:W3CDTF">2024-06-11T05:46:00Z</dcterms:modified>
</cp:coreProperties>
</file>