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20325" w14:textId="77777777" w:rsidR="00035DEC" w:rsidRPr="00F42B15" w:rsidRDefault="00C2012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42B15">
        <w:rPr>
          <w:rFonts w:ascii="Arial Narrow" w:hAnsi="Arial Narrow" w:cs="Arial"/>
          <w:sz w:val="22"/>
          <w:szCs w:val="22"/>
        </w:rPr>
        <w:t>Bydgoszcz</w:t>
      </w:r>
      <w:r w:rsidR="00035DEC" w:rsidRPr="00F42B15">
        <w:rPr>
          <w:rFonts w:ascii="Arial Narrow" w:hAnsi="Arial Narrow" w:cs="Arial"/>
          <w:sz w:val="22"/>
          <w:szCs w:val="22"/>
        </w:rPr>
        <w:t xml:space="preserve"> dnia: </w:t>
      </w:r>
      <w:r w:rsidRPr="00F42B15">
        <w:rPr>
          <w:rFonts w:ascii="Arial Narrow" w:hAnsi="Arial Narrow" w:cs="Arial"/>
          <w:sz w:val="22"/>
          <w:szCs w:val="22"/>
        </w:rPr>
        <w:t>2024-06-11</w:t>
      </w:r>
    </w:p>
    <w:p w14:paraId="384FA3FE" w14:textId="77777777" w:rsidR="00035DEC" w:rsidRPr="00F42B15" w:rsidRDefault="00C2012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42B1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253235C" w14:textId="77777777" w:rsidR="00035DEC" w:rsidRPr="00F42B15" w:rsidRDefault="00C2012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42B15">
        <w:rPr>
          <w:rFonts w:ascii="Arial Narrow" w:hAnsi="Arial Narrow" w:cs="Arial"/>
          <w:sz w:val="22"/>
          <w:szCs w:val="22"/>
        </w:rPr>
        <w:t>Powstańców Warszawy</w:t>
      </w:r>
      <w:r w:rsidR="00035DEC" w:rsidRPr="00F42B15">
        <w:rPr>
          <w:rFonts w:ascii="Arial Narrow" w:hAnsi="Arial Narrow" w:cs="Arial"/>
          <w:sz w:val="22"/>
          <w:szCs w:val="22"/>
        </w:rPr>
        <w:t xml:space="preserve"> </w:t>
      </w:r>
      <w:r w:rsidRPr="00F42B15">
        <w:rPr>
          <w:rFonts w:ascii="Arial Narrow" w:hAnsi="Arial Narrow" w:cs="Arial"/>
          <w:sz w:val="22"/>
          <w:szCs w:val="22"/>
        </w:rPr>
        <w:t>5</w:t>
      </w:r>
    </w:p>
    <w:p w14:paraId="2A806354" w14:textId="77777777" w:rsidR="00035DEC" w:rsidRPr="00F42B15" w:rsidRDefault="00C20122" w:rsidP="00035DEC">
      <w:pPr>
        <w:rPr>
          <w:rFonts w:ascii="Arial Narrow" w:hAnsi="Arial Narrow" w:cs="Arial"/>
          <w:sz w:val="22"/>
          <w:szCs w:val="22"/>
        </w:rPr>
      </w:pPr>
      <w:r w:rsidRPr="00F42B15">
        <w:rPr>
          <w:rFonts w:ascii="Arial Narrow" w:hAnsi="Arial Narrow" w:cs="Arial"/>
          <w:sz w:val="22"/>
          <w:szCs w:val="22"/>
        </w:rPr>
        <w:t>85-681</w:t>
      </w:r>
      <w:r w:rsidR="00035DEC" w:rsidRPr="00F42B15">
        <w:rPr>
          <w:rFonts w:ascii="Arial Narrow" w:hAnsi="Arial Narrow" w:cs="Arial"/>
          <w:sz w:val="22"/>
          <w:szCs w:val="22"/>
        </w:rPr>
        <w:t xml:space="preserve"> </w:t>
      </w:r>
      <w:r w:rsidRPr="00F42B15">
        <w:rPr>
          <w:rFonts w:ascii="Arial Narrow" w:hAnsi="Arial Narrow" w:cs="Arial"/>
          <w:sz w:val="22"/>
          <w:szCs w:val="22"/>
        </w:rPr>
        <w:t>Bydgoszcz</w:t>
      </w:r>
    </w:p>
    <w:p w14:paraId="1A6F5E5E" w14:textId="77777777" w:rsidR="00035DEC" w:rsidRPr="00F42B15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F42B1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D83EF40" w14:textId="70144CFC" w:rsidR="00035DEC" w:rsidRPr="00F42B15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42B1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4B7E496" w14:textId="6066B3D4" w:rsidR="002A7554" w:rsidRPr="00351823" w:rsidRDefault="002A7554" w:rsidP="00351823">
      <w:pPr>
        <w:jc w:val="both"/>
        <w:rPr>
          <w:rFonts w:ascii="Arial Narrow" w:hAnsi="Arial Narrow"/>
          <w:bCs/>
          <w:sz w:val="22"/>
          <w:szCs w:val="22"/>
        </w:rPr>
      </w:pPr>
      <w:r w:rsidRPr="00351823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C3889" w:rsidRPr="008C3889">
        <w:rPr>
          <w:rFonts w:ascii="Arial Narrow" w:hAnsi="Arial Narrow" w:cs="Arial"/>
          <w:b/>
          <w:sz w:val="22"/>
          <w:szCs w:val="22"/>
        </w:rPr>
        <w:t>4684/24</w:t>
      </w:r>
    </w:p>
    <w:p w14:paraId="097E3F72" w14:textId="77777777" w:rsidR="00035DEC" w:rsidRPr="00F42B1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F42B15">
        <w:rPr>
          <w:rFonts w:ascii="Arial Narrow" w:hAnsi="Arial Narrow" w:cs="Arial"/>
          <w:b/>
          <w:sz w:val="22"/>
          <w:szCs w:val="22"/>
        </w:rPr>
        <w:t>WYKONAWCY</w:t>
      </w:r>
    </w:p>
    <w:p w14:paraId="4B54C00C" w14:textId="77777777" w:rsidR="00035DEC" w:rsidRPr="00F42B1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42B15">
        <w:rPr>
          <w:rFonts w:ascii="Arial Narrow" w:hAnsi="Arial Narrow" w:cs="Arial"/>
          <w:sz w:val="22"/>
          <w:szCs w:val="22"/>
        </w:rPr>
        <w:t>ubiegający się o zamówienie</w:t>
      </w:r>
    </w:p>
    <w:p w14:paraId="0D5858B7" w14:textId="77777777" w:rsidR="00035DEC" w:rsidRPr="00F42B1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42B1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42B1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42B1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F42B15" w14:paraId="771FAE18" w14:textId="77777777" w:rsidTr="00351823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1501B7B" w14:textId="77777777" w:rsidR="00035DEC" w:rsidRPr="00F42B1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3AFD99" w14:textId="77777777" w:rsidR="00035DEC" w:rsidRPr="00F42B15" w:rsidRDefault="00C2012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035DEC" w:rsidRPr="00F42B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20122" w:rsidRPr="00F42B15" w14:paraId="7E69374A" w14:textId="77777777" w:rsidTr="00351823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566D4EB" w14:textId="77777777" w:rsidR="00C20122" w:rsidRPr="00F42B15" w:rsidRDefault="00C20122" w:rsidP="00F204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02FB23" w14:textId="77777777" w:rsidR="00C20122" w:rsidRPr="00F42B15" w:rsidRDefault="00C20122" w:rsidP="00351823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Cs/>
                <w:sz w:val="22"/>
                <w:szCs w:val="22"/>
              </w:rPr>
              <w:t>77/2024</w:t>
            </w:r>
          </w:p>
        </w:tc>
      </w:tr>
      <w:tr w:rsidR="00035DEC" w:rsidRPr="00F42B15" w14:paraId="647F753E" w14:textId="77777777" w:rsidTr="00351823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7F93CF2A" w14:textId="77777777" w:rsidR="00035DEC" w:rsidRPr="00F42B1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42B1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8C1B673" w14:textId="77777777" w:rsidR="0012774F" w:rsidRPr="00F42B15" w:rsidRDefault="00520165" w:rsidP="00351823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42B15">
        <w:rPr>
          <w:rFonts w:ascii="Arial Narrow" w:hAnsi="Arial Narrow" w:cs="Arial"/>
          <w:sz w:val="22"/>
          <w:szCs w:val="22"/>
        </w:rPr>
        <w:t xml:space="preserve">Zamawiający, </w:t>
      </w:r>
      <w:r w:rsidR="00C20122" w:rsidRPr="00F42B15">
        <w:rPr>
          <w:rFonts w:ascii="Arial Narrow" w:hAnsi="Arial Narrow" w:cs="Arial"/>
          <w:b/>
          <w:sz w:val="22"/>
          <w:szCs w:val="22"/>
        </w:rPr>
        <w:t>10WSzKzP SPZOZ</w:t>
      </w:r>
      <w:r w:rsidRPr="00F42B1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42B15">
        <w:rPr>
          <w:rFonts w:ascii="Arial Narrow" w:hAnsi="Arial Narrow" w:cs="Arial"/>
          <w:sz w:val="22"/>
          <w:szCs w:val="22"/>
        </w:rPr>
        <w:t>1</w:t>
      </w:r>
      <w:r w:rsidRPr="00F42B15">
        <w:rPr>
          <w:rFonts w:ascii="Arial Narrow" w:hAnsi="Arial Narrow" w:cs="Arial"/>
          <w:sz w:val="22"/>
          <w:szCs w:val="22"/>
        </w:rPr>
        <w:t>3</w:t>
      </w:r>
      <w:r w:rsidR="0029606A" w:rsidRPr="00F42B15">
        <w:rPr>
          <w:rFonts w:ascii="Arial Narrow" w:hAnsi="Arial Narrow" w:cs="Arial"/>
          <w:sz w:val="22"/>
          <w:szCs w:val="22"/>
        </w:rPr>
        <w:t>5</w:t>
      </w:r>
      <w:r w:rsidRPr="00F42B15">
        <w:rPr>
          <w:rFonts w:ascii="Arial Narrow" w:hAnsi="Arial Narrow" w:cs="Arial"/>
          <w:sz w:val="22"/>
          <w:szCs w:val="22"/>
        </w:rPr>
        <w:t xml:space="preserve"> ust</w:t>
      </w:r>
      <w:r w:rsidR="00D9049C" w:rsidRPr="00F42B15">
        <w:rPr>
          <w:rFonts w:ascii="Arial Narrow" w:hAnsi="Arial Narrow" w:cs="Arial"/>
          <w:sz w:val="22"/>
          <w:szCs w:val="22"/>
        </w:rPr>
        <w:t xml:space="preserve">. </w:t>
      </w:r>
      <w:r w:rsidR="0029606A" w:rsidRPr="00F42B15">
        <w:rPr>
          <w:rFonts w:ascii="Arial Narrow" w:hAnsi="Arial Narrow" w:cs="Arial"/>
          <w:sz w:val="22"/>
          <w:szCs w:val="22"/>
        </w:rPr>
        <w:t>6</w:t>
      </w:r>
      <w:r w:rsidRPr="00F42B1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42B15">
        <w:rPr>
          <w:rFonts w:ascii="Arial Narrow" w:hAnsi="Arial Narrow" w:cs="Arial"/>
          <w:sz w:val="22"/>
          <w:szCs w:val="22"/>
        </w:rPr>
        <w:t>11</w:t>
      </w:r>
      <w:r w:rsidRPr="00F42B15">
        <w:rPr>
          <w:rFonts w:ascii="Arial Narrow" w:hAnsi="Arial Narrow" w:cs="Arial"/>
          <w:sz w:val="22"/>
          <w:szCs w:val="22"/>
        </w:rPr>
        <w:t xml:space="preserve"> </w:t>
      </w:r>
      <w:r w:rsidR="0029606A" w:rsidRPr="00F42B15">
        <w:rPr>
          <w:rFonts w:ascii="Arial Narrow" w:hAnsi="Arial Narrow" w:cs="Arial"/>
          <w:sz w:val="22"/>
          <w:szCs w:val="22"/>
        </w:rPr>
        <w:t xml:space="preserve">września </w:t>
      </w:r>
      <w:r w:rsidRPr="00F42B15">
        <w:rPr>
          <w:rFonts w:ascii="Arial Narrow" w:hAnsi="Arial Narrow" w:cs="Arial"/>
          <w:sz w:val="22"/>
          <w:szCs w:val="22"/>
        </w:rPr>
        <w:t>20</w:t>
      </w:r>
      <w:r w:rsidR="0029606A" w:rsidRPr="00F42B15">
        <w:rPr>
          <w:rFonts w:ascii="Arial Narrow" w:hAnsi="Arial Narrow" w:cs="Arial"/>
          <w:sz w:val="22"/>
          <w:szCs w:val="22"/>
        </w:rPr>
        <w:t>19</w:t>
      </w:r>
      <w:r w:rsidRPr="00F42B15">
        <w:rPr>
          <w:rFonts w:ascii="Arial Narrow" w:hAnsi="Arial Narrow" w:cs="Arial"/>
          <w:sz w:val="22"/>
          <w:szCs w:val="22"/>
        </w:rPr>
        <w:t xml:space="preserve"> r</w:t>
      </w:r>
      <w:r w:rsidR="0029606A" w:rsidRPr="00F42B15">
        <w:rPr>
          <w:rFonts w:ascii="Arial Narrow" w:hAnsi="Arial Narrow" w:cs="Arial"/>
          <w:sz w:val="22"/>
          <w:szCs w:val="22"/>
        </w:rPr>
        <w:t>.</w:t>
      </w:r>
      <w:r w:rsidRPr="00F42B1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42B15">
        <w:rPr>
          <w:rFonts w:ascii="Arial Narrow" w:hAnsi="Arial Narrow" w:cs="Arial"/>
          <w:sz w:val="22"/>
          <w:szCs w:val="22"/>
        </w:rPr>
        <w:t>z</w:t>
      </w:r>
      <w:r w:rsidRPr="00F42B1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42B15">
        <w:rPr>
          <w:rFonts w:ascii="Arial Narrow" w:hAnsi="Arial Narrow" w:cs="Arial"/>
          <w:sz w:val="22"/>
          <w:szCs w:val="22"/>
        </w:rPr>
        <w:t>p</w:t>
      </w:r>
      <w:r w:rsidRPr="00F42B15">
        <w:rPr>
          <w:rFonts w:ascii="Arial Narrow" w:hAnsi="Arial Narrow" w:cs="Arial"/>
          <w:sz w:val="22"/>
          <w:szCs w:val="22"/>
        </w:rPr>
        <w:t xml:space="preserve">ublicznych </w:t>
      </w:r>
      <w:r w:rsidR="00C20122" w:rsidRPr="00F42B15">
        <w:rPr>
          <w:rFonts w:ascii="Arial Narrow" w:hAnsi="Arial Narrow" w:cs="Arial"/>
          <w:sz w:val="22"/>
          <w:szCs w:val="22"/>
        </w:rPr>
        <w:t>(</w:t>
      </w:r>
      <w:proofErr w:type="spellStart"/>
      <w:r w:rsidR="00C20122" w:rsidRPr="00F42B15">
        <w:rPr>
          <w:rFonts w:ascii="Arial Narrow" w:hAnsi="Arial Narrow" w:cs="Arial"/>
          <w:sz w:val="22"/>
          <w:szCs w:val="22"/>
        </w:rPr>
        <w:t>t.j</w:t>
      </w:r>
      <w:proofErr w:type="spellEnd"/>
      <w:r w:rsidR="00C20122" w:rsidRPr="00F42B15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F42B15">
        <w:rPr>
          <w:rFonts w:ascii="Arial Narrow" w:hAnsi="Arial Narrow" w:cs="Arial"/>
          <w:sz w:val="22"/>
          <w:szCs w:val="22"/>
        </w:rPr>
        <w:t xml:space="preserve">, </w:t>
      </w:r>
      <w:r w:rsidR="00D9049C" w:rsidRPr="00F42B15">
        <w:rPr>
          <w:rFonts w:ascii="Arial Narrow" w:hAnsi="Arial Narrow" w:cs="Arial"/>
          <w:sz w:val="22"/>
          <w:szCs w:val="22"/>
        </w:rPr>
        <w:t>udostępnia</w:t>
      </w:r>
      <w:r w:rsidR="00BE7BFD" w:rsidRPr="00F42B1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42B1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42B1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42B1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42B1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42B1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42B15">
        <w:rPr>
          <w:rFonts w:ascii="Arial Narrow" w:hAnsi="Arial Narrow" w:cs="Arial"/>
          <w:sz w:val="22"/>
          <w:szCs w:val="22"/>
        </w:rPr>
        <w:t>wraz z wyjaśnieniami</w:t>
      </w:r>
      <w:r w:rsidR="0012774F" w:rsidRPr="00F42B1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42" w:type="dxa"/>
        <w:tblInd w:w="-34" w:type="dxa"/>
        <w:tblLook w:val="04A0" w:firstRow="1" w:lastRow="0" w:firstColumn="1" w:lastColumn="0" w:noHBand="0" w:noVBand="1"/>
      </w:tblPr>
      <w:tblGrid>
        <w:gridCol w:w="9342"/>
      </w:tblGrid>
      <w:tr w:rsidR="00C20122" w:rsidRPr="00F42B15" w14:paraId="4CF5DA15" w14:textId="77777777" w:rsidTr="00351823">
        <w:trPr>
          <w:trHeight w:val="5823"/>
        </w:trPr>
        <w:tc>
          <w:tcPr>
            <w:tcW w:w="9342" w:type="dxa"/>
            <w:shd w:val="clear" w:color="auto" w:fill="auto"/>
          </w:tcPr>
          <w:p w14:paraId="0A8114F9" w14:textId="77777777" w:rsidR="00C20122" w:rsidRPr="00F42B15" w:rsidRDefault="00C20122" w:rsidP="00F2046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8E03E84" w14:textId="77777777" w:rsidR="00FE2A08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1, pozycja 2</w:t>
            </w:r>
          </w:p>
          <w:p w14:paraId="2B5BEEC6" w14:textId="7DCB34C0" w:rsidR="00C20122" w:rsidRPr="00F42B15" w:rsidRDefault="00C20122" w:rsidP="009C57D7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Czy Zamawiający dopuści taśmy o grubości 0,165mm i wytrzymałości  90N/25mm?</w:t>
            </w:r>
          </w:p>
          <w:p w14:paraId="272F3F39" w14:textId="77777777" w:rsidR="002A7554" w:rsidRPr="00F42B15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A9FBD7" w14:textId="7EC73263" w:rsidR="002A7554" w:rsidRPr="00FE2A08" w:rsidRDefault="00F42B15" w:rsidP="009C57D7">
            <w:pPr>
              <w:spacing w:after="120" w:line="360" w:lineRule="auto"/>
              <w:ind w:left="390" w:right="-72" w:hanging="35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A0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43C2396C" w14:textId="600D4D06" w:rsidR="00FE2A08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1, pozycja 4</w:t>
            </w:r>
          </w:p>
          <w:p w14:paraId="466BE5D2" w14:textId="77B3B20B" w:rsidR="00C20122" w:rsidRPr="00F42B15" w:rsidRDefault="00C20122" w:rsidP="009C57D7">
            <w:p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Wnosimy o odstąpienie od wymogu by testy odpowiadały wymaganiom dla testów typu 6 wg PN-EN ISO 11140-1. Norma ISO 11140-1 i wskazane w niej typy testów, dotyczą wyłącznie testów do procesu sterylizacji. Również określenie tolerancji na zmienne krytyczne jest wymogiem stawianym testom do kontroli procesu sterylizacji (zgodnie z normą ISO 11140-1).</w:t>
            </w:r>
          </w:p>
          <w:p w14:paraId="119817B7" w14:textId="77777777" w:rsidR="002A7554" w:rsidRPr="00F42B15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FEC9494" w14:textId="05451303" w:rsidR="002A7554" w:rsidRPr="00FE2A08" w:rsidRDefault="00FE2A08" w:rsidP="00FE2A0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A08">
              <w:rPr>
                <w:rFonts w:ascii="Arial Narrow" w:hAnsi="Arial Narrow" w:cs="Arial"/>
                <w:b/>
                <w:bCs/>
                <w:sz w:val="22"/>
                <w:szCs w:val="22"/>
              </w:rPr>
              <w:t>W zadaniu 1 poz. 4 Zamawiający wymaga spełniania wymagań ISO 15883-1.</w:t>
            </w:r>
          </w:p>
          <w:p w14:paraId="345C72F2" w14:textId="77777777" w:rsidR="00C20122" w:rsidRPr="009C57D7" w:rsidRDefault="00C20122" w:rsidP="00F20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8"/>
                <w:szCs w:val="8"/>
              </w:rPr>
            </w:pPr>
          </w:p>
          <w:p w14:paraId="42FDF9AF" w14:textId="77777777" w:rsidR="00FE2A08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1, pozycja 6</w:t>
            </w:r>
          </w:p>
          <w:p w14:paraId="2E7C8667" w14:textId="246085DE" w:rsidR="00C20122" w:rsidRPr="00F42B15" w:rsidRDefault="00C20122" w:rsidP="009C57D7">
            <w:p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 xml:space="preserve">Prosimy o dopuszczenie testów </w:t>
            </w:r>
            <w:proofErr w:type="spellStart"/>
            <w:r w:rsidRPr="00F42B15">
              <w:rPr>
                <w:rFonts w:ascii="Arial Narrow" w:hAnsi="Arial Narrow" w:cs="Arial"/>
                <w:sz w:val="22"/>
                <w:szCs w:val="22"/>
              </w:rPr>
              <w:t>Bowie</w:t>
            </w:r>
            <w:proofErr w:type="spellEnd"/>
            <w:r w:rsidRPr="00F42B15">
              <w:rPr>
                <w:rFonts w:ascii="Arial Narrow" w:hAnsi="Arial Narrow" w:cs="Arial"/>
                <w:sz w:val="22"/>
                <w:szCs w:val="22"/>
              </w:rPr>
              <w:t xml:space="preserve"> Dick posiadających potwierdzenie  zgodności z normami ISO 11140-1 oraz EN ISO 11140-4, które zastąpiły nieaktualne już normy EN 867-1, EN-867-4. Wskazane normy ISO 11140-1 oraz </w:t>
            </w:r>
            <w:r w:rsidRPr="00F42B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EN ISO 11140-4 są aktualnie obowiązującymi w Polsce i krajach UE wytycznymi dla testów </w:t>
            </w:r>
            <w:proofErr w:type="spellStart"/>
            <w:r w:rsidRPr="00F42B15">
              <w:rPr>
                <w:rFonts w:ascii="Arial Narrow" w:hAnsi="Arial Narrow" w:cs="Arial"/>
                <w:sz w:val="22"/>
                <w:szCs w:val="22"/>
              </w:rPr>
              <w:t>Bowie</w:t>
            </w:r>
            <w:proofErr w:type="spellEnd"/>
            <w:r w:rsidRPr="00F42B15">
              <w:rPr>
                <w:rFonts w:ascii="Arial Narrow" w:hAnsi="Arial Narrow" w:cs="Arial"/>
                <w:sz w:val="22"/>
                <w:szCs w:val="22"/>
              </w:rPr>
              <w:t xml:space="preserve"> Dick, natomiast norma AAMI ST 60 (typ 2) obowiązuje w USA.</w:t>
            </w:r>
          </w:p>
          <w:p w14:paraId="73DD38E7" w14:textId="77777777" w:rsidR="002A7554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11D9D1" w14:textId="08F895BA" w:rsidR="00FE2A08" w:rsidRPr="00F42B15" w:rsidRDefault="00FE2A08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A3CE772" w14:textId="77777777" w:rsidR="00C20122" w:rsidRPr="009C57D7" w:rsidRDefault="00C20122" w:rsidP="00F20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4"/>
              </w:rPr>
            </w:pPr>
          </w:p>
          <w:p w14:paraId="4E255346" w14:textId="77777777" w:rsidR="00FE2A08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1, pozycja 9</w:t>
            </w:r>
          </w:p>
          <w:p w14:paraId="327322D7" w14:textId="35F3342C" w:rsidR="00C20122" w:rsidRPr="00F42B15" w:rsidRDefault="00C20122" w:rsidP="009C57D7">
            <w:pPr>
              <w:spacing w:after="120" w:line="360" w:lineRule="auto"/>
              <w:ind w:left="390" w:right="-72" w:hanging="39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 xml:space="preserve">Czy Zamawiający dopuści testy </w:t>
            </w:r>
            <w:proofErr w:type="spellStart"/>
            <w:r w:rsidRPr="00F42B15">
              <w:rPr>
                <w:rFonts w:ascii="Arial Narrow" w:hAnsi="Arial Narrow" w:cs="Arial"/>
                <w:sz w:val="22"/>
                <w:szCs w:val="22"/>
              </w:rPr>
              <w:t>zgrzewu</w:t>
            </w:r>
            <w:proofErr w:type="spellEnd"/>
            <w:r w:rsidRPr="00F42B15">
              <w:rPr>
                <w:rFonts w:ascii="Arial Narrow" w:hAnsi="Arial Narrow" w:cs="Arial"/>
                <w:sz w:val="22"/>
                <w:szCs w:val="22"/>
              </w:rPr>
              <w:t xml:space="preserve"> o wymiarze 172x92mm?</w:t>
            </w:r>
          </w:p>
          <w:p w14:paraId="5F70496F" w14:textId="77777777" w:rsidR="002A7554" w:rsidRPr="00F42B15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8BB19D4" w14:textId="77777777" w:rsidR="00FE2A08" w:rsidRPr="00F42B15" w:rsidRDefault="00FE2A08" w:rsidP="00FE2A0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60C64FB" w14:textId="77777777" w:rsidR="00C20122" w:rsidRPr="009C57D7" w:rsidRDefault="00C20122" w:rsidP="00F20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6"/>
              </w:rPr>
            </w:pPr>
          </w:p>
          <w:p w14:paraId="17719C3E" w14:textId="29917335" w:rsidR="009C57D7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1, pozycja 9</w:t>
            </w:r>
          </w:p>
          <w:p w14:paraId="7540800C" w14:textId="552C16C0" w:rsidR="00C20122" w:rsidRPr="00F42B15" w:rsidRDefault="00C20122" w:rsidP="009C57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Czy Zamawiający dopuści testy w opakowaniu po 250 sztuk? Wielkość zapotrzebowania zostanie odpowiednio przeliczona.</w:t>
            </w:r>
          </w:p>
          <w:p w14:paraId="162571E7" w14:textId="77777777" w:rsidR="002A7554" w:rsidRPr="00F42B15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88D450" w14:textId="77777777" w:rsidR="009C57D7" w:rsidRPr="00F42B15" w:rsidRDefault="009C57D7" w:rsidP="009C57D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467D4478" w14:textId="77777777" w:rsidR="00C20122" w:rsidRPr="009C57D7" w:rsidRDefault="00C20122" w:rsidP="00F20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6"/>
                <w:szCs w:val="6"/>
              </w:rPr>
            </w:pPr>
          </w:p>
          <w:p w14:paraId="553FE96A" w14:textId="77777777" w:rsidR="009C57D7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3, pozycja 1</w:t>
            </w:r>
          </w:p>
          <w:p w14:paraId="197A2D9E" w14:textId="4BFD735F" w:rsidR="00C20122" w:rsidRPr="00F42B15" w:rsidRDefault="00C20122" w:rsidP="009C57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Czy Zamawiający dopuści testy bez napisów w języku polskim? Wykonawca dostarczy ulotkę w języku polskim.</w:t>
            </w:r>
          </w:p>
          <w:p w14:paraId="26630C2D" w14:textId="77777777" w:rsidR="002A7554" w:rsidRPr="00F42B15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5CB5C2" w14:textId="16DFBEEC" w:rsidR="002A7554" w:rsidRPr="009C57D7" w:rsidRDefault="009C57D7" w:rsidP="009C57D7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C57D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Zamawiający, zgodnie z zapisami SWZ, wymaga napisów w języku polskim.</w:t>
            </w:r>
          </w:p>
          <w:p w14:paraId="7F34CE67" w14:textId="77777777" w:rsidR="00C20122" w:rsidRPr="009C57D7" w:rsidRDefault="00C20122" w:rsidP="00F2046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4"/>
                <w:szCs w:val="4"/>
              </w:rPr>
            </w:pPr>
          </w:p>
          <w:p w14:paraId="01C51E8D" w14:textId="77777777" w:rsidR="0059775C" w:rsidRDefault="00C20122" w:rsidP="009821DF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3, pozycja 1</w:t>
            </w:r>
          </w:p>
          <w:p w14:paraId="38F233CB" w14:textId="0231AAF8" w:rsidR="00C20122" w:rsidRPr="00F42B15" w:rsidRDefault="00C20122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Prosimy o potwierdzenie, iż Zamawiający wymaga dostarczenia testów do stosowania z przyrządem PCD. Przyrząd dołączony do każdego opakowania testów?</w:t>
            </w:r>
          </w:p>
          <w:p w14:paraId="3A412A49" w14:textId="77777777" w:rsidR="002A7554" w:rsidRDefault="002A7554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70205F" w14:textId="00B6A9A3" w:rsidR="0059775C" w:rsidRPr="00F42B15" w:rsidRDefault="0059775C" w:rsidP="002A755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351823"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dopuszcza, nie wymaga.</w:t>
            </w:r>
          </w:p>
          <w:p w14:paraId="22611EE1" w14:textId="77777777" w:rsidR="0059775C" w:rsidRDefault="00C20122" w:rsidP="00351823">
            <w:pPr>
              <w:numPr>
                <w:ilvl w:val="0"/>
                <w:numId w:val="8"/>
              </w:numPr>
              <w:spacing w:before="240"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Dotyczy Zadania  nr 3, pozycja 2</w:t>
            </w:r>
          </w:p>
          <w:p w14:paraId="0D6025BF" w14:textId="02EA62D4" w:rsidR="00C20122" w:rsidRPr="00F42B15" w:rsidRDefault="00C20122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sz w:val="22"/>
                <w:szCs w:val="22"/>
              </w:rPr>
              <w:t>Czy Zamawiający dopuści testy biologiczne do sterylizacji parowej o odczycie końcowym 3h?</w:t>
            </w:r>
          </w:p>
          <w:p w14:paraId="3C94D971" w14:textId="77777777" w:rsidR="00C20122" w:rsidRDefault="00C20122" w:rsidP="00F2046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42B1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96B1AF3" w14:textId="51296CD9" w:rsidR="00C20122" w:rsidRPr="00F42B15" w:rsidRDefault="00351823" w:rsidP="00351823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  <w:tr w:rsidR="002A7554" w:rsidRPr="00F42B15" w14:paraId="044CF23C" w14:textId="77777777" w:rsidTr="00351823">
        <w:trPr>
          <w:trHeight w:val="368"/>
        </w:trPr>
        <w:tc>
          <w:tcPr>
            <w:tcW w:w="9342" w:type="dxa"/>
            <w:shd w:val="clear" w:color="auto" w:fill="auto"/>
          </w:tcPr>
          <w:p w14:paraId="1C8DBB08" w14:textId="77777777" w:rsidR="002A7554" w:rsidRPr="00F42B15" w:rsidRDefault="002A7554" w:rsidP="00F2046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649D3BF2" w14:textId="77777777" w:rsidR="006D4AB3" w:rsidRDefault="006D4AB3" w:rsidP="00351823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35182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AECF9EB" w14:textId="77777777" w:rsidR="00351823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D36FDD" w14:textId="77777777" w:rsidR="00351823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4149284" w14:textId="77777777" w:rsidR="00351823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161B36" w14:textId="4EFBFB90" w:rsidR="00351823" w:rsidRPr="00351823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5182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="008C388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1</w:t>
      </w:r>
      <w:r w:rsidRPr="0035182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ark.</w:t>
      </w:r>
    </w:p>
    <w:p w14:paraId="391EC00B" w14:textId="77777777" w:rsidR="00351823" w:rsidRPr="00CF5947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F5947">
        <w:rPr>
          <w:rFonts w:ascii="Arial Narrow" w:hAnsi="Arial Narrow"/>
          <w:sz w:val="18"/>
          <w:szCs w:val="20"/>
        </w:rPr>
        <w:t xml:space="preserve">Egz. 1 – a/a kancelaria  </w:t>
      </w:r>
    </w:p>
    <w:p w14:paraId="6BBA4AE2" w14:textId="77777777" w:rsidR="00351823" w:rsidRPr="00CF5947" w:rsidRDefault="00351823" w:rsidP="003518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CF5947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CF5947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CF5947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CF5947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CF5947">
        <w:rPr>
          <w:rFonts w:ascii="Arial Narrow" w:hAnsi="Arial Narrow"/>
          <w:b/>
          <w:bCs/>
          <w:sz w:val="18"/>
          <w:szCs w:val="18"/>
        </w:rPr>
        <w:t>. T2612 B5</w:t>
      </w:r>
    </w:p>
    <w:p w14:paraId="64D7C360" w14:textId="77777777" w:rsidR="00351823" w:rsidRPr="000605ED" w:rsidRDefault="00351823" w:rsidP="0035182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46F1CB5" w14:textId="70DD9FB5" w:rsidR="00351823" w:rsidRPr="000605ED" w:rsidRDefault="00351823" w:rsidP="0035182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 w:rsidR="008C3889">
        <w:rPr>
          <w:rFonts w:ascii="Arial Narrow" w:hAnsi="Arial Narrow"/>
          <w:sz w:val="18"/>
        </w:rPr>
        <w:t xml:space="preserve"> 11.06.2024 r.</w:t>
      </w:r>
    </w:p>
    <w:p w14:paraId="063E7B8A" w14:textId="77777777" w:rsidR="00351823" w:rsidRPr="00351823" w:rsidRDefault="00351823" w:rsidP="00351823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351823" w:rsidRPr="00351823" w:rsidSect="003518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FCD0B" w14:textId="77777777" w:rsidR="003F1F4A" w:rsidRDefault="003F1F4A">
      <w:r>
        <w:separator/>
      </w:r>
    </w:p>
  </w:endnote>
  <w:endnote w:type="continuationSeparator" w:id="0">
    <w:p w14:paraId="01EF93BB" w14:textId="77777777" w:rsidR="003F1F4A" w:rsidRDefault="003F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FB1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DA1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7B67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AF0E7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71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982E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4F2514" w14:textId="77777777" w:rsidR="006D4AB3" w:rsidRDefault="006D4AB3">
    <w:pPr>
      <w:pStyle w:val="Stopka"/>
      <w:tabs>
        <w:tab w:val="clear" w:pos="4536"/>
        <w:tab w:val="left" w:pos="6237"/>
      </w:tabs>
    </w:pPr>
  </w:p>
  <w:p w14:paraId="2A4E5E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381DF" w14:textId="77777777" w:rsidR="003F1F4A" w:rsidRDefault="003F1F4A">
      <w:r>
        <w:separator/>
      </w:r>
    </w:p>
  </w:footnote>
  <w:footnote w:type="continuationSeparator" w:id="0">
    <w:p w14:paraId="65B1BC14" w14:textId="77777777" w:rsidR="003F1F4A" w:rsidRDefault="003F1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D61AA" w14:textId="77777777" w:rsidR="00C20122" w:rsidRDefault="00C20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1D101" w14:textId="77777777" w:rsidR="00C20122" w:rsidRDefault="00C20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4904F" w14:textId="77777777" w:rsidR="00C20122" w:rsidRDefault="00C201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F5487"/>
    <w:multiLevelType w:val="hybridMultilevel"/>
    <w:tmpl w:val="605072FE"/>
    <w:lvl w:ilvl="0" w:tplc="3934D8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1050435">
    <w:abstractNumId w:val="4"/>
  </w:num>
  <w:num w:numId="2" w16cid:durableId="431820572">
    <w:abstractNumId w:val="7"/>
  </w:num>
  <w:num w:numId="3" w16cid:durableId="1762408011">
    <w:abstractNumId w:val="3"/>
  </w:num>
  <w:num w:numId="4" w16cid:durableId="545993875">
    <w:abstractNumId w:val="6"/>
  </w:num>
  <w:num w:numId="5" w16cid:durableId="627974234">
    <w:abstractNumId w:val="1"/>
  </w:num>
  <w:num w:numId="6" w16cid:durableId="1337415329">
    <w:abstractNumId w:val="2"/>
  </w:num>
  <w:num w:numId="7" w16cid:durableId="947858907">
    <w:abstractNumId w:val="5"/>
  </w:num>
  <w:num w:numId="8" w16cid:durableId="162060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F4A"/>
    <w:rsid w:val="00031374"/>
    <w:rsid w:val="00035DEC"/>
    <w:rsid w:val="00044AC8"/>
    <w:rsid w:val="000A02E0"/>
    <w:rsid w:val="000A1097"/>
    <w:rsid w:val="000E2A8F"/>
    <w:rsid w:val="0012774F"/>
    <w:rsid w:val="00144B7A"/>
    <w:rsid w:val="00180C6E"/>
    <w:rsid w:val="0029606A"/>
    <w:rsid w:val="002A7554"/>
    <w:rsid w:val="00351823"/>
    <w:rsid w:val="003F1F4A"/>
    <w:rsid w:val="004848F3"/>
    <w:rsid w:val="004A75F2"/>
    <w:rsid w:val="005144A9"/>
    <w:rsid w:val="00520165"/>
    <w:rsid w:val="0059775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3889"/>
    <w:rsid w:val="009003D1"/>
    <w:rsid w:val="00947A50"/>
    <w:rsid w:val="009821DF"/>
    <w:rsid w:val="009C57D7"/>
    <w:rsid w:val="00A905AC"/>
    <w:rsid w:val="00B1255C"/>
    <w:rsid w:val="00B32FF9"/>
    <w:rsid w:val="00B36739"/>
    <w:rsid w:val="00BA6584"/>
    <w:rsid w:val="00BE7BFD"/>
    <w:rsid w:val="00C20122"/>
    <w:rsid w:val="00C370F2"/>
    <w:rsid w:val="00C44EEC"/>
    <w:rsid w:val="00CF594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2B15"/>
    <w:rsid w:val="00F55A07"/>
    <w:rsid w:val="00FC5957"/>
    <w:rsid w:val="00FD265E"/>
    <w:rsid w:val="00FE2A0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9BD75"/>
  <w15:chartTrackingRefBased/>
  <w15:docId w15:val="{D0262277-4CCC-46F4-B6A9-3E8BC184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7554"/>
    <w:pPr>
      <w:ind w:left="708"/>
    </w:pPr>
  </w:style>
  <w:style w:type="paragraph" w:styleId="NormalnyWeb">
    <w:name w:val="Normal (Web)"/>
    <w:basedOn w:val="Normalny"/>
    <w:uiPriority w:val="99"/>
    <w:unhideWhenUsed/>
    <w:rsid w:val="0035182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51823"/>
    <w:rPr>
      <w:b/>
      <w:bCs/>
    </w:rPr>
  </w:style>
  <w:style w:type="character" w:styleId="Hipercze">
    <w:name w:val="Hyperlink"/>
    <w:uiPriority w:val="99"/>
    <w:unhideWhenUsed/>
    <w:rsid w:val="003518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2024-06-11T09:50:00Z</cp:lastPrinted>
  <dcterms:created xsi:type="dcterms:W3CDTF">2024-06-11T09:50:00Z</dcterms:created>
  <dcterms:modified xsi:type="dcterms:W3CDTF">2024-06-11T09:50:00Z</dcterms:modified>
</cp:coreProperties>
</file>