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79143" w14:textId="368194B1" w:rsidR="00035DEC" w:rsidRPr="002E2EFE" w:rsidRDefault="00387484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E2EFE">
        <w:rPr>
          <w:rFonts w:ascii="Arial Narrow" w:hAnsi="Arial Narrow" w:cs="Arial"/>
          <w:sz w:val="22"/>
          <w:szCs w:val="22"/>
        </w:rPr>
        <w:t>Bydgoszcz</w:t>
      </w:r>
      <w:r w:rsidR="00035DEC" w:rsidRPr="002E2EFE">
        <w:rPr>
          <w:rFonts w:ascii="Arial Narrow" w:hAnsi="Arial Narrow" w:cs="Arial"/>
          <w:sz w:val="22"/>
          <w:szCs w:val="22"/>
        </w:rPr>
        <w:t xml:space="preserve"> dnia: </w:t>
      </w:r>
      <w:r w:rsidRPr="002E2EFE">
        <w:rPr>
          <w:rFonts w:ascii="Arial Narrow" w:hAnsi="Arial Narrow" w:cs="Arial"/>
          <w:sz w:val="22"/>
          <w:szCs w:val="22"/>
        </w:rPr>
        <w:t>2024-06-</w:t>
      </w:r>
      <w:r w:rsidR="00740CA9">
        <w:rPr>
          <w:rFonts w:ascii="Arial Narrow" w:hAnsi="Arial Narrow" w:cs="Arial"/>
          <w:sz w:val="22"/>
          <w:szCs w:val="22"/>
        </w:rPr>
        <w:t>1</w:t>
      </w:r>
      <w:r w:rsidR="009D1172">
        <w:rPr>
          <w:rFonts w:ascii="Arial Narrow" w:hAnsi="Arial Narrow" w:cs="Arial"/>
          <w:sz w:val="22"/>
          <w:szCs w:val="22"/>
        </w:rPr>
        <w:t>1</w:t>
      </w:r>
    </w:p>
    <w:p w14:paraId="0A7CBCB7" w14:textId="77777777" w:rsidR="00035DEC" w:rsidRPr="002E2EFE" w:rsidRDefault="00387484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E2EF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E60783E" w14:textId="77777777" w:rsidR="00035DEC" w:rsidRPr="002E2EFE" w:rsidRDefault="00387484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E2EFE">
        <w:rPr>
          <w:rFonts w:ascii="Arial Narrow" w:hAnsi="Arial Narrow" w:cs="Arial"/>
          <w:sz w:val="22"/>
          <w:szCs w:val="22"/>
        </w:rPr>
        <w:t>Powstańców Warszawy</w:t>
      </w:r>
      <w:r w:rsidR="00035DEC" w:rsidRPr="002E2EFE">
        <w:rPr>
          <w:rFonts w:ascii="Arial Narrow" w:hAnsi="Arial Narrow" w:cs="Arial"/>
          <w:sz w:val="22"/>
          <w:szCs w:val="22"/>
        </w:rPr>
        <w:t xml:space="preserve"> </w:t>
      </w:r>
      <w:r w:rsidRPr="002E2EFE">
        <w:rPr>
          <w:rFonts w:ascii="Arial Narrow" w:hAnsi="Arial Narrow" w:cs="Arial"/>
          <w:sz w:val="22"/>
          <w:szCs w:val="22"/>
        </w:rPr>
        <w:t>5</w:t>
      </w:r>
    </w:p>
    <w:p w14:paraId="05F1D278" w14:textId="77777777" w:rsidR="00035DEC" w:rsidRPr="002E2EFE" w:rsidRDefault="00387484" w:rsidP="00035DEC">
      <w:pPr>
        <w:rPr>
          <w:rFonts w:ascii="Arial Narrow" w:hAnsi="Arial Narrow" w:cs="Arial"/>
          <w:sz w:val="22"/>
          <w:szCs w:val="22"/>
        </w:rPr>
      </w:pPr>
      <w:r w:rsidRPr="002E2EFE">
        <w:rPr>
          <w:rFonts w:ascii="Arial Narrow" w:hAnsi="Arial Narrow" w:cs="Arial"/>
          <w:sz w:val="22"/>
          <w:szCs w:val="22"/>
        </w:rPr>
        <w:t>85-681</w:t>
      </w:r>
      <w:r w:rsidR="00035DEC" w:rsidRPr="002E2EFE">
        <w:rPr>
          <w:rFonts w:ascii="Arial Narrow" w:hAnsi="Arial Narrow" w:cs="Arial"/>
          <w:sz w:val="22"/>
          <w:szCs w:val="22"/>
        </w:rPr>
        <w:t xml:space="preserve"> </w:t>
      </w:r>
      <w:r w:rsidRPr="002E2EFE">
        <w:rPr>
          <w:rFonts w:ascii="Arial Narrow" w:hAnsi="Arial Narrow" w:cs="Arial"/>
          <w:sz w:val="22"/>
          <w:szCs w:val="22"/>
        </w:rPr>
        <w:t>Bydgoszcz</w:t>
      </w:r>
    </w:p>
    <w:p w14:paraId="29240775" w14:textId="77777777" w:rsidR="00035DEC" w:rsidRPr="00B92644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9264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63EE061" w14:textId="77777777" w:rsidR="00035DEC" w:rsidRPr="00B92644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9264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7123153" w14:textId="7C366DB1" w:rsidR="002E2EFE" w:rsidRPr="00B92644" w:rsidRDefault="002E2EF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E2EFE">
        <w:rPr>
          <w:rFonts w:ascii="Arial Narrow" w:hAnsi="Arial Narrow" w:cs="Arial"/>
          <w:bCs/>
          <w:sz w:val="22"/>
          <w:szCs w:val="22"/>
        </w:rPr>
        <w:t>Pismo nr:</w:t>
      </w:r>
      <w:r w:rsidR="00B92644">
        <w:rPr>
          <w:rFonts w:ascii="Arial Narrow" w:hAnsi="Arial Narrow" w:cs="Arial"/>
          <w:bCs/>
          <w:sz w:val="22"/>
          <w:szCs w:val="22"/>
        </w:rPr>
        <w:t xml:space="preserve"> </w:t>
      </w:r>
      <w:r w:rsidR="00B92644">
        <w:rPr>
          <w:rFonts w:ascii="Arial Narrow" w:hAnsi="Arial Narrow" w:cs="Arial"/>
          <w:b/>
          <w:sz w:val="22"/>
          <w:szCs w:val="22"/>
        </w:rPr>
        <w:t>4683/24</w:t>
      </w:r>
    </w:p>
    <w:p w14:paraId="1532D104" w14:textId="77777777" w:rsidR="00035DEC" w:rsidRPr="002E2EF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E2EFE">
        <w:rPr>
          <w:rFonts w:ascii="Arial Narrow" w:hAnsi="Arial Narrow" w:cs="Arial"/>
          <w:b/>
          <w:sz w:val="22"/>
          <w:szCs w:val="22"/>
        </w:rPr>
        <w:t>WYKONAWCY</w:t>
      </w:r>
    </w:p>
    <w:p w14:paraId="59894FE2" w14:textId="77777777" w:rsidR="00035DEC" w:rsidRPr="002E2EF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E2EFE">
        <w:rPr>
          <w:rFonts w:ascii="Arial Narrow" w:hAnsi="Arial Narrow" w:cs="Arial"/>
          <w:sz w:val="22"/>
          <w:szCs w:val="22"/>
        </w:rPr>
        <w:t>ubiegający się o zamówienie</w:t>
      </w:r>
    </w:p>
    <w:p w14:paraId="03CA6B3F" w14:textId="77777777" w:rsidR="00035DEC" w:rsidRPr="002E2EF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2EF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E2E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2EF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E2EFE" w14:paraId="0A81DB1F" w14:textId="77777777" w:rsidTr="00B32FF9">
        <w:tc>
          <w:tcPr>
            <w:tcW w:w="2269" w:type="dxa"/>
            <w:shd w:val="clear" w:color="auto" w:fill="auto"/>
          </w:tcPr>
          <w:p w14:paraId="0780F0B6" w14:textId="77777777" w:rsidR="00035DEC" w:rsidRPr="002E2EF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9F18A8" w14:textId="77777777" w:rsidR="00035DEC" w:rsidRPr="002E2EFE" w:rsidRDefault="0038748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0" w:name="_Hlk168662379"/>
            <w:r w:rsidRPr="002E2EF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  <w:bookmarkEnd w:id="0"/>
            <w:r w:rsidR="00035DEC" w:rsidRPr="002E2EF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87484" w:rsidRPr="002E2EFE" w14:paraId="09034A67" w14:textId="77777777" w:rsidTr="00376AD1">
        <w:tc>
          <w:tcPr>
            <w:tcW w:w="2269" w:type="dxa"/>
            <w:shd w:val="clear" w:color="auto" w:fill="auto"/>
          </w:tcPr>
          <w:p w14:paraId="32BFF1EE" w14:textId="77777777" w:rsidR="00387484" w:rsidRPr="002E2EFE" w:rsidRDefault="00387484" w:rsidP="00376A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B0FDBF" w14:textId="77777777" w:rsidR="00387484" w:rsidRPr="002E2EFE" w:rsidRDefault="00387484" w:rsidP="00376A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Cs/>
                <w:sz w:val="22"/>
                <w:szCs w:val="22"/>
              </w:rPr>
              <w:t>59/2024</w:t>
            </w:r>
          </w:p>
        </w:tc>
      </w:tr>
    </w:tbl>
    <w:p w14:paraId="5E4A05DE" w14:textId="77777777" w:rsidR="00035DEC" w:rsidRPr="002E2EF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2E2EFE" w14:paraId="3CFDD641" w14:textId="77777777" w:rsidTr="00B32FF9">
        <w:tc>
          <w:tcPr>
            <w:tcW w:w="9330" w:type="dxa"/>
            <w:shd w:val="clear" w:color="auto" w:fill="F2F2F2"/>
            <w:hideMark/>
          </w:tcPr>
          <w:p w14:paraId="58CFF52E" w14:textId="77777777" w:rsidR="00035DEC" w:rsidRPr="002E2EF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71114EB5" w14:textId="77777777" w:rsidR="0012774F" w:rsidRPr="002E2EF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E2EFE">
        <w:rPr>
          <w:rFonts w:ascii="Arial Narrow" w:hAnsi="Arial Narrow" w:cs="Arial"/>
          <w:sz w:val="22"/>
          <w:szCs w:val="22"/>
        </w:rPr>
        <w:t xml:space="preserve">Zamawiający, </w:t>
      </w:r>
      <w:r w:rsidR="00387484" w:rsidRPr="002E2EFE">
        <w:rPr>
          <w:rFonts w:ascii="Arial Narrow" w:hAnsi="Arial Narrow" w:cs="Arial"/>
          <w:b/>
          <w:sz w:val="22"/>
          <w:szCs w:val="22"/>
        </w:rPr>
        <w:t>10WSzKzP SPZOZ</w:t>
      </w:r>
      <w:r w:rsidRPr="002E2EF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E2EFE">
        <w:rPr>
          <w:rFonts w:ascii="Arial Narrow" w:hAnsi="Arial Narrow" w:cs="Arial"/>
          <w:sz w:val="22"/>
          <w:szCs w:val="22"/>
        </w:rPr>
        <w:t>1</w:t>
      </w:r>
      <w:r w:rsidRPr="002E2EFE">
        <w:rPr>
          <w:rFonts w:ascii="Arial Narrow" w:hAnsi="Arial Narrow" w:cs="Arial"/>
          <w:sz w:val="22"/>
          <w:szCs w:val="22"/>
        </w:rPr>
        <w:t>3</w:t>
      </w:r>
      <w:r w:rsidR="0029606A" w:rsidRPr="002E2EFE">
        <w:rPr>
          <w:rFonts w:ascii="Arial Narrow" w:hAnsi="Arial Narrow" w:cs="Arial"/>
          <w:sz w:val="22"/>
          <w:szCs w:val="22"/>
        </w:rPr>
        <w:t>5</w:t>
      </w:r>
      <w:r w:rsidRPr="002E2EFE">
        <w:rPr>
          <w:rFonts w:ascii="Arial Narrow" w:hAnsi="Arial Narrow" w:cs="Arial"/>
          <w:sz w:val="22"/>
          <w:szCs w:val="22"/>
        </w:rPr>
        <w:t xml:space="preserve"> ust</w:t>
      </w:r>
      <w:r w:rsidR="00D9049C" w:rsidRPr="002E2EFE">
        <w:rPr>
          <w:rFonts w:ascii="Arial Narrow" w:hAnsi="Arial Narrow" w:cs="Arial"/>
          <w:sz w:val="22"/>
          <w:szCs w:val="22"/>
        </w:rPr>
        <w:t xml:space="preserve">. </w:t>
      </w:r>
      <w:r w:rsidR="0029606A" w:rsidRPr="002E2EFE">
        <w:rPr>
          <w:rFonts w:ascii="Arial Narrow" w:hAnsi="Arial Narrow" w:cs="Arial"/>
          <w:sz w:val="22"/>
          <w:szCs w:val="22"/>
        </w:rPr>
        <w:t>6</w:t>
      </w:r>
      <w:r w:rsidRPr="002E2EF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E2EFE">
        <w:rPr>
          <w:rFonts w:ascii="Arial Narrow" w:hAnsi="Arial Narrow" w:cs="Arial"/>
          <w:sz w:val="22"/>
          <w:szCs w:val="22"/>
        </w:rPr>
        <w:t>11</w:t>
      </w:r>
      <w:r w:rsidRPr="002E2EFE">
        <w:rPr>
          <w:rFonts w:ascii="Arial Narrow" w:hAnsi="Arial Narrow" w:cs="Arial"/>
          <w:sz w:val="22"/>
          <w:szCs w:val="22"/>
        </w:rPr>
        <w:t xml:space="preserve"> </w:t>
      </w:r>
      <w:r w:rsidR="0029606A" w:rsidRPr="002E2EFE">
        <w:rPr>
          <w:rFonts w:ascii="Arial Narrow" w:hAnsi="Arial Narrow" w:cs="Arial"/>
          <w:sz w:val="22"/>
          <w:szCs w:val="22"/>
        </w:rPr>
        <w:t xml:space="preserve">września </w:t>
      </w:r>
      <w:r w:rsidRPr="002E2EFE">
        <w:rPr>
          <w:rFonts w:ascii="Arial Narrow" w:hAnsi="Arial Narrow" w:cs="Arial"/>
          <w:sz w:val="22"/>
          <w:szCs w:val="22"/>
        </w:rPr>
        <w:t>20</w:t>
      </w:r>
      <w:r w:rsidR="0029606A" w:rsidRPr="002E2EFE">
        <w:rPr>
          <w:rFonts w:ascii="Arial Narrow" w:hAnsi="Arial Narrow" w:cs="Arial"/>
          <w:sz w:val="22"/>
          <w:szCs w:val="22"/>
        </w:rPr>
        <w:t>19</w:t>
      </w:r>
      <w:r w:rsidRPr="002E2EFE">
        <w:rPr>
          <w:rFonts w:ascii="Arial Narrow" w:hAnsi="Arial Narrow" w:cs="Arial"/>
          <w:sz w:val="22"/>
          <w:szCs w:val="22"/>
        </w:rPr>
        <w:t xml:space="preserve"> r</w:t>
      </w:r>
      <w:r w:rsidR="0029606A" w:rsidRPr="002E2EFE">
        <w:rPr>
          <w:rFonts w:ascii="Arial Narrow" w:hAnsi="Arial Narrow" w:cs="Arial"/>
          <w:sz w:val="22"/>
          <w:szCs w:val="22"/>
        </w:rPr>
        <w:t>.</w:t>
      </w:r>
      <w:r w:rsidRPr="002E2EF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E2EFE">
        <w:rPr>
          <w:rFonts w:ascii="Arial Narrow" w:hAnsi="Arial Narrow" w:cs="Arial"/>
          <w:sz w:val="22"/>
          <w:szCs w:val="22"/>
        </w:rPr>
        <w:t>z</w:t>
      </w:r>
      <w:r w:rsidRPr="002E2EF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E2EFE">
        <w:rPr>
          <w:rFonts w:ascii="Arial Narrow" w:hAnsi="Arial Narrow" w:cs="Arial"/>
          <w:sz w:val="22"/>
          <w:szCs w:val="22"/>
        </w:rPr>
        <w:t>p</w:t>
      </w:r>
      <w:r w:rsidRPr="002E2EFE">
        <w:rPr>
          <w:rFonts w:ascii="Arial Narrow" w:hAnsi="Arial Narrow" w:cs="Arial"/>
          <w:sz w:val="22"/>
          <w:szCs w:val="22"/>
        </w:rPr>
        <w:t xml:space="preserve">ublicznych </w:t>
      </w:r>
      <w:r w:rsidR="00387484" w:rsidRPr="002E2EFE">
        <w:rPr>
          <w:rFonts w:ascii="Arial Narrow" w:hAnsi="Arial Narrow" w:cs="Arial"/>
          <w:sz w:val="22"/>
          <w:szCs w:val="22"/>
        </w:rPr>
        <w:t>(</w:t>
      </w:r>
      <w:proofErr w:type="spellStart"/>
      <w:r w:rsidR="00387484" w:rsidRPr="002E2EFE">
        <w:rPr>
          <w:rFonts w:ascii="Arial Narrow" w:hAnsi="Arial Narrow" w:cs="Arial"/>
          <w:sz w:val="22"/>
          <w:szCs w:val="22"/>
        </w:rPr>
        <w:t>t.j</w:t>
      </w:r>
      <w:proofErr w:type="spellEnd"/>
      <w:r w:rsidR="00387484" w:rsidRPr="002E2EF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E2EFE">
        <w:rPr>
          <w:rFonts w:ascii="Arial Narrow" w:hAnsi="Arial Narrow" w:cs="Arial"/>
          <w:sz w:val="22"/>
          <w:szCs w:val="22"/>
        </w:rPr>
        <w:t xml:space="preserve">, </w:t>
      </w:r>
      <w:r w:rsidR="00D9049C" w:rsidRPr="002E2EFE">
        <w:rPr>
          <w:rFonts w:ascii="Arial Narrow" w:hAnsi="Arial Narrow" w:cs="Arial"/>
          <w:sz w:val="22"/>
          <w:szCs w:val="22"/>
        </w:rPr>
        <w:t>udostępnia</w:t>
      </w:r>
      <w:r w:rsidR="00BE7BFD" w:rsidRPr="002E2EF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E2EF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E2EF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E2EF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E2EF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E2EF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E2EFE">
        <w:rPr>
          <w:rFonts w:ascii="Arial Narrow" w:hAnsi="Arial Narrow" w:cs="Arial"/>
          <w:sz w:val="22"/>
          <w:szCs w:val="22"/>
        </w:rPr>
        <w:t>wraz z wyjaśnieniami</w:t>
      </w:r>
      <w:r w:rsidR="0012774F" w:rsidRPr="002E2EF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62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388"/>
        <w:gridCol w:w="236"/>
      </w:tblGrid>
      <w:tr w:rsidR="001F6DB4" w:rsidRPr="002E2EFE" w14:paraId="5AB69892" w14:textId="5C68B064" w:rsidTr="002E2EFE">
        <w:tc>
          <w:tcPr>
            <w:tcW w:w="9388" w:type="dxa"/>
            <w:tcBorders>
              <w:right w:val="single" w:sz="4" w:space="0" w:color="auto"/>
            </w:tcBorders>
            <w:shd w:val="clear" w:color="auto" w:fill="auto"/>
          </w:tcPr>
          <w:p w14:paraId="40056074" w14:textId="77777777" w:rsidR="001F6DB4" w:rsidRPr="002E2EFE" w:rsidRDefault="001F6DB4" w:rsidP="00376AD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1" w:name="_Hlk168662355"/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0428CA37" w14:textId="77777777" w:rsidR="001F6DB4" w:rsidRPr="002E2EFE" w:rsidRDefault="001F6DB4" w:rsidP="003B712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23488D2" w14:textId="77777777" w:rsidR="001F6DB4" w:rsidRPr="002E2EFE" w:rsidRDefault="001F6DB4" w:rsidP="00FB01E9">
            <w:pPr>
              <w:pStyle w:val="Tekstpodstawowy"/>
              <w:numPr>
                <w:ilvl w:val="0"/>
                <w:numId w:val="9"/>
              </w:numPr>
              <w:spacing w:before="22"/>
              <w:ind w:hanging="663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15.</w:t>
            </w:r>
          </w:p>
          <w:p w14:paraId="2471A5AD" w14:textId="77777777" w:rsidR="001F6DB4" w:rsidRPr="002E2EFE" w:rsidRDefault="001F6DB4" w:rsidP="003B712C">
            <w:pPr>
              <w:pStyle w:val="Tekstpodstawowy"/>
              <w:spacing w:before="23" w:line="259" w:lineRule="auto"/>
              <w:ind w:left="115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Czy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Zamawiający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dopuści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system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aktywnego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implantu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na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przewodnictwo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kostne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poniższej</w:t>
            </w:r>
            <w:r w:rsidRPr="002E2EFE">
              <w:rPr>
                <w:rFonts w:ascii="Arial Narrow" w:hAnsi="Arial Narrow"/>
                <w:spacing w:val="1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specyfikacji</w:t>
            </w:r>
            <w:r w:rsidRPr="002E2EFE">
              <w:rPr>
                <w:rFonts w:ascii="Arial Narrow" w:hAnsi="Arial Narrow"/>
                <w:spacing w:val="20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b/>
                <w:w w:val="95"/>
                <w:sz w:val="22"/>
                <w:szCs w:val="22"/>
              </w:rPr>
              <w:t>lub</w:t>
            </w:r>
            <w:r w:rsidRPr="002E2EFE">
              <w:rPr>
                <w:rFonts w:ascii="Arial Narrow" w:hAnsi="Arial Narrow"/>
                <w:b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wydzieli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osobny</w:t>
            </w:r>
            <w:r w:rsidRPr="002E2EFE">
              <w:rPr>
                <w:rFonts w:ascii="Arial Narrow" w:hAnsi="Arial Narrow"/>
                <w:spacing w:val="13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pakiet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(w</w:t>
            </w:r>
            <w:r w:rsidRPr="002E2EFE">
              <w:rPr>
                <w:rFonts w:ascii="Arial Narrow" w:hAnsi="Arial Narrow"/>
                <w:spacing w:val="13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ramach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zadania</w:t>
            </w:r>
            <w:r w:rsidRPr="002E2EFE">
              <w:rPr>
                <w:rFonts w:ascii="Arial Narrow" w:hAnsi="Arial Narrow"/>
                <w:spacing w:val="1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15)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dla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opisywanego systemu?</w:t>
            </w:r>
          </w:p>
          <w:p w14:paraId="36ED98F8" w14:textId="77777777" w:rsidR="001F6DB4" w:rsidRPr="002E2EFE" w:rsidRDefault="001F6DB4" w:rsidP="003B712C">
            <w:pPr>
              <w:pStyle w:val="Tekstpodstawowy"/>
              <w:ind w:left="115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Uzasadnienie:</w:t>
            </w:r>
          </w:p>
          <w:p w14:paraId="541221A2" w14:textId="77777777" w:rsidR="001F6DB4" w:rsidRPr="002E2EFE" w:rsidRDefault="001F6DB4" w:rsidP="003B712C">
            <w:pPr>
              <w:pStyle w:val="Tekstpodstawowy"/>
              <w:spacing w:before="20" w:line="264" w:lineRule="auto"/>
              <w:ind w:left="115" w:right="65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Oferowany</w:t>
            </w:r>
            <w:r w:rsidRPr="002E2EFE">
              <w:rPr>
                <w:rFonts w:ascii="Arial Narrow" w:hAnsi="Arial Narrow"/>
                <w:spacing w:val="19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system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pozwala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na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kompensację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niedosłuchów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do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progu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55dB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HL</w:t>
            </w:r>
            <w:r w:rsidRPr="002E2EFE">
              <w:rPr>
                <w:rFonts w:ascii="Arial Narrow" w:hAnsi="Arial Narrow"/>
                <w:spacing w:val="10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(jest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to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więcej,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niż</w:t>
            </w:r>
            <w:r w:rsidRPr="002E2EFE">
              <w:rPr>
                <w:rFonts w:ascii="Arial Narrow" w:hAnsi="Arial Narrow"/>
                <w:spacing w:val="19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wymagane</w:t>
            </w:r>
            <w:r w:rsidRPr="002E2EFE">
              <w:rPr>
                <w:rFonts w:ascii="Arial Narrow" w:hAnsi="Arial Narrow"/>
                <w:spacing w:val="20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45dB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HL),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ma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jeden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punkt</w:t>
            </w:r>
            <w:r w:rsidRPr="002E2EFE">
              <w:rPr>
                <w:rFonts w:ascii="Arial Narrow" w:hAnsi="Arial Narrow"/>
                <w:spacing w:val="3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przekazywania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drgań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do kości czaszki, gwarantuje możliwość wykonania rezonansu magnetycznego do 3.0T bez usuwania implantu oraz wymaga mniejszej głębokości wiercenia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(3mm lub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4mm)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niż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wskazane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opisie.</w:t>
            </w:r>
          </w:p>
          <w:p w14:paraId="56A11EE3" w14:textId="77777777" w:rsidR="001F6DB4" w:rsidRPr="002E2EFE" w:rsidRDefault="001F6DB4" w:rsidP="003B712C">
            <w:pPr>
              <w:pStyle w:val="Tekstpodstawowy"/>
              <w:spacing w:before="4"/>
              <w:rPr>
                <w:rFonts w:ascii="Arial Narrow" w:hAnsi="Arial Narrow"/>
                <w:sz w:val="22"/>
                <w:szCs w:val="22"/>
              </w:rPr>
            </w:pPr>
          </w:p>
          <w:p w14:paraId="7E2ADEE6" w14:textId="77777777" w:rsidR="001F6DB4" w:rsidRPr="002E2EFE" w:rsidRDefault="001F6DB4" w:rsidP="003B712C">
            <w:pPr>
              <w:pStyle w:val="Tytu"/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Opis charakterystycznych parametrów technicznych systemu aktywnego implantu słuchowego ucha</w:t>
            </w:r>
            <w:r w:rsidRPr="002E2EFE">
              <w:rPr>
                <w:rFonts w:ascii="Arial Narrow" w:hAnsi="Arial Narrow"/>
                <w:spacing w:val="-7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środkowego</w:t>
            </w:r>
          </w:p>
          <w:p w14:paraId="66B97E51" w14:textId="77777777" w:rsidR="001F6DB4" w:rsidRPr="002E2EFE" w:rsidRDefault="001F6DB4" w:rsidP="003B712C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Style w:val="TableNormal"/>
              <w:tblW w:w="14472" w:type="dxa"/>
              <w:tblInd w:w="1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"/>
              <w:gridCol w:w="377"/>
              <w:gridCol w:w="18"/>
              <w:gridCol w:w="30"/>
              <w:gridCol w:w="10"/>
              <w:gridCol w:w="3142"/>
              <w:gridCol w:w="197"/>
              <w:gridCol w:w="30"/>
              <w:gridCol w:w="1412"/>
              <w:gridCol w:w="163"/>
              <w:gridCol w:w="10"/>
              <w:gridCol w:w="1406"/>
              <w:gridCol w:w="10"/>
              <w:gridCol w:w="1321"/>
              <w:gridCol w:w="809"/>
              <w:gridCol w:w="32"/>
              <w:gridCol w:w="5485"/>
              <w:gridCol w:w="10"/>
            </w:tblGrid>
            <w:tr w:rsidR="001F6DB4" w:rsidRPr="002E2EFE" w14:paraId="7FA7E4EE" w14:textId="77777777" w:rsidTr="002E2EFE">
              <w:trPr>
                <w:gridBefore w:val="1"/>
                <w:gridAfter w:val="4"/>
                <w:wBefore w:w="10" w:type="dxa"/>
                <w:wAfter w:w="6336" w:type="dxa"/>
                <w:trHeight w:val="695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6A6A6"/>
                </w:tcPr>
                <w:p w14:paraId="196F04C9" w14:textId="77777777" w:rsidR="001F6DB4" w:rsidRPr="002E2EFE" w:rsidRDefault="001F6DB4" w:rsidP="001F6DB4">
                  <w:pPr>
                    <w:pStyle w:val="TableParagraph"/>
                    <w:spacing w:before="3"/>
                    <w:rPr>
                      <w:rFonts w:ascii="Arial Narrow" w:hAnsi="Arial Narrow"/>
                      <w:b/>
                    </w:rPr>
                  </w:pPr>
                </w:p>
                <w:p w14:paraId="531742BF" w14:textId="77777777" w:rsidR="001F6DB4" w:rsidRPr="002E2EFE" w:rsidRDefault="001F6DB4" w:rsidP="001F6DB4">
                  <w:pPr>
                    <w:pStyle w:val="TableParagraph"/>
                    <w:ind w:left="79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Lp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320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6A6A6"/>
                  <w:hideMark/>
                </w:tcPr>
                <w:p w14:paraId="3E688E46" w14:textId="77777777" w:rsidR="001F6DB4" w:rsidRPr="002E2EFE" w:rsidRDefault="001F6DB4" w:rsidP="001F6DB4">
                  <w:pPr>
                    <w:pStyle w:val="TableParagraph"/>
                    <w:spacing w:before="143"/>
                    <w:ind w:left="1223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spacing w:val="-1"/>
                    </w:rPr>
                    <w:t>PARAMETRY</w:t>
                  </w:r>
                  <w:r w:rsidRPr="002E2EFE">
                    <w:rPr>
                      <w:rFonts w:ascii="Arial Narrow" w:hAnsi="Arial Narrow"/>
                      <w:b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  <w:spacing w:val="-1"/>
                    </w:rPr>
                    <w:t>WYMAGANE</w:t>
                  </w:r>
                </w:p>
              </w:tc>
              <w:tc>
                <w:tcPr>
                  <w:tcW w:w="22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6A6A6"/>
                </w:tcPr>
                <w:p w14:paraId="4C26FB0E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4322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6A6A6"/>
                  <w:hideMark/>
                </w:tcPr>
                <w:p w14:paraId="0E7A29F2" w14:textId="77777777" w:rsidR="001F6DB4" w:rsidRPr="002E2EFE" w:rsidRDefault="001F6DB4" w:rsidP="001F6DB4">
                  <w:pPr>
                    <w:pStyle w:val="TableParagraph"/>
                    <w:spacing w:before="143"/>
                    <w:ind w:left="1215" w:right="1209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PARAMETRY</w:t>
                  </w:r>
                  <w:r w:rsidRPr="002E2EFE">
                    <w:rPr>
                      <w:rFonts w:ascii="Arial Narrow" w:hAnsi="Arial Narrow"/>
                      <w:b/>
                      <w:spacing w:val="-1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OFEROWANE</w:t>
                  </w:r>
                  <w:r w:rsidRPr="002E2EFE">
                    <w:rPr>
                      <w:rFonts w:ascii="Arial Narrow" w:hAnsi="Arial Narrow"/>
                      <w:b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–</w:t>
                  </w:r>
                  <w:r w:rsidRPr="002E2EFE">
                    <w:rPr>
                      <w:rFonts w:ascii="Arial Narrow" w:hAnsi="Arial Narrow"/>
                      <w:b/>
                      <w:spacing w:val="-8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opis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</w:rPr>
                    <w:t>*</w:t>
                  </w:r>
                  <w:r w:rsidRPr="002E2EFE">
                    <w:rPr>
                      <w:rFonts w:ascii="Arial Narrow" w:hAnsi="Arial Narrow"/>
                      <w:b/>
                      <w:spacing w:val="-8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(</w:t>
                  </w:r>
                  <w:r w:rsidRPr="002E2EFE">
                    <w:rPr>
                      <w:rFonts w:ascii="Arial Narrow" w:hAnsi="Arial Narrow"/>
                      <w:b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str</w:t>
                  </w:r>
                  <w:r w:rsidRPr="002E2EFE">
                    <w:rPr>
                      <w:rFonts w:ascii="Arial Narrow" w:hAnsi="Arial Narrow"/>
                      <w:b/>
                      <w:spacing w:val="-8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folderu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</w:rPr>
                    <w:t>,</w:t>
                  </w:r>
                  <w:r w:rsidRPr="002E2EFE">
                    <w:rPr>
                      <w:rFonts w:ascii="Arial Narrow" w:hAnsi="Arial Narrow"/>
                      <w:b/>
                      <w:spacing w:val="-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ulotki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</w:rPr>
                    <w:t>)</w:t>
                  </w:r>
                </w:p>
              </w:tc>
            </w:tr>
            <w:tr w:rsidR="001F6DB4" w:rsidRPr="002E2EFE" w14:paraId="099BAC11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904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6A6A6"/>
                </w:tcPr>
                <w:p w14:paraId="4F1F0C1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6A6A6"/>
                </w:tcPr>
                <w:p w14:paraId="751FF7EA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6A6A6"/>
                  <w:hideMark/>
                </w:tcPr>
                <w:p w14:paraId="6676CE3B" w14:textId="77777777" w:rsidR="001F6DB4" w:rsidRPr="002E2EFE" w:rsidRDefault="001F6DB4" w:rsidP="001F6DB4">
                  <w:pPr>
                    <w:pStyle w:val="TableParagraph"/>
                    <w:spacing w:before="2" w:line="254" w:lineRule="auto"/>
                    <w:ind w:left="74" w:right="66" w:firstLine="3"/>
                    <w:jc w:val="center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Spełnienie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b/>
                      <w:spacing w:val="-1"/>
                    </w:rPr>
                    <w:t>wymaganego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  <w:spacing w:val="-53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warunku</w:t>
                  </w:r>
                  <w:proofErr w:type="spellEnd"/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6A6A6"/>
                </w:tcPr>
                <w:p w14:paraId="76D2A1F2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477C0D3C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1305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24B21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7ECFD7E4" w14:textId="77777777" w:rsidR="001F6DB4" w:rsidRPr="002E2EFE" w:rsidRDefault="001F6DB4" w:rsidP="001F6DB4">
                  <w:pPr>
                    <w:pStyle w:val="TableParagraph"/>
                    <w:spacing w:before="195"/>
                    <w:ind w:left="13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1.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69A3BFE" w14:textId="77777777" w:rsidR="001F6DB4" w:rsidRPr="002E2EFE" w:rsidRDefault="001F6DB4" w:rsidP="001F6DB4">
                  <w:pPr>
                    <w:pStyle w:val="TableParagraph"/>
                    <w:spacing w:before="168" w:line="254" w:lineRule="auto"/>
                    <w:ind w:left="263" w:right="252" w:firstLine="2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5"/>
                    </w:rPr>
                    <w:t>System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częściowo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wszczepialny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-</w:t>
                  </w:r>
                  <w:r w:rsidRPr="002E2EFE">
                    <w:rPr>
                      <w:rFonts w:ascii="Arial Narrow" w:hAnsi="Arial Narrow"/>
                      <w:spacing w:val="3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procesor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dźwięku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zawierający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moduł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>/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baterie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zasilające</w:t>
                  </w:r>
                  <w:proofErr w:type="spellEnd"/>
                  <w:r w:rsidRPr="002E2EFE">
                    <w:rPr>
                      <w:rFonts w:ascii="Arial Narrow" w:hAnsi="Arial Narrow"/>
                      <w:spacing w:val="-53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umieszczony</w:t>
                  </w:r>
                  <w:proofErr w:type="spellEnd"/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poza</w:t>
                  </w:r>
                  <w:proofErr w:type="spellEnd"/>
                  <w:r w:rsidRPr="002E2EFE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ciałem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FC43FB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9C8E3AE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AD3487A" w14:textId="77777777" w:rsidR="001F6DB4" w:rsidRPr="002E2EFE" w:rsidRDefault="001F6DB4" w:rsidP="001F6DB4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</w:rPr>
                  </w:pPr>
                </w:p>
                <w:p w14:paraId="269047FD" w14:textId="77777777" w:rsidR="001F6DB4" w:rsidRPr="002E2EFE" w:rsidRDefault="001F6DB4" w:rsidP="001F6DB4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267C52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7EC45446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1975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14A08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B5EF37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4AF24D4" w14:textId="77777777" w:rsidR="001F6DB4" w:rsidRPr="002E2EFE" w:rsidRDefault="001F6DB4" w:rsidP="001F6DB4">
                  <w:pPr>
                    <w:pStyle w:val="TableParagraph"/>
                    <w:spacing w:before="2"/>
                    <w:rPr>
                      <w:rFonts w:ascii="Arial Narrow" w:hAnsi="Arial Narrow"/>
                      <w:b/>
                    </w:rPr>
                  </w:pPr>
                </w:p>
                <w:p w14:paraId="6E249182" w14:textId="77777777" w:rsidR="001F6DB4" w:rsidRPr="002E2EFE" w:rsidRDefault="001F6DB4" w:rsidP="001F6DB4">
                  <w:pPr>
                    <w:pStyle w:val="TableParagraph"/>
                    <w:spacing w:before="1"/>
                    <w:ind w:left="163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2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BEF26C9" w14:textId="77777777" w:rsidR="001F6DB4" w:rsidRPr="002E2EFE" w:rsidRDefault="001F6DB4" w:rsidP="001F6DB4">
                  <w:pPr>
                    <w:pStyle w:val="TableParagraph"/>
                    <w:spacing w:before="4" w:line="256" w:lineRule="auto"/>
                    <w:ind w:left="126" w:right="115" w:firstLine="1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Zakres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dopasowania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systemu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pozwala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na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kompensację</w:t>
                  </w:r>
                  <w:proofErr w:type="spellEnd"/>
                  <w:r w:rsidRPr="002E2EFE">
                    <w:rPr>
                      <w:rFonts w:ascii="Arial Narrow" w:hAnsi="Arial Narrow"/>
                      <w:spacing w:val="26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ubytków</w:t>
                  </w:r>
                  <w:proofErr w:type="spellEnd"/>
                  <w:r w:rsidRPr="002E2EFE">
                    <w:rPr>
                      <w:rFonts w:ascii="Arial Narrow" w:hAnsi="Arial Narrow"/>
                      <w:spacing w:val="23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słuchu</w:t>
                  </w:r>
                  <w:proofErr w:type="spellEnd"/>
                  <w:r w:rsidRPr="002E2EFE">
                    <w:rPr>
                      <w:rFonts w:ascii="Arial Narrow" w:hAnsi="Arial Narrow"/>
                      <w:spacing w:val="27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typu</w:t>
                  </w:r>
                  <w:proofErr w:type="spellEnd"/>
                  <w:r w:rsidRPr="002E2EFE">
                    <w:rPr>
                      <w:rFonts w:ascii="Arial Narrow" w:hAnsi="Arial Narrow"/>
                      <w:spacing w:val="19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mieszanego</w:t>
                  </w:r>
                  <w:proofErr w:type="spellEnd"/>
                  <w:r w:rsidRPr="002E2EFE">
                    <w:rPr>
                      <w:rFonts w:ascii="Arial Narrow" w:hAnsi="Arial Narrow"/>
                      <w:spacing w:val="27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i</w:t>
                  </w:r>
                  <w:proofErr w:type="spellEnd"/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przewodzeniowego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dla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których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wartości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wzmocnienia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progów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słyszenia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dla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przewodnictwa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kostnego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zawierają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się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w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przedziale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 xml:space="preserve">co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najmniej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od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0 dB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HL</w:t>
                  </w:r>
                </w:p>
                <w:p w14:paraId="70AF988D" w14:textId="77777777" w:rsidR="001F6DB4" w:rsidRPr="002E2EFE" w:rsidRDefault="001F6DB4" w:rsidP="001F6DB4">
                  <w:pPr>
                    <w:pStyle w:val="TableParagraph"/>
                    <w:spacing w:line="249" w:lineRule="exact"/>
                    <w:ind w:left="108" w:right="96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55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dB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HL.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7C4785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9D07B2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E126097" w14:textId="77777777" w:rsidR="001F6DB4" w:rsidRPr="002E2EFE" w:rsidRDefault="001F6DB4" w:rsidP="001F6DB4">
                  <w:pPr>
                    <w:pStyle w:val="TableParagraph"/>
                    <w:spacing w:before="2"/>
                    <w:rPr>
                      <w:rFonts w:ascii="Arial Narrow" w:hAnsi="Arial Narrow"/>
                      <w:b/>
                    </w:rPr>
                  </w:pPr>
                </w:p>
                <w:p w14:paraId="42104245" w14:textId="77777777" w:rsidR="001F6DB4" w:rsidRPr="002E2EFE" w:rsidRDefault="001F6DB4" w:rsidP="001F6DB4">
                  <w:pPr>
                    <w:pStyle w:val="TableParagraph"/>
                    <w:spacing w:before="1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CB1A8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0CA4517F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1545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E1EEF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299B5E1" w14:textId="77777777" w:rsidR="001F6DB4" w:rsidRPr="002E2EFE" w:rsidRDefault="001F6DB4" w:rsidP="001F6DB4">
                  <w:pPr>
                    <w:pStyle w:val="TableParagraph"/>
                    <w:spacing w:before="4"/>
                    <w:rPr>
                      <w:rFonts w:ascii="Arial Narrow" w:hAnsi="Arial Narrow"/>
                      <w:b/>
                    </w:rPr>
                  </w:pPr>
                </w:p>
                <w:p w14:paraId="2DE33009" w14:textId="77777777" w:rsidR="001F6DB4" w:rsidRPr="002E2EFE" w:rsidRDefault="001F6DB4" w:rsidP="001F6DB4">
                  <w:pPr>
                    <w:pStyle w:val="TableParagraph"/>
                    <w:ind w:left="163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3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FB6A50E" w14:textId="77777777" w:rsidR="001F6DB4" w:rsidRPr="002E2EFE" w:rsidRDefault="001F6DB4" w:rsidP="001F6DB4">
                  <w:pPr>
                    <w:pStyle w:val="TableParagraph"/>
                    <w:spacing w:before="148" w:line="256" w:lineRule="auto"/>
                    <w:ind w:left="110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Zastosowanie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w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kompensacji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niedosłuchów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typu</w:t>
                  </w:r>
                  <w:proofErr w:type="spellEnd"/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przewodzeniowego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mieszanego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oraz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jednostronnej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głuchoty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w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opcji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CROS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(contralateral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routing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of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signal).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E6F77C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3B10B03" w14:textId="77777777" w:rsidR="001F6DB4" w:rsidRPr="002E2EFE" w:rsidRDefault="001F6DB4" w:rsidP="001F6DB4">
                  <w:pPr>
                    <w:pStyle w:val="TableParagraph"/>
                    <w:spacing w:before="4"/>
                    <w:rPr>
                      <w:rFonts w:ascii="Arial Narrow" w:hAnsi="Arial Narrow"/>
                      <w:b/>
                    </w:rPr>
                  </w:pPr>
                </w:p>
                <w:p w14:paraId="1A00706C" w14:textId="77777777" w:rsidR="001F6DB4" w:rsidRPr="002E2EFE" w:rsidRDefault="001F6DB4" w:rsidP="001F6DB4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E59C27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44990FC7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1336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D73A0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59D8C2B4" w14:textId="77777777" w:rsidR="001F6DB4" w:rsidRPr="002E2EFE" w:rsidRDefault="001F6DB4" w:rsidP="001F6DB4">
                  <w:pPr>
                    <w:pStyle w:val="TableParagraph"/>
                    <w:spacing w:before="2"/>
                    <w:rPr>
                      <w:rFonts w:ascii="Arial Narrow" w:hAnsi="Arial Narrow"/>
                      <w:b/>
                    </w:rPr>
                  </w:pPr>
                </w:p>
                <w:p w14:paraId="6BB24FC6" w14:textId="77777777" w:rsidR="001F6DB4" w:rsidRPr="002E2EFE" w:rsidRDefault="001F6DB4" w:rsidP="001F6DB4">
                  <w:pPr>
                    <w:pStyle w:val="TableParagraph"/>
                    <w:ind w:left="163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4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2AB5DB6" w14:textId="77777777" w:rsidR="001F6DB4" w:rsidRPr="002E2EFE" w:rsidRDefault="001F6DB4" w:rsidP="001F6DB4">
                  <w:pPr>
                    <w:pStyle w:val="TableParagraph"/>
                    <w:ind w:left="108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Certyfikat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CE</w:t>
                  </w:r>
                  <w:r w:rsidRPr="002E2EFE">
                    <w:rPr>
                      <w:rFonts w:ascii="Arial Narrow" w:hAnsi="Arial Narrow"/>
                      <w:spacing w:val="-3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dla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urządzeń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medycznych</w:t>
                  </w:r>
                  <w:proofErr w:type="spellEnd"/>
                </w:p>
                <w:p w14:paraId="7336CF7A" w14:textId="77777777" w:rsidR="001F6DB4" w:rsidRPr="002E2EFE" w:rsidRDefault="001F6DB4" w:rsidP="001F6DB4">
                  <w:pPr>
                    <w:pStyle w:val="TableParagraph"/>
                    <w:spacing w:before="181" w:line="254" w:lineRule="auto"/>
                    <w:ind w:left="108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potwierdzenie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zgłoszenia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systemu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do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właściwych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instytucji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państwowych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zgodnie</w:t>
                  </w:r>
                  <w:proofErr w:type="spellEnd"/>
                </w:p>
                <w:p w14:paraId="18C27CA6" w14:textId="77777777" w:rsidR="001F6DB4" w:rsidRPr="002E2EFE" w:rsidRDefault="001F6DB4" w:rsidP="001F6DB4">
                  <w:pPr>
                    <w:pStyle w:val="TableParagraph"/>
                    <w:spacing w:before="162" w:line="179" w:lineRule="exact"/>
                    <w:ind w:left="105" w:right="96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5"/>
                    </w:rPr>
                    <w:t>z</w:t>
                  </w:r>
                  <w:r w:rsidRPr="002E2EFE">
                    <w:rPr>
                      <w:rFonts w:ascii="Arial Narrow" w:hAnsi="Arial Narrow"/>
                      <w:spacing w:val="-4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obowiązującymi</w:t>
                  </w:r>
                  <w:proofErr w:type="spellEnd"/>
                  <w:r w:rsidRPr="002E2EFE">
                    <w:rPr>
                      <w:rFonts w:ascii="Arial Narrow" w:hAnsi="Arial Narrow"/>
                      <w:spacing w:val="-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przepisami</w:t>
                  </w:r>
                  <w:proofErr w:type="spellEnd"/>
                  <w:r w:rsidRPr="002E2EFE">
                    <w:rPr>
                      <w:rFonts w:ascii="Arial Narrow" w:hAnsi="Arial Narrow"/>
                      <w:spacing w:val="-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prawa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34B38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8D96B30" w14:textId="77777777" w:rsidR="001F6DB4" w:rsidRPr="002E2EFE" w:rsidRDefault="001F6DB4" w:rsidP="001F6DB4">
                  <w:pPr>
                    <w:pStyle w:val="TableParagraph"/>
                    <w:spacing w:before="175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F1DC3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5BFD2020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2181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FCC95C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2C5A5F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37BC805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EB54DDF" w14:textId="77777777" w:rsidR="001F6DB4" w:rsidRPr="002E2EFE" w:rsidRDefault="001F6DB4" w:rsidP="001F6DB4">
                  <w:pPr>
                    <w:pStyle w:val="TableParagraph"/>
                    <w:spacing w:before="128"/>
                    <w:ind w:left="1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5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7926A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ECB8DF5" w14:textId="77777777" w:rsidR="001F6DB4" w:rsidRPr="002E2EFE" w:rsidRDefault="001F6DB4" w:rsidP="001F6DB4">
                  <w:pPr>
                    <w:pStyle w:val="TableParagraph"/>
                    <w:spacing w:before="192" w:line="256" w:lineRule="auto"/>
                    <w:ind w:left="141" w:right="130" w:firstLine="4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Wszczepialny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aktywny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przetwornik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drgający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 xml:space="preserve">(implant)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wywołujący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wymuszone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drgania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mechaniczne</w:t>
                  </w:r>
                  <w:proofErr w:type="spellEnd"/>
                  <w:r w:rsidRPr="002E2EFE">
                    <w:rPr>
                      <w:rFonts w:ascii="Arial Narrow" w:hAnsi="Arial Narrow"/>
                      <w:spacing w:val="2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(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wibracje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) w</w:t>
                  </w:r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obrębie</w:t>
                  </w:r>
                  <w:proofErr w:type="spellEnd"/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kości</w:t>
                  </w:r>
                  <w:proofErr w:type="spellEnd"/>
                  <w:r w:rsidRPr="002E2EFE">
                    <w:rPr>
                      <w:rFonts w:ascii="Arial Narrow" w:hAnsi="Arial Narrow"/>
                      <w:spacing w:val="4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czaszki</w:t>
                  </w:r>
                  <w:proofErr w:type="spellEnd"/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mocowany</w:t>
                  </w:r>
                  <w:proofErr w:type="spellEnd"/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w</w:t>
                  </w:r>
                  <w:r w:rsidRPr="002E2EFE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kości</w:t>
                  </w:r>
                  <w:proofErr w:type="spellEnd"/>
                  <w:r w:rsidRPr="002E2EFE">
                    <w:rPr>
                      <w:rFonts w:ascii="Arial Narrow" w:hAnsi="Arial Narrow"/>
                      <w:spacing w:val="-8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czaszki</w:t>
                  </w:r>
                  <w:proofErr w:type="spellEnd"/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w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1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punkcie</w:t>
                  </w:r>
                  <w:proofErr w:type="spellEnd"/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11D4E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122A201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8ADB749" w14:textId="77777777" w:rsidR="001F6DB4" w:rsidRPr="002E2EFE" w:rsidRDefault="001F6DB4" w:rsidP="001F6DB4">
                  <w:pPr>
                    <w:pStyle w:val="TableParagraph"/>
                    <w:spacing w:before="6"/>
                    <w:rPr>
                      <w:rFonts w:ascii="Arial Narrow" w:hAnsi="Arial Narrow"/>
                      <w:b/>
                    </w:rPr>
                  </w:pPr>
                </w:p>
                <w:p w14:paraId="4B5D4AD4" w14:textId="77777777" w:rsidR="001F6DB4" w:rsidRPr="002E2EFE" w:rsidRDefault="001F6DB4" w:rsidP="001F6DB4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0C82A7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68CFB975" w14:textId="77777777" w:rsidTr="002E2EFE">
              <w:trPr>
                <w:gridBefore w:val="1"/>
                <w:gridAfter w:val="3"/>
                <w:wBefore w:w="10" w:type="dxa"/>
                <w:wAfter w:w="5527" w:type="dxa"/>
                <w:trHeight w:val="2395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C6553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BBF5CB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755CF5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2005981" w14:textId="77777777" w:rsidR="001F6DB4" w:rsidRPr="002E2EFE" w:rsidRDefault="001F6DB4" w:rsidP="001F6DB4">
                  <w:pPr>
                    <w:pStyle w:val="TableParagraph"/>
                    <w:spacing w:before="4"/>
                    <w:rPr>
                      <w:rFonts w:ascii="Arial Narrow" w:hAnsi="Arial Narrow"/>
                      <w:b/>
                    </w:rPr>
                  </w:pPr>
                </w:p>
                <w:p w14:paraId="22769157" w14:textId="77777777" w:rsidR="001F6DB4" w:rsidRPr="002E2EFE" w:rsidRDefault="001F6DB4" w:rsidP="001F6DB4">
                  <w:pPr>
                    <w:pStyle w:val="TableParagraph"/>
                    <w:ind w:left="1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6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B28A87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179214E" w14:textId="77777777" w:rsidR="001F6DB4" w:rsidRPr="002E2EFE" w:rsidRDefault="001F6DB4" w:rsidP="001F6DB4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</w:rPr>
                  </w:pPr>
                </w:p>
                <w:p w14:paraId="6EFF7304" w14:textId="77777777" w:rsidR="001F6DB4" w:rsidRPr="002E2EFE" w:rsidRDefault="001F6DB4" w:rsidP="001F6DB4">
                  <w:pPr>
                    <w:pStyle w:val="TableParagraph"/>
                    <w:spacing w:line="256" w:lineRule="auto"/>
                    <w:ind w:left="110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Możliwość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usytuowania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aktywnego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przetwornika</w:t>
                  </w:r>
                  <w:proofErr w:type="spellEnd"/>
                  <w:r w:rsidRPr="002E2EFE">
                    <w:rPr>
                      <w:rFonts w:ascii="Arial Narrow" w:hAnsi="Arial Narrow"/>
                      <w:spacing w:val="-53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drgającego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(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implantu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)</w:t>
                  </w:r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w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różnych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pozycjach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(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miejscach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) w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kości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czaszki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w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zależności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od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uwarunkowań</w:t>
                  </w:r>
                  <w:proofErr w:type="spellEnd"/>
                  <w:r w:rsidRPr="002E2EFE">
                    <w:rPr>
                      <w:rFonts w:ascii="Arial Narrow" w:hAnsi="Arial Narrow"/>
                      <w:spacing w:val="-8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anatomicznych</w:t>
                  </w:r>
                  <w:proofErr w:type="spellEnd"/>
                  <w:r w:rsidRPr="002E2EFE">
                    <w:rPr>
                      <w:rFonts w:ascii="Arial Narrow" w:hAnsi="Arial Narrow"/>
                      <w:spacing w:val="-7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pacjenta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EC5DC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7ED7A3B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1AFA0CF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9B8E111" w14:textId="77777777" w:rsidR="001F6DB4" w:rsidRPr="002E2EFE" w:rsidRDefault="001F6DB4" w:rsidP="001F6DB4">
                  <w:pPr>
                    <w:pStyle w:val="TableParagraph"/>
                    <w:spacing w:before="154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9F280A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4D803686" w14:textId="77777777" w:rsidTr="00FB01E9">
              <w:trPr>
                <w:gridBefore w:val="1"/>
                <w:gridAfter w:val="3"/>
                <w:wBefore w:w="10" w:type="dxa"/>
                <w:wAfter w:w="5527" w:type="dxa"/>
                <w:trHeight w:val="1544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0AB5B1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9E9084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BEEDEAF" w14:textId="77777777" w:rsidR="001F6DB4" w:rsidRPr="002E2EFE" w:rsidRDefault="001F6DB4" w:rsidP="001F6DB4">
                  <w:pPr>
                    <w:pStyle w:val="TableParagraph"/>
                    <w:spacing w:before="134"/>
                    <w:ind w:left="1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7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E1D27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352FE10" w14:textId="77777777" w:rsidR="001F6DB4" w:rsidRPr="002E2EFE" w:rsidRDefault="001F6DB4" w:rsidP="001F6DB4">
                  <w:pPr>
                    <w:pStyle w:val="TableParagraph"/>
                    <w:spacing w:before="1" w:line="256" w:lineRule="auto"/>
                    <w:ind w:left="208" w:right="193" w:hanging="3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spacing w:val="-1"/>
                    </w:rPr>
                    <w:t>Przetwornik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</w:rPr>
                    <w:t>drgający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mocowany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do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implantu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wykonanego</w:t>
                  </w:r>
                  <w:proofErr w:type="spellEnd"/>
                  <w:r w:rsidRPr="002E2EFE">
                    <w:rPr>
                      <w:rFonts w:ascii="Arial Narrow" w:hAnsi="Arial Narrow"/>
                      <w:spacing w:val="4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z</w:t>
                  </w:r>
                  <w:r w:rsidRPr="002E2EFE">
                    <w:rPr>
                      <w:rFonts w:ascii="Arial Narrow" w:hAnsi="Arial Narrow"/>
                      <w:spacing w:val="4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tytanu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,</w:t>
                  </w:r>
                  <w:r w:rsidRPr="002E2EFE">
                    <w:rPr>
                      <w:rFonts w:ascii="Arial Narrow" w:hAnsi="Arial Narrow"/>
                      <w:spacing w:val="4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samogwintującego</w:t>
                  </w:r>
                  <w:proofErr w:type="spellEnd"/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się</w:t>
                  </w:r>
                  <w:proofErr w:type="spellEnd"/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o</w:t>
                  </w:r>
                  <w:r w:rsidRPr="002E2EFE">
                    <w:rPr>
                      <w:rFonts w:ascii="Arial Narrow" w:hAnsi="Arial Narrow"/>
                      <w:spacing w:val="-56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</w:rPr>
                    <w:t>dostępnych</w:t>
                  </w:r>
                  <w:proofErr w:type="spellEnd"/>
                  <w:r w:rsidRPr="002E2EFE">
                    <w:rPr>
                      <w:rFonts w:ascii="Arial Narrow" w:hAnsi="Arial Narrow"/>
                      <w:spacing w:val="-1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</w:rPr>
                    <w:t>długościach</w:t>
                  </w:r>
                  <w:proofErr w:type="spellEnd"/>
                  <w:r w:rsidRPr="002E2EFE">
                    <w:rPr>
                      <w:rFonts w:ascii="Arial Narrow" w:hAnsi="Arial Narrow"/>
                      <w:spacing w:val="-1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>3mm</w:t>
                  </w:r>
                  <w:r w:rsidRPr="002E2EFE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</w:rPr>
                    <w:t>lub</w:t>
                  </w:r>
                  <w:proofErr w:type="spellEnd"/>
                  <w:r w:rsidRPr="002E2EFE">
                    <w:rPr>
                      <w:rFonts w:ascii="Arial Narrow" w:hAnsi="Arial Narrow"/>
                      <w:spacing w:val="-1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>4mm.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E96A7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2A5B84A" w14:textId="77777777" w:rsidR="001F6DB4" w:rsidRPr="002E2EFE" w:rsidRDefault="001F6DB4" w:rsidP="001F6DB4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</w:rPr>
                  </w:pPr>
                </w:p>
                <w:p w14:paraId="7A9BB8AF" w14:textId="77777777" w:rsidR="001F6DB4" w:rsidRPr="002E2EFE" w:rsidRDefault="001F6DB4" w:rsidP="001F6DB4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090E8E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58293157" w14:textId="77777777" w:rsidTr="00FB01E9">
              <w:trPr>
                <w:gridBefore w:val="1"/>
                <w:gridAfter w:val="3"/>
                <w:wBefore w:w="10" w:type="dxa"/>
                <w:wAfter w:w="5527" w:type="dxa"/>
                <w:trHeight w:val="1269"/>
              </w:trPr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B8A3D2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87193C5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83EB64C" w14:textId="77777777" w:rsidR="001F6DB4" w:rsidRPr="002E2EFE" w:rsidRDefault="001F6DB4" w:rsidP="001F6DB4">
                  <w:pPr>
                    <w:pStyle w:val="TableParagraph"/>
                    <w:spacing w:before="127"/>
                    <w:ind w:left="1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8</w:t>
                  </w:r>
                </w:p>
              </w:tc>
              <w:tc>
                <w:tcPr>
                  <w:tcW w:w="342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E45143" w14:textId="77777777" w:rsidR="001F6DB4" w:rsidRPr="002E2EFE" w:rsidRDefault="001F6DB4" w:rsidP="001F6DB4">
                  <w:pPr>
                    <w:pStyle w:val="TableParagraph"/>
                    <w:spacing w:before="5"/>
                    <w:rPr>
                      <w:rFonts w:ascii="Arial Narrow" w:hAnsi="Arial Narrow"/>
                      <w:b/>
                    </w:rPr>
                  </w:pPr>
                </w:p>
                <w:p w14:paraId="3A0E2E0A" w14:textId="77777777" w:rsidR="001F6DB4" w:rsidRPr="002E2EFE" w:rsidRDefault="001F6DB4" w:rsidP="001F6DB4">
                  <w:pPr>
                    <w:pStyle w:val="TableParagraph"/>
                    <w:spacing w:line="254" w:lineRule="auto"/>
                    <w:ind w:left="107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Aktywny</w:t>
                  </w:r>
                  <w:proofErr w:type="spellEnd"/>
                  <w:r w:rsidRPr="002E2EFE">
                    <w:rPr>
                      <w:rFonts w:ascii="Arial Narrow" w:hAnsi="Arial Narrow"/>
                      <w:spacing w:val="2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przetwornik</w:t>
                  </w:r>
                  <w:proofErr w:type="spellEnd"/>
                  <w:r w:rsidRPr="002E2EFE">
                    <w:rPr>
                      <w:rFonts w:ascii="Arial Narrow" w:hAnsi="Arial Narrow"/>
                      <w:spacing w:val="23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drgający</w:t>
                  </w:r>
                  <w:proofErr w:type="spellEnd"/>
                  <w:r w:rsidRPr="002E2EFE">
                    <w:rPr>
                      <w:rFonts w:ascii="Arial Narrow" w:hAnsi="Arial Narrow"/>
                      <w:spacing w:val="22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(implant)</w:t>
                  </w:r>
                  <w:r w:rsidRPr="002E2EFE">
                    <w:rPr>
                      <w:rFonts w:ascii="Arial Narrow" w:hAnsi="Arial Narrow"/>
                      <w:spacing w:val="23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bez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wewnętrznych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źródeł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zasilania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 xml:space="preserve">,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całkowicie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umieszczany</w:t>
                  </w:r>
                  <w:proofErr w:type="spellEnd"/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podskórnie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14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09000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D53414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DFBD267" w14:textId="77777777" w:rsidR="001F6DB4" w:rsidRPr="002E2EFE" w:rsidRDefault="001F6DB4" w:rsidP="001F6DB4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C38745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01B40078" w14:textId="19A37D2F" w:rsidTr="002E2EFE">
              <w:trPr>
                <w:gridBefore w:val="1"/>
                <w:gridAfter w:val="3"/>
                <w:wBefore w:w="10" w:type="dxa"/>
                <w:wAfter w:w="5527" w:type="dxa"/>
                <w:trHeight w:val="1163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5AA929" w14:textId="77777777" w:rsidR="001F6DB4" w:rsidRPr="002E2EFE" w:rsidRDefault="001F6DB4" w:rsidP="001F6DB4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</w:rPr>
                  </w:pPr>
                </w:p>
                <w:p w14:paraId="661858B8" w14:textId="77777777" w:rsidR="001F6DB4" w:rsidRPr="002E2EFE" w:rsidRDefault="001F6DB4" w:rsidP="001F6DB4">
                  <w:pPr>
                    <w:pStyle w:val="TableParagraph"/>
                    <w:ind w:left="163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9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1067FB" w14:textId="77777777" w:rsidR="001F6DB4" w:rsidRPr="002E2EFE" w:rsidRDefault="001F6DB4" w:rsidP="001F6DB4">
                  <w:pPr>
                    <w:pStyle w:val="TableParagraph"/>
                    <w:spacing w:before="2"/>
                    <w:rPr>
                      <w:rFonts w:ascii="Arial Narrow" w:hAnsi="Arial Narrow"/>
                      <w:b/>
                    </w:rPr>
                  </w:pPr>
                </w:p>
                <w:p w14:paraId="4371D98E" w14:textId="64ED50F1" w:rsidR="001F6DB4" w:rsidRPr="002E2EFE" w:rsidRDefault="001F6DB4" w:rsidP="00FB01E9">
                  <w:pPr>
                    <w:pStyle w:val="TableParagraph"/>
                    <w:spacing w:line="254" w:lineRule="auto"/>
                    <w:ind w:left="282" w:right="920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Cyfrowe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przetwarzanie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sygnału</w:t>
                  </w:r>
                  <w:proofErr w:type="spellEnd"/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r w:rsidR="00FB01E9">
                    <w:rPr>
                      <w:rFonts w:ascii="Arial Narrow" w:hAnsi="Arial Narrow"/>
                      <w:spacing w:val="-59"/>
                    </w:rPr>
                    <w:t xml:space="preserve"> 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w</w:t>
                  </w:r>
                  <w:r w:rsidRPr="002E2EFE">
                    <w:rPr>
                      <w:rFonts w:ascii="Arial Narrow" w:hAnsi="Arial Narrow"/>
                      <w:spacing w:val="8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procesorze</w:t>
                  </w:r>
                  <w:proofErr w:type="spellEnd"/>
                  <w:r w:rsidRPr="002E2EFE">
                    <w:rPr>
                      <w:rFonts w:ascii="Arial Narrow" w:hAnsi="Arial Narrow"/>
                      <w:spacing w:val="7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zewnętrznym</w:t>
                  </w:r>
                  <w:proofErr w:type="spellEnd"/>
                  <w:r w:rsidRPr="002E2EFE">
                    <w:rPr>
                      <w:rFonts w:ascii="Arial Narrow" w:hAnsi="Arial Narrow"/>
                      <w:w w:val="95"/>
                    </w:rPr>
                    <w:t>.</w:t>
                  </w:r>
                </w:p>
              </w:tc>
              <w:tc>
                <w:tcPr>
                  <w:tcW w:w="1442" w:type="dxa"/>
                  <w:gridSpan w:val="2"/>
                  <w:tcBorders>
                    <w:bottom w:val="single" w:sz="4" w:space="0" w:color="auto"/>
                  </w:tcBorders>
                </w:tcPr>
                <w:p w14:paraId="5813CEE2" w14:textId="77777777" w:rsidR="001F6DB4" w:rsidRPr="002E2EFE" w:rsidRDefault="001F6DB4" w:rsidP="009D1172">
                  <w:pPr>
                    <w:pStyle w:val="TableParagraph"/>
                    <w:spacing w:before="10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52E5E1C9" w14:textId="0AF49F67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19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62D19" w14:textId="77777777" w:rsidR="001F6DB4" w:rsidRPr="002E2EFE" w:rsidRDefault="001F6DB4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52A06BD6" w14:textId="2D5107A2" w:rsidTr="002E2EFE">
              <w:trPr>
                <w:gridBefore w:val="1"/>
                <w:gridAfter w:val="2"/>
                <w:wBefore w:w="10" w:type="dxa"/>
                <w:wAfter w:w="5495" w:type="dxa"/>
                <w:trHeight w:val="1672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82B3F0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E3DEECF" w14:textId="77777777" w:rsidR="001F6DB4" w:rsidRPr="002E2EFE" w:rsidRDefault="001F6DB4" w:rsidP="001F6DB4">
                  <w:pPr>
                    <w:pStyle w:val="TableParagraph"/>
                    <w:spacing w:before="9"/>
                    <w:rPr>
                      <w:rFonts w:ascii="Arial Narrow" w:hAnsi="Arial Narrow"/>
                      <w:b/>
                    </w:rPr>
                  </w:pPr>
                </w:p>
                <w:p w14:paraId="68FF45E7" w14:textId="77777777" w:rsidR="001F6DB4" w:rsidRPr="002E2EFE" w:rsidRDefault="001F6DB4" w:rsidP="001F6DB4">
                  <w:pPr>
                    <w:pStyle w:val="TableParagraph"/>
                    <w:ind w:left="112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11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4298C6E" w14:textId="77777777" w:rsidR="001F6DB4" w:rsidRPr="002E2EFE" w:rsidRDefault="001F6DB4" w:rsidP="001F6DB4">
                  <w:pPr>
                    <w:pStyle w:val="TableParagraph"/>
                    <w:spacing w:before="2"/>
                    <w:ind w:left="106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</w:rPr>
                    <w:t>Przezskórna</w:t>
                  </w:r>
                  <w:proofErr w:type="spellEnd"/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transmisja</w:t>
                  </w:r>
                  <w:proofErr w:type="spellEnd"/>
                  <w:r w:rsidRPr="002E2EFE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radiowa</w:t>
                  </w:r>
                  <w:proofErr w:type="spellEnd"/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sygnału</w:t>
                  </w:r>
                  <w:proofErr w:type="spellEnd"/>
                </w:p>
                <w:p w14:paraId="68FD25CF" w14:textId="77777777" w:rsidR="001F6DB4" w:rsidRPr="002E2EFE" w:rsidRDefault="001F6DB4" w:rsidP="001F6DB4">
                  <w:pPr>
                    <w:pStyle w:val="TableParagraph"/>
                    <w:spacing w:before="21" w:line="256" w:lineRule="auto"/>
                    <w:ind w:left="109" w:right="96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z</w:t>
                  </w:r>
                  <w:r w:rsidRPr="002E2EFE">
                    <w:rPr>
                      <w:rFonts w:ascii="Arial Narrow" w:hAnsi="Arial Narrow"/>
                      <w:spacing w:val="-8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procesora</w:t>
                  </w:r>
                  <w:proofErr w:type="spellEnd"/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(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części</w:t>
                  </w:r>
                  <w:proofErr w:type="spellEnd"/>
                  <w:r w:rsidRPr="002E2EFE">
                    <w:rPr>
                      <w:rFonts w:ascii="Arial Narrow" w:hAnsi="Arial Narrow"/>
                      <w:spacing w:val="-8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zewnętrznej</w:t>
                  </w:r>
                  <w:proofErr w:type="spellEnd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)</w:t>
                  </w:r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-8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aktywnego</w:t>
                  </w:r>
                  <w:proofErr w:type="spellEnd"/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przetwornika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>/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implantu</w:t>
                  </w:r>
                  <w:proofErr w:type="spellEnd"/>
                  <w:r w:rsidRPr="002E2EFE">
                    <w:rPr>
                      <w:rFonts w:ascii="Arial Narrow" w:hAnsi="Arial Narrow"/>
                      <w:spacing w:val="3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drgającego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>.</w:t>
                  </w:r>
                  <w:r w:rsidRPr="002E2EFE">
                    <w:rPr>
                      <w:rFonts w:ascii="Arial Narrow" w:hAnsi="Arial Narrow"/>
                      <w:spacing w:val="8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Część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wewnętrzna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(implant)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niepołączona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mechanicznie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 xml:space="preserve"> z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częścią</w:t>
                  </w:r>
                  <w:proofErr w:type="spellEnd"/>
                  <w:r w:rsidRPr="002E2EFE">
                    <w:rPr>
                      <w:rFonts w:ascii="Arial Narrow" w:hAnsi="Arial Narrow"/>
                      <w:w w:val="90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0"/>
                    </w:rPr>
                    <w:t>zewnętrzną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(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procesorem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).</w:t>
                  </w:r>
                </w:p>
              </w:tc>
              <w:tc>
                <w:tcPr>
                  <w:tcW w:w="1442" w:type="dxa"/>
                  <w:gridSpan w:val="2"/>
                  <w:tcBorders>
                    <w:top w:val="single" w:sz="4" w:space="0" w:color="auto"/>
                  </w:tcBorders>
                </w:tcPr>
                <w:p w14:paraId="65F0488D" w14:textId="77777777" w:rsidR="001F6DB4" w:rsidRPr="002E2EFE" w:rsidRDefault="001F6DB4" w:rsidP="009D1172">
                  <w:pPr>
                    <w:pStyle w:val="TableParagraph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4E1C2C81" w14:textId="77777777" w:rsidR="001F6DB4" w:rsidRPr="002E2EFE" w:rsidRDefault="001F6DB4" w:rsidP="009D1172">
                  <w:pPr>
                    <w:pStyle w:val="TableParagraph"/>
                    <w:spacing w:before="9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76884C9E" w14:textId="29E41E31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51" w:type="dxa"/>
                  <w:gridSpan w:val="7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EA819" w14:textId="77777777" w:rsidR="001F6DB4" w:rsidRPr="002E2EFE" w:rsidRDefault="001F6DB4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6AC77286" w14:textId="1250FE1E" w:rsidTr="00FB01E9">
              <w:trPr>
                <w:gridBefore w:val="1"/>
                <w:gridAfter w:val="2"/>
                <w:wBefore w:w="10" w:type="dxa"/>
                <w:wAfter w:w="5495" w:type="dxa"/>
                <w:trHeight w:val="1493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55D152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A4C3C29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9ACD705" w14:textId="77777777" w:rsidR="001F6DB4" w:rsidRPr="002E2EFE" w:rsidRDefault="001F6DB4" w:rsidP="001F6DB4">
                  <w:pPr>
                    <w:pStyle w:val="TableParagraph"/>
                    <w:spacing w:before="127"/>
                    <w:ind w:left="105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12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C1CAC3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738C5C8D" w14:textId="77777777" w:rsidR="001F6DB4" w:rsidRPr="002E2EFE" w:rsidRDefault="001F6DB4" w:rsidP="001F6DB4">
                  <w:pPr>
                    <w:pStyle w:val="TableParagraph"/>
                    <w:spacing w:before="211" w:line="254" w:lineRule="auto"/>
                    <w:ind w:left="770" w:hanging="500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Aktywny</w:t>
                  </w:r>
                  <w:proofErr w:type="spellEnd"/>
                  <w:r w:rsidRPr="002E2EFE">
                    <w:rPr>
                      <w:rFonts w:ascii="Arial Narrow" w:hAnsi="Arial Narrow"/>
                      <w:spacing w:val="24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przetwornik</w:t>
                  </w:r>
                  <w:proofErr w:type="spellEnd"/>
                  <w:r w:rsidRPr="002E2EFE">
                    <w:rPr>
                      <w:rFonts w:ascii="Arial Narrow" w:hAnsi="Arial Narrow"/>
                      <w:spacing w:val="27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drgający</w:t>
                  </w:r>
                  <w:proofErr w:type="spellEnd"/>
                  <w:r w:rsidRPr="002E2EFE">
                    <w:rPr>
                      <w:rFonts w:ascii="Arial Narrow" w:hAnsi="Arial Narrow"/>
                      <w:spacing w:val="2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kompatybilny</w:t>
                  </w:r>
                  <w:proofErr w:type="spellEnd"/>
                  <w:r w:rsidRPr="002E2EFE">
                    <w:rPr>
                      <w:rFonts w:ascii="Arial Narrow" w:hAnsi="Arial Narrow"/>
                      <w:spacing w:val="2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z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niezależnym</w:t>
                  </w:r>
                  <w:proofErr w:type="spellEnd"/>
                  <w:r w:rsidRPr="002E2EFE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implantem</w:t>
                  </w:r>
                  <w:proofErr w:type="spellEnd"/>
                  <w:r w:rsidRPr="002E2EFE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tytanowym</w:t>
                  </w:r>
                  <w:proofErr w:type="spellEnd"/>
                </w:p>
              </w:tc>
              <w:tc>
                <w:tcPr>
                  <w:tcW w:w="1442" w:type="dxa"/>
                  <w:gridSpan w:val="2"/>
                </w:tcPr>
                <w:p w14:paraId="64925F40" w14:textId="77777777" w:rsidR="001F6DB4" w:rsidRPr="002E2EFE" w:rsidRDefault="001F6DB4" w:rsidP="009D1172">
                  <w:pPr>
                    <w:pStyle w:val="TableParagraph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5E5D1907" w14:textId="77777777" w:rsidR="001F6DB4" w:rsidRPr="002E2EFE" w:rsidRDefault="001F6DB4" w:rsidP="009D1172">
                  <w:pPr>
                    <w:pStyle w:val="TableParagraph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1DDDE477" w14:textId="34960845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51" w:type="dxa"/>
                  <w:gridSpan w:val="7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17B39" w14:textId="77777777" w:rsidR="001F6DB4" w:rsidRPr="002E2EFE" w:rsidRDefault="001F6DB4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55FE0F9B" w14:textId="1D7567F9" w:rsidTr="002E2EFE">
              <w:trPr>
                <w:gridBefore w:val="1"/>
                <w:gridAfter w:val="2"/>
                <w:wBefore w:w="10" w:type="dxa"/>
                <w:wAfter w:w="5495" w:type="dxa"/>
                <w:trHeight w:val="1262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816EB4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08091C9" w14:textId="77777777" w:rsidR="001F6DB4" w:rsidRPr="002E2EFE" w:rsidRDefault="001F6DB4" w:rsidP="001F6DB4">
                  <w:pPr>
                    <w:pStyle w:val="TableParagraph"/>
                    <w:spacing w:before="173"/>
                    <w:ind w:left="105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13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F658DCE" w14:textId="77777777" w:rsidR="001F6DB4" w:rsidRPr="002E2EFE" w:rsidRDefault="001F6DB4" w:rsidP="001F6DB4">
                  <w:pPr>
                    <w:pStyle w:val="TableParagraph"/>
                    <w:spacing w:before="144" w:line="256" w:lineRule="auto"/>
                    <w:ind w:left="108" w:right="96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spacing w:val="-2"/>
                      <w:w w:val="95"/>
                    </w:rPr>
                    <w:t>Możliwość</w:t>
                  </w:r>
                  <w:proofErr w:type="spellEnd"/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przeprowadzenia</w:t>
                  </w:r>
                  <w:proofErr w:type="spellEnd"/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badania</w:t>
                  </w:r>
                  <w:proofErr w:type="spellEnd"/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MRI</w:t>
                  </w:r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-1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3.0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 xml:space="preserve">Tesla bez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konieczności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usuwania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całego</w:t>
                  </w:r>
                  <w:proofErr w:type="spellEnd"/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implantu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1442" w:type="dxa"/>
                  <w:gridSpan w:val="2"/>
                  <w:tcBorders>
                    <w:bottom w:val="single" w:sz="4" w:space="0" w:color="auto"/>
                  </w:tcBorders>
                </w:tcPr>
                <w:p w14:paraId="0A8B9778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99B6C03" w14:textId="283E8B0C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51" w:type="dxa"/>
                  <w:gridSpan w:val="7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27E38" w14:textId="77777777" w:rsidR="001F6DB4" w:rsidRPr="002E2EFE" w:rsidRDefault="001F6DB4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6A2549B3" w14:textId="410D0F27" w:rsidTr="002E2EFE">
              <w:trPr>
                <w:gridBefore w:val="1"/>
                <w:gridAfter w:val="2"/>
                <w:wBefore w:w="10" w:type="dxa"/>
                <w:wAfter w:w="5495" w:type="dxa"/>
                <w:trHeight w:val="940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A990E4" w14:textId="77777777" w:rsidR="001F6DB4" w:rsidRPr="002E2EFE" w:rsidRDefault="001F6DB4" w:rsidP="001F6DB4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1A283DAB" w14:textId="77777777" w:rsidR="001F6DB4" w:rsidRPr="002E2EFE" w:rsidRDefault="001F6DB4" w:rsidP="001F6DB4">
                  <w:pPr>
                    <w:pStyle w:val="TableParagraph"/>
                    <w:ind w:left="105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14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4D27D80" w14:textId="77777777" w:rsidR="001F6DB4" w:rsidRPr="002E2EFE" w:rsidRDefault="001F6DB4" w:rsidP="00FB01E9">
                  <w:pPr>
                    <w:pStyle w:val="TableParagraph"/>
                    <w:spacing w:before="120" w:line="254" w:lineRule="auto"/>
                    <w:ind w:left="282" w:right="878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 xml:space="preserve">System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implantu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przystosowany</w:t>
                  </w:r>
                  <w:proofErr w:type="spellEnd"/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obu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uszu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.</w:t>
                  </w:r>
                </w:p>
              </w:tc>
              <w:tc>
                <w:tcPr>
                  <w:tcW w:w="1442" w:type="dxa"/>
                  <w:gridSpan w:val="2"/>
                  <w:tcBorders>
                    <w:top w:val="single" w:sz="4" w:space="0" w:color="auto"/>
                  </w:tcBorders>
                </w:tcPr>
                <w:p w14:paraId="4AFA1097" w14:textId="77777777" w:rsidR="001F6DB4" w:rsidRPr="002E2EFE" w:rsidRDefault="001F6DB4" w:rsidP="009D1172">
                  <w:pPr>
                    <w:pStyle w:val="TableParagraph"/>
                    <w:spacing w:before="1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11DF9F97" w14:textId="765B4C31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3751" w:type="dxa"/>
                  <w:gridSpan w:val="7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B16C6" w14:textId="77777777" w:rsidR="001F6DB4" w:rsidRPr="002E2EFE" w:rsidRDefault="001F6DB4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1F6DB4" w:rsidRPr="002E2EFE" w14:paraId="1C17FE39" w14:textId="2786DDC0" w:rsidTr="00FB01E9">
              <w:trPr>
                <w:gridBefore w:val="1"/>
                <w:gridAfter w:val="9"/>
                <w:wBefore w:w="10" w:type="dxa"/>
                <w:wAfter w:w="9246" w:type="dxa"/>
                <w:trHeight w:val="1251"/>
              </w:trPr>
              <w:tc>
                <w:tcPr>
                  <w:tcW w:w="3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894CB1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54FF506" w14:textId="77777777" w:rsidR="001F6DB4" w:rsidRPr="002E2EFE" w:rsidRDefault="001F6DB4" w:rsidP="001F6DB4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5777AF09" w14:textId="77777777" w:rsidR="001F6DB4" w:rsidRPr="002E2EFE" w:rsidRDefault="001F6DB4" w:rsidP="001F6DB4">
                  <w:pPr>
                    <w:pStyle w:val="TableParagraph"/>
                    <w:ind w:left="105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15</w:t>
                  </w:r>
                </w:p>
              </w:tc>
              <w:tc>
                <w:tcPr>
                  <w:tcW w:w="33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82CD87" w14:textId="77777777" w:rsidR="001F6DB4" w:rsidRPr="002E2EFE" w:rsidRDefault="001F6DB4" w:rsidP="001F6DB4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613850B" w14:textId="77777777" w:rsidR="001F6DB4" w:rsidRPr="002E2EFE" w:rsidRDefault="001F6DB4" w:rsidP="001F6DB4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55E3B808" w14:textId="77777777" w:rsidR="001F6DB4" w:rsidRPr="002E2EFE" w:rsidRDefault="001F6DB4" w:rsidP="001F6DB4">
                  <w:pPr>
                    <w:pStyle w:val="TableParagraph"/>
                    <w:ind w:left="121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Procesor</w:t>
                  </w:r>
                  <w:proofErr w:type="spellEnd"/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dźwięku</w:t>
                  </w:r>
                  <w:proofErr w:type="spellEnd"/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wyposażony</w:t>
                  </w:r>
                  <w:proofErr w:type="spellEnd"/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w</w:t>
                  </w:r>
                  <w:r w:rsidRPr="002E2EFE">
                    <w:rPr>
                      <w:rFonts w:ascii="Arial Narrow" w:hAnsi="Arial Narrow"/>
                      <w:spacing w:val="-9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dwa</w:t>
                  </w:r>
                  <w:proofErr w:type="spellEnd"/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mikrofony</w:t>
                  </w:r>
                  <w:proofErr w:type="spellEnd"/>
                </w:p>
              </w:tc>
              <w:tc>
                <w:tcPr>
                  <w:tcW w:w="1442" w:type="dxa"/>
                  <w:gridSpan w:val="2"/>
                </w:tcPr>
                <w:p w14:paraId="2302C4E0" w14:textId="77777777" w:rsidR="001F6DB4" w:rsidRPr="002E2EFE" w:rsidRDefault="001F6DB4" w:rsidP="009D1172">
                  <w:pPr>
                    <w:pStyle w:val="TableParagraph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3C478F54" w14:textId="77777777" w:rsidR="001F6DB4" w:rsidRPr="002E2EFE" w:rsidRDefault="001F6DB4" w:rsidP="009D1172">
                  <w:pPr>
                    <w:pStyle w:val="TableParagraph"/>
                    <w:spacing w:before="1"/>
                    <w:jc w:val="center"/>
                    <w:rPr>
                      <w:rFonts w:ascii="Arial Narrow" w:hAnsi="Arial Narrow"/>
                      <w:b/>
                    </w:rPr>
                  </w:pPr>
                </w:p>
                <w:p w14:paraId="7BF5E297" w14:textId="20526E12" w:rsidR="001F6DB4" w:rsidRPr="002E2EFE" w:rsidRDefault="001F6DB4" w:rsidP="009D1172">
                  <w:pPr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</w:tr>
            <w:tr w:rsidR="002E2EFE" w:rsidRPr="002E2EFE" w14:paraId="232A6C4C" w14:textId="77777777" w:rsidTr="002E2EFE">
              <w:trPr>
                <w:gridBefore w:val="1"/>
                <w:wBefore w:w="10" w:type="dxa"/>
                <w:trHeight w:val="1610"/>
              </w:trPr>
              <w:tc>
                <w:tcPr>
                  <w:tcW w:w="435" w:type="dxa"/>
                  <w:gridSpan w:val="4"/>
                </w:tcPr>
                <w:p w14:paraId="0CA72666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378DF37" w14:textId="77777777" w:rsidR="002E2EFE" w:rsidRPr="002E2EFE" w:rsidRDefault="002E2EFE" w:rsidP="002E2EFE">
                  <w:pPr>
                    <w:pStyle w:val="TableParagraph"/>
                    <w:spacing w:before="3"/>
                    <w:rPr>
                      <w:rFonts w:ascii="Arial Narrow" w:hAnsi="Arial Narrow"/>
                      <w:b/>
                    </w:rPr>
                  </w:pPr>
                </w:p>
                <w:p w14:paraId="4F17F162" w14:textId="77777777" w:rsidR="002E2EFE" w:rsidRPr="002E2EFE" w:rsidRDefault="002E2EFE" w:rsidP="002E2EFE">
                  <w:pPr>
                    <w:pStyle w:val="TableParagraph"/>
                    <w:spacing w:before="1"/>
                    <w:ind w:left="84" w:right="78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16</w:t>
                  </w:r>
                </w:p>
              </w:tc>
              <w:tc>
                <w:tcPr>
                  <w:tcW w:w="4954" w:type="dxa"/>
                  <w:gridSpan w:val="6"/>
                </w:tcPr>
                <w:p w14:paraId="6494237A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221E839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09D69193" w14:textId="77777777" w:rsidR="002E2EFE" w:rsidRPr="002E2EFE" w:rsidRDefault="002E2EFE" w:rsidP="002E2EFE">
                  <w:pPr>
                    <w:pStyle w:val="TableParagraph"/>
                    <w:ind w:left="24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Dioda</w:t>
                  </w:r>
                  <w:r w:rsidRPr="002E2EFE">
                    <w:rPr>
                      <w:rFonts w:ascii="Arial Narrow" w:hAnsi="Arial Narrow"/>
                      <w:spacing w:val="1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sygnalizująca</w:t>
                  </w:r>
                  <w:r w:rsidRPr="002E2EFE">
                    <w:rPr>
                      <w:rFonts w:ascii="Arial Narrow" w:hAnsi="Arial Narrow"/>
                      <w:spacing w:val="1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pracę</w:t>
                  </w:r>
                  <w:r w:rsidRPr="002E2EFE">
                    <w:rPr>
                      <w:rFonts w:ascii="Arial Narrow" w:hAnsi="Arial Narrow"/>
                      <w:spacing w:val="14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procesora</w:t>
                  </w:r>
                  <w:r w:rsidRPr="002E2EFE">
                    <w:rPr>
                      <w:rFonts w:ascii="Arial Narrow" w:hAnsi="Arial Narrow"/>
                      <w:spacing w:val="1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dźwięku</w:t>
                  </w:r>
                </w:p>
              </w:tc>
              <w:tc>
                <w:tcPr>
                  <w:tcW w:w="1416" w:type="dxa"/>
                  <w:gridSpan w:val="2"/>
                </w:tcPr>
                <w:p w14:paraId="079B771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72347A27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623F3156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2D54A42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38E917AF" w14:textId="77777777" w:rsidTr="00FB01E9">
              <w:trPr>
                <w:gridBefore w:val="1"/>
                <w:wBefore w:w="10" w:type="dxa"/>
                <w:trHeight w:val="1260"/>
              </w:trPr>
              <w:tc>
                <w:tcPr>
                  <w:tcW w:w="435" w:type="dxa"/>
                  <w:gridSpan w:val="4"/>
                </w:tcPr>
                <w:p w14:paraId="2D896A50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0BC05C94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6DAC4140" w14:textId="77777777" w:rsidR="002E2EFE" w:rsidRPr="002E2EFE" w:rsidRDefault="002E2EFE" w:rsidP="002E2EFE">
                  <w:pPr>
                    <w:pStyle w:val="TableParagraph"/>
                    <w:ind w:left="84" w:right="78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17</w:t>
                  </w:r>
                </w:p>
              </w:tc>
              <w:tc>
                <w:tcPr>
                  <w:tcW w:w="4954" w:type="dxa"/>
                  <w:gridSpan w:val="6"/>
                </w:tcPr>
                <w:p w14:paraId="045029E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263CA33" w14:textId="77777777" w:rsidR="002E2EFE" w:rsidRPr="002E2EFE" w:rsidRDefault="002E2EFE" w:rsidP="002E2EFE">
                  <w:pPr>
                    <w:pStyle w:val="TableParagraph"/>
                    <w:spacing w:before="177" w:line="254" w:lineRule="auto"/>
                    <w:ind w:left="978" w:right="391" w:hanging="569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5"/>
                    </w:rPr>
                    <w:t>Procesor dźwięku zasilany standardowymi</w:t>
                  </w:r>
                  <w:r w:rsidRPr="002E2EFE">
                    <w:rPr>
                      <w:rFonts w:ascii="Arial Narrow" w:hAnsi="Arial Narrow"/>
                      <w:spacing w:val="-56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bateriami</w:t>
                  </w:r>
                  <w:r w:rsidRPr="002E2EFE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dostępnymi</w:t>
                  </w:r>
                  <w:r w:rsidRPr="002E2EFE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na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rynku</w:t>
                  </w:r>
                </w:p>
              </w:tc>
              <w:tc>
                <w:tcPr>
                  <w:tcW w:w="1416" w:type="dxa"/>
                  <w:gridSpan w:val="2"/>
                </w:tcPr>
                <w:p w14:paraId="1950CD1D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BD9890E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736BCEC6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09E8895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2989DFBB" w14:textId="77777777" w:rsidTr="00FB01E9">
              <w:trPr>
                <w:gridBefore w:val="1"/>
                <w:wBefore w:w="10" w:type="dxa"/>
                <w:trHeight w:val="1198"/>
              </w:trPr>
              <w:tc>
                <w:tcPr>
                  <w:tcW w:w="435" w:type="dxa"/>
                  <w:gridSpan w:val="4"/>
                </w:tcPr>
                <w:p w14:paraId="613E68F1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24CD39F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485F4E15" w14:textId="77777777" w:rsidR="002E2EFE" w:rsidRPr="002E2EFE" w:rsidRDefault="002E2EFE" w:rsidP="002E2EFE">
                  <w:pPr>
                    <w:pStyle w:val="TableParagraph"/>
                    <w:ind w:left="84" w:right="78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18</w:t>
                  </w:r>
                </w:p>
              </w:tc>
              <w:tc>
                <w:tcPr>
                  <w:tcW w:w="4954" w:type="dxa"/>
                  <w:gridSpan w:val="6"/>
                </w:tcPr>
                <w:p w14:paraId="0B4354DF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11BAF4D" w14:textId="77777777" w:rsidR="002E2EFE" w:rsidRPr="002E2EFE" w:rsidRDefault="002E2EFE" w:rsidP="002E2EFE">
                  <w:pPr>
                    <w:pStyle w:val="TableParagraph"/>
                    <w:spacing w:before="177" w:line="256" w:lineRule="auto"/>
                    <w:ind w:left="385" w:firstLine="273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Ochrona przed wnikaniem czynników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zewnętrznych</w:t>
                  </w:r>
                  <w:r w:rsidRPr="002E2EFE">
                    <w:rPr>
                      <w:rFonts w:ascii="Arial Narrow" w:hAnsi="Arial Narrow"/>
                      <w:spacing w:val="3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spełniająca</w:t>
                  </w:r>
                  <w:r w:rsidRPr="002E2EFE">
                    <w:rPr>
                      <w:rFonts w:ascii="Arial Narrow" w:hAnsi="Arial Narrow"/>
                      <w:spacing w:val="3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normę</w:t>
                  </w:r>
                  <w:r w:rsidRPr="002E2EFE">
                    <w:rPr>
                      <w:rFonts w:ascii="Arial Narrow" w:hAnsi="Arial Narrow"/>
                      <w:spacing w:val="30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min.</w:t>
                  </w:r>
                  <w:r w:rsidRPr="002E2EFE">
                    <w:rPr>
                      <w:rFonts w:ascii="Arial Narrow" w:hAnsi="Arial Narrow"/>
                      <w:spacing w:val="32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IP54</w:t>
                  </w:r>
                </w:p>
              </w:tc>
              <w:tc>
                <w:tcPr>
                  <w:tcW w:w="1416" w:type="dxa"/>
                  <w:gridSpan w:val="2"/>
                </w:tcPr>
                <w:p w14:paraId="0E20F0F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0C92553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5FA9A2B7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09D41DDA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13F8B9BC" w14:textId="77777777" w:rsidTr="00FB01E9">
              <w:trPr>
                <w:gridBefore w:val="1"/>
                <w:wBefore w:w="10" w:type="dxa"/>
                <w:trHeight w:val="1136"/>
              </w:trPr>
              <w:tc>
                <w:tcPr>
                  <w:tcW w:w="435" w:type="dxa"/>
                  <w:gridSpan w:val="4"/>
                </w:tcPr>
                <w:p w14:paraId="2958D0DE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F519683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0807EC78" w14:textId="77777777" w:rsidR="002E2EFE" w:rsidRPr="002E2EFE" w:rsidRDefault="002E2EFE" w:rsidP="002E2EFE">
                  <w:pPr>
                    <w:pStyle w:val="TableParagraph"/>
                    <w:spacing w:before="1"/>
                    <w:ind w:left="84" w:right="78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19</w:t>
                  </w:r>
                </w:p>
              </w:tc>
              <w:tc>
                <w:tcPr>
                  <w:tcW w:w="4954" w:type="dxa"/>
                  <w:gridSpan w:val="6"/>
                </w:tcPr>
                <w:p w14:paraId="3307790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0BA0B28" w14:textId="77777777" w:rsidR="002E2EFE" w:rsidRPr="002E2EFE" w:rsidRDefault="002E2EFE" w:rsidP="002E2EFE">
                  <w:pPr>
                    <w:pStyle w:val="TableParagraph"/>
                    <w:spacing w:before="178" w:line="256" w:lineRule="auto"/>
                    <w:ind w:left="1322" w:hanging="1102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Możliwość</w:t>
                  </w:r>
                  <w:r w:rsidRPr="002E2EFE">
                    <w:rPr>
                      <w:rFonts w:ascii="Arial Narrow" w:hAnsi="Arial Narrow"/>
                      <w:spacing w:val="37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elektronicznej</w:t>
                  </w:r>
                  <w:r w:rsidRPr="002E2EFE">
                    <w:rPr>
                      <w:rFonts w:ascii="Arial Narrow" w:hAnsi="Arial Narrow"/>
                      <w:spacing w:val="38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identyfikacji</w:t>
                  </w:r>
                  <w:r w:rsidRPr="002E2EFE">
                    <w:rPr>
                      <w:rFonts w:ascii="Arial Narrow" w:hAnsi="Arial Narrow"/>
                      <w:spacing w:val="38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implantu</w:t>
                  </w:r>
                  <w:r w:rsidRPr="002E2EFE">
                    <w:rPr>
                      <w:rFonts w:ascii="Arial Narrow" w:hAnsi="Arial Narrow"/>
                      <w:spacing w:val="-52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przez</w:t>
                  </w:r>
                  <w:r w:rsidRPr="002E2EFE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procesor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dźwięku</w:t>
                  </w:r>
                </w:p>
              </w:tc>
              <w:tc>
                <w:tcPr>
                  <w:tcW w:w="1416" w:type="dxa"/>
                  <w:gridSpan w:val="2"/>
                </w:tcPr>
                <w:p w14:paraId="3C4AD7AC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E40A8AB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31937107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0063E94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7E497FD3" w14:textId="77777777" w:rsidTr="00FB01E9">
              <w:trPr>
                <w:gridBefore w:val="1"/>
                <w:wBefore w:w="10" w:type="dxa"/>
                <w:trHeight w:val="1499"/>
              </w:trPr>
              <w:tc>
                <w:tcPr>
                  <w:tcW w:w="435" w:type="dxa"/>
                  <w:gridSpan w:val="4"/>
                </w:tcPr>
                <w:p w14:paraId="47FA279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2CD4F8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79700C1C" w14:textId="77777777" w:rsidR="002E2EFE" w:rsidRPr="002E2EFE" w:rsidRDefault="002E2EFE" w:rsidP="002E2EFE">
                  <w:pPr>
                    <w:pStyle w:val="TableParagraph"/>
                    <w:spacing w:before="4"/>
                    <w:rPr>
                      <w:rFonts w:ascii="Arial Narrow" w:hAnsi="Arial Narrow"/>
                      <w:b/>
                    </w:rPr>
                  </w:pPr>
                </w:p>
                <w:p w14:paraId="5A8D7EDD" w14:textId="77777777" w:rsidR="002E2EFE" w:rsidRPr="002E2EFE" w:rsidRDefault="002E2EFE" w:rsidP="002E2EFE">
                  <w:pPr>
                    <w:pStyle w:val="TableParagraph"/>
                    <w:ind w:left="84" w:right="78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20</w:t>
                  </w:r>
                </w:p>
              </w:tc>
              <w:tc>
                <w:tcPr>
                  <w:tcW w:w="4954" w:type="dxa"/>
                  <w:gridSpan w:val="6"/>
                </w:tcPr>
                <w:p w14:paraId="0148C55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5FC696E1" w14:textId="77777777" w:rsidR="002E2EFE" w:rsidRPr="002E2EFE" w:rsidRDefault="002E2EFE" w:rsidP="002E2EFE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</w:rPr>
                  </w:pPr>
                </w:p>
                <w:p w14:paraId="60972981" w14:textId="77777777" w:rsidR="002E2EFE" w:rsidRPr="002E2EFE" w:rsidRDefault="002E2EFE" w:rsidP="002E2EFE">
                  <w:pPr>
                    <w:pStyle w:val="TableParagraph"/>
                    <w:spacing w:before="1" w:line="259" w:lineRule="auto"/>
                    <w:ind w:left="189" w:hanging="72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5"/>
                    </w:rPr>
                    <w:t>Wypożyczenie</w:t>
                  </w:r>
                  <w:r w:rsidRPr="002E2EFE">
                    <w:rPr>
                      <w:rFonts w:ascii="Arial Narrow" w:hAnsi="Arial Narrow"/>
                      <w:spacing w:val="1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na</w:t>
                  </w:r>
                  <w:r w:rsidRPr="002E2EFE">
                    <w:rPr>
                      <w:rFonts w:ascii="Arial Narrow" w:hAnsi="Arial Narrow"/>
                      <w:spacing w:val="17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czas</w:t>
                  </w:r>
                  <w:r w:rsidRPr="002E2EFE">
                    <w:rPr>
                      <w:rFonts w:ascii="Arial Narrow" w:hAnsi="Arial Narrow"/>
                      <w:spacing w:val="17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trwania</w:t>
                  </w:r>
                  <w:r w:rsidRPr="002E2EFE">
                    <w:rPr>
                      <w:rFonts w:ascii="Arial Narrow" w:hAnsi="Arial Narrow"/>
                      <w:spacing w:val="1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umowy</w:t>
                  </w:r>
                  <w:r w:rsidRPr="002E2EFE">
                    <w:rPr>
                      <w:rFonts w:ascii="Arial Narrow" w:hAnsi="Arial Narrow"/>
                      <w:spacing w:val="2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laptopa</w:t>
                  </w:r>
                  <w:r w:rsidRPr="002E2EFE">
                    <w:rPr>
                      <w:rFonts w:ascii="Arial Narrow" w:hAnsi="Arial Narrow"/>
                      <w:spacing w:val="17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z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oprogramowaniem</w:t>
                  </w:r>
                  <w:r w:rsidRPr="002E2EFE">
                    <w:rPr>
                      <w:rFonts w:ascii="Arial Narrow" w:hAnsi="Arial Narrow"/>
                      <w:spacing w:val="6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i</w:t>
                  </w:r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osprzętem</w:t>
                  </w:r>
                  <w:r w:rsidRPr="002E2EFE">
                    <w:rPr>
                      <w:rFonts w:ascii="Arial Narrow" w:hAnsi="Arial Narrow"/>
                      <w:spacing w:val="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niezbędnym</w:t>
                  </w:r>
                  <w:r w:rsidRPr="002E2EFE">
                    <w:rPr>
                      <w:rFonts w:ascii="Arial Narrow" w:hAnsi="Arial Narrow"/>
                      <w:spacing w:val="6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przeprowadzenia</w:t>
                  </w:r>
                  <w:r w:rsidRPr="002E2EFE">
                    <w:rPr>
                      <w:rFonts w:ascii="Arial Narrow" w:hAnsi="Arial Narrow"/>
                      <w:spacing w:val="-1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ustawień</w:t>
                  </w:r>
                  <w:r w:rsidRPr="002E2EFE">
                    <w:rPr>
                      <w:rFonts w:ascii="Arial Narrow" w:hAnsi="Arial Narrow"/>
                      <w:spacing w:val="-1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  <w:w w:val="95"/>
                    </w:rPr>
                    <w:t>procesora</w:t>
                  </w:r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dźwięku.</w:t>
                  </w:r>
                </w:p>
              </w:tc>
              <w:tc>
                <w:tcPr>
                  <w:tcW w:w="1416" w:type="dxa"/>
                  <w:gridSpan w:val="2"/>
                </w:tcPr>
                <w:p w14:paraId="2220112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33EF676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6181D8EB" w14:textId="77777777" w:rsidR="002E2EFE" w:rsidRPr="002E2EFE" w:rsidRDefault="002E2EFE" w:rsidP="002E2EFE">
                  <w:pPr>
                    <w:pStyle w:val="TableParagraph"/>
                    <w:spacing w:before="4"/>
                    <w:rPr>
                      <w:rFonts w:ascii="Arial Narrow" w:hAnsi="Arial Narrow"/>
                      <w:b/>
                    </w:rPr>
                  </w:pPr>
                </w:p>
                <w:p w14:paraId="4D6B9739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3395361B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6E29960D" w14:textId="77777777" w:rsidTr="00FB01E9">
              <w:trPr>
                <w:gridAfter w:val="1"/>
                <w:wAfter w:w="10" w:type="dxa"/>
                <w:trHeight w:val="1273"/>
              </w:trPr>
              <w:tc>
                <w:tcPr>
                  <w:tcW w:w="435" w:type="dxa"/>
                  <w:gridSpan w:val="4"/>
                </w:tcPr>
                <w:p w14:paraId="3D9C337F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2C706A2D" w14:textId="77777777" w:rsidR="002E2EFE" w:rsidRPr="002E2EFE" w:rsidRDefault="002E2EFE" w:rsidP="002E2EFE">
                  <w:pPr>
                    <w:pStyle w:val="TableParagraph"/>
                    <w:spacing w:before="3"/>
                    <w:rPr>
                      <w:rFonts w:ascii="Arial Narrow" w:hAnsi="Arial Narrow"/>
                      <w:b/>
                    </w:rPr>
                  </w:pPr>
                </w:p>
                <w:p w14:paraId="6FA60E6C" w14:textId="77777777" w:rsidR="002E2EFE" w:rsidRPr="002E2EFE" w:rsidRDefault="002E2EFE" w:rsidP="002E2EFE">
                  <w:pPr>
                    <w:pStyle w:val="TableParagraph"/>
                    <w:spacing w:before="1"/>
                    <w:ind w:right="96"/>
                    <w:jc w:val="right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21</w:t>
                  </w:r>
                </w:p>
              </w:tc>
              <w:tc>
                <w:tcPr>
                  <w:tcW w:w="4954" w:type="dxa"/>
                  <w:gridSpan w:val="6"/>
                </w:tcPr>
                <w:p w14:paraId="5084296A" w14:textId="77777777" w:rsidR="002E2EFE" w:rsidRPr="002E2EFE" w:rsidRDefault="002E2EFE" w:rsidP="002E2EFE">
                  <w:pPr>
                    <w:pStyle w:val="TableParagraph"/>
                    <w:spacing w:before="182" w:line="259" w:lineRule="auto"/>
                    <w:ind w:left="153" w:right="141" w:hanging="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Wszystkie niezbędne podczas zabiegu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chirurgicznego</w:t>
                  </w:r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elementy jednorazowego</w:t>
                  </w:r>
                  <w:r w:rsidRPr="002E2EFE">
                    <w:rPr>
                      <w:rFonts w:ascii="Arial Narrow" w:hAnsi="Arial Narrow"/>
                      <w:spacing w:val="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użytku</w:t>
                  </w:r>
                  <w:r w:rsidRPr="002E2EFE">
                    <w:rPr>
                      <w:rFonts w:ascii="Arial Narrow" w:hAnsi="Arial Narrow"/>
                      <w:spacing w:val="-56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(komplet jednorazowy) dostarczone w ilości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sztuk</w:t>
                  </w:r>
                  <w:r w:rsidRPr="002E2EFE">
                    <w:rPr>
                      <w:rFonts w:ascii="Arial Narrow" w:hAnsi="Arial Narrow"/>
                      <w:spacing w:val="3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odpowiadającej</w:t>
                  </w:r>
                  <w:r w:rsidRPr="002E2EFE">
                    <w:rPr>
                      <w:rFonts w:ascii="Arial Narrow" w:hAnsi="Arial Narrow"/>
                      <w:spacing w:val="3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wolumenowi</w:t>
                  </w:r>
                  <w:r w:rsidRPr="002E2EFE">
                    <w:rPr>
                      <w:rFonts w:ascii="Arial Narrow" w:hAnsi="Arial Narrow"/>
                      <w:spacing w:val="3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zamówienia.</w:t>
                  </w:r>
                </w:p>
              </w:tc>
              <w:tc>
                <w:tcPr>
                  <w:tcW w:w="1416" w:type="dxa"/>
                  <w:gridSpan w:val="2"/>
                </w:tcPr>
                <w:p w14:paraId="79359BCD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8A6EE94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571B54D8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4E92BB5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29DDFF3C" w14:textId="77777777" w:rsidTr="00FB01E9">
              <w:trPr>
                <w:gridAfter w:val="1"/>
                <w:wAfter w:w="10" w:type="dxa"/>
                <w:trHeight w:val="1211"/>
              </w:trPr>
              <w:tc>
                <w:tcPr>
                  <w:tcW w:w="435" w:type="dxa"/>
                  <w:gridSpan w:val="4"/>
                </w:tcPr>
                <w:p w14:paraId="4C6E595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40658E82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1318E466" w14:textId="77777777" w:rsidR="002E2EFE" w:rsidRPr="002E2EFE" w:rsidRDefault="002E2EFE" w:rsidP="002E2EFE">
                  <w:pPr>
                    <w:pStyle w:val="TableParagraph"/>
                    <w:ind w:right="96"/>
                    <w:jc w:val="right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22</w:t>
                  </w:r>
                </w:p>
              </w:tc>
              <w:tc>
                <w:tcPr>
                  <w:tcW w:w="4954" w:type="dxa"/>
                  <w:gridSpan w:val="6"/>
                </w:tcPr>
                <w:p w14:paraId="3CFEE85C" w14:textId="77777777" w:rsidR="002E2EFE" w:rsidRPr="002E2EFE" w:rsidRDefault="002E2EFE" w:rsidP="002E2EFE">
                  <w:pPr>
                    <w:pStyle w:val="TableParagraph"/>
                    <w:spacing w:before="180" w:line="259" w:lineRule="auto"/>
                    <w:ind w:left="90" w:right="79" w:hanging="1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Zestaw chirurgiczny do przeprowadzenia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implantacji zapewniony na czas zabiegu – odbiór</w:t>
                  </w:r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i zwrot potwierdzony obustronnie podpisanym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protokołem</w:t>
                  </w:r>
                </w:p>
              </w:tc>
              <w:tc>
                <w:tcPr>
                  <w:tcW w:w="1416" w:type="dxa"/>
                  <w:gridSpan w:val="2"/>
                </w:tcPr>
                <w:p w14:paraId="1A24D9F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12CA38E4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72F52EBC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430ECD1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533C0E21" w14:textId="77777777" w:rsidTr="00FB01E9">
              <w:trPr>
                <w:gridAfter w:val="1"/>
                <w:wAfter w:w="10" w:type="dxa"/>
                <w:trHeight w:val="1149"/>
              </w:trPr>
              <w:tc>
                <w:tcPr>
                  <w:tcW w:w="435" w:type="dxa"/>
                  <w:gridSpan w:val="4"/>
                </w:tcPr>
                <w:p w14:paraId="4495768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34F07800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08386DDF" w14:textId="77777777" w:rsidR="002E2EFE" w:rsidRPr="002E2EFE" w:rsidRDefault="002E2EFE" w:rsidP="002E2EFE">
                  <w:pPr>
                    <w:pStyle w:val="TableParagraph"/>
                    <w:ind w:right="96"/>
                    <w:jc w:val="right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23</w:t>
                  </w:r>
                </w:p>
              </w:tc>
              <w:tc>
                <w:tcPr>
                  <w:tcW w:w="4954" w:type="dxa"/>
                  <w:gridSpan w:val="6"/>
                </w:tcPr>
                <w:p w14:paraId="77DBBDA1" w14:textId="77777777" w:rsidR="002E2EFE" w:rsidRPr="002E2EFE" w:rsidRDefault="002E2EFE" w:rsidP="002E2EFE">
                  <w:pPr>
                    <w:pStyle w:val="TableParagraph"/>
                    <w:spacing w:before="180" w:line="259" w:lineRule="auto"/>
                    <w:ind w:left="153" w:right="136" w:hanging="4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Zapewnienie obecności przedstawiciela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dostawcy lub producenta gwarantującego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przeprowadzenie pierwszej aktywacji procesora</w:t>
                  </w:r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u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pacjenta.</w:t>
                  </w:r>
                </w:p>
              </w:tc>
              <w:tc>
                <w:tcPr>
                  <w:tcW w:w="1416" w:type="dxa"/>
                  <w:gridSpan w:val="2"/>
                </w:tcPr>
                <w:p w14:paraId="4406BD7A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</w:rPr>
                  </w:pPr>
                </w:p>
                <w:p w14:paraId="519FD20D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</w:rPr>
                  </w:pPr>
                </w:p>
                <w:p w14:paraId="7B4A29AA" w14:textId="77777777" w:rsidR="002E2EFE" w:rsidRPr="002E2EFE" w:rsidRDefault="002E2EFE" w:rsidP="002E2EFE">
                  <w:pPr>
                    <w:pStyle w:val="TableParagraph"/>
                    <w:ind w:left="260" w:right="250"/>
                    <w:jc w:val="center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TAK/NIE</w:t>
                  </w:r>
                </w:p>
              </w:tc>
              <w:tc>
                <w:tcPr>
                  <w:tcW w:w="7657" w:type="dxa"/>
                  <w:gridSpan w:val="5"/>
                </w:tcPr>
                <w:p w14:paraId="672D6301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38FDF998" w14:textId="77777777" w:rsidTr="002E2EFE">
              <w:trPr>
                <w:gridAfter w:val="1"/>
                <w:wAfter w:w="10" w:type="dxa"/>
                <w:trHeight w:val="559"/>
              </w:trPr>
              <w:tc>
                <w:tcPr>
                  <w:tcW w:w="435" w:type="dxa"/>
                  <w:gridSpan w:val="4"/>
                </w:tcPr>
                <w:p w14:paraId="41F6EFFD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4954" w:type="dxa"/>
                  <w:gridSpan w:val="6"/>
                </w:tcPr>
                <w:p w14:paraId="39619B3F" w14:textId="77777777" w:rsidR="002E2EFE" w:rsidRPr="002E2EFE" w:rsidRDefault="002E2EFE" w:rsidP="002E2EFE">
                  <w:pPr>
                    <w:pStyle w:val="TableParagraph"/>
                    <w:spacing w:before="76"/>
                    <w:ind w:left="71"/>
                    <w:rPr>
                      <w:rFonts w:ascii="Arial Narrow" w:hAnsi="Arial Narrow"/>
                      <w:b/>
                      <w:i/>
                    </w:rPr>
                  </w:pPr>
                  <w:r w:rsidRPr="002E2EFE">
                    <w:rPr>
                      <w:rFonts w:ascii="Arial Narrow" w:hAnsi="Arial Narrow"/>
                      <w:b/>
                      <w:i/>
                    </w:rPr>
                    <w:t>GWARANCJA</w:t>
                  </w:r>
                  <w:r w:rsidRPr="002E2EFE">
                    <w:rPr>
                      <w:rFonts w:ascii="Arial Narrow" w:hAnsi="Arial Narrow"/>
                      <w:b/>
                      <w:i/>
                      <w:spacing w:val="-1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  <w:i/>
                    </w:rPr>
                    <w:t>I</w:t>
                  </w:r>
                  <w:r w:rsidRPr="002E2EFE">
                    <w:rPr>
                      <w:rFonts w:ascii="Arial Narrow" w:hAnsi="Arial Narrow"/>
                      <w:b/>
                      <w:i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  <w:i/>
                    </w:rPr>
                    <w:t>SERWIS</w:t>
                  </w:r>
                </w:p>
              </w:tc>
              <w:tc>
                <w:tcPr>
                  <w:tcW w:w="1416" w:type="dxa"/>
                  <w:gridSpan w:val="2"/>
                </w:tcPr>
                <w:p w14:paraId="708D8DA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7657" w:type="dxa"/>
                  <w:gridSpan w:val="5"/>
                </w:tcPr>
                <w:p w14:paraId="01807B11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7E7D13E2" w14:textId="77777777" w:rsidTr="00FB01E9">
              <w:trPr>
                <w:gridAfter w:val="1"/>
                <w:wAfter w:w="10" w:type="dxa"/>
                <w:trHeight w:val="671"/>
              </w:trPr>
              <w:tc>
                <w:tcPr>
                  <w:tcW w:w="435" w:type="dxa"/>
                  <w:gridSpan w:val="4"/>
                </w:tcPr>
                <w:p w14:paraId="025CFB77" w14:textId="77777777" w:rsidR="002E2EFE" w:rsidRPr="002E2EFE" w:rsidRDefault="002E2EFE" w:rsidP="002E2EFE">
                  <w:pPr>
                    <w:pStyle w:val="TableParagraph"/>
                    <w:spacing w:before="7"/>
                    <w:rPr>
                      <w:rFonts w:ascii="Arial Narrow" w:hAnsi="Arial Narrow"/>
                      <w:b/>
                    </w:rPr>
                  </w:pPr>
                </w:p>
                <w:p w14:paraId="4427A87F" w14:textId="77777777" w:rsidR="002E2EFE" w:rsidRPr="002E2EFE" w:rsidRDefault="002E2EFE" w:rsidP="002E2EFE">
                  <w:pPr>
                    <w:pStyle w:val="TableParagraph"/>
                    <w:spacing w:before="1"/>
                    <w:ind w:right="139"/>
                    <w:jc w:val="right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A</w:t>
                  </w:r>
                </w:p>
              </w:tc>
              <w:tc>
                <w:tcPr>
                  <w:tcW w:w="4954" w:type="dxa"/>
                  <w:gridSpan w:val="6"/>
                </w:tcPr>
                <w:p w14:paraId="4077E6AE" w14:textId="77777777" w:rsidR="002E2EFE" w:rsidRPr="002E2EFE" w:rsidRDefault="002E2EFE" w:rsidP="002E2EFE">
                  <w:pPr>
                    <w:pStyle w:val="TableParagraph"/>
                    <w:spacing w:before="7"/>
                    <w:rPr>
                      <w:rFonts w:ascii="Arial Narrow" w:hAnsi="Arial Narrow"/>
                      <w:b/>
                    </w:rPr>
                  </w:pPr>
                </w:p>
                <w:p w14:paraId="52D98A2F" w14:textId="77777777" w:rsidR="002E2EFE" w:rsidRPr="002E2EFE" w:rsidRDefault="002E2EFE" w:rsidP="002E2EFE">
                  <w:pPr>
                    <w:pStyle w:val="TableParagraph"/>
                    <w:spacing w:before="1"/>
                    <w:ind w:left="71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Implant</w:t>
                  </w:r>
                  <w:r w:rsidRPr="002E2EFE">
                    <w:rPr>
                      <w:rFonts w:ascii="Arial Narrow" w:hAnsi="Arial Narrow"/>
                      <w:spacing w:val="8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(</w:t>
                  </w:r>
                  <w:r w:rsidRPr="002E2EFE">
                    <w:rPr>
                      <w:rFonts w:ascii="Arial Narrow" w:hAnsi="Arial Narrow"/>
                      <w:spacing w:val="11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część</w:t>
                  </w:r>
                  <w:r w:rsidRPr="002E2EFE">
                    <w:rPr>
                      <w:rFonts w:ascii="Arial Narrow" w:hAnsi="Arial Narrow"/>
                      <w:spacing w:val="10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wszczepialna)</w:t>
                  </w:r>
                  <w:r w:rsidRPr="002E2EFE">
                    <w:rPr>
                      <w:rFonts w:ascii="Arial Narrow" w:hAnsi="Arial Narrow"/>
                      <w:spacing w:val="11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min.</w:t>
                  </w:r>
                  <w:r w:rsidRPr="002E2EFE">
                    <w:rPr>
                      <w:rFonts w:ascii="Arial Narrow" w:hAnsi="Arial Narrow"/>
                      <w:spacing w:val="11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5</w:t>
                  </w:r>
                  <w:r w:rsidRPr="002E2EFE">
                    <w:rPr>
                      <w:rFonts w:ascii="Arial Narrow" w:hAnsi="Arial Narrow"/>
                      <w:spacing w:val="13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lat</w:t>
                  </w:r>
                </w:p>
              </w:tc>
              <w:tc>
                <w:tcPr>
                  <w:tcW w:w="1416" w:type="dxa"/>
                  <w:gridSpan w:val="2"/>
                </w:tcPr>
                <w:p w14:paraId="7E97194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7657" w:type="dxa"/>
                  <w:gridSpan w:val="5"/>
                </w:tcPr>
                <w:p w14:paraId="05B15100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6CBC8838" w14:textId="77777777" w:rsidTr="00FB01E9">
              <w:trPr>
                <w:gridAfter w:val="1"/>
                <w:wAfter w:w="10" w:type="dxa"/>
                <w:trHeight w:val="693"/>
              </w:trPr>
              <w:tc>
                <w:tcPr>
                  <w:tcW w:w="435" w:type="dxa"/>
                  <w:gridSpan w:val="4"/>
                </w:tcPr>
                <w:p w14:paraId="1F70CFB9" w14:textId="77777777" w:rsidR="002E2EFE" w:rsidRPr="002E2EFE" w:rsidRDefault="002E2EFE" w:rsidP="002E2EFE">
                  <w:pPr>
                    <w:pStyle w:val="TableParagraph"/>
                    <w:spacing w:before="9"/>
                    <w:rPr>
                      <w:rFonts w:ascii="Arial Narrow" w:hAnsi="Arial Narrow"/>
                      <w:b/>
                    </w:rPr>
                  </w:pPr>
                </w:p>
                <w:p w14:paraId="45DDA12E" w14:textId="77777777" w:rsidR="002E2EFE" w:rsidRPr="002E2EFE" w:rsidRDefault="002E2EFE" w:rsidP="002E2EFE">
                  <w:pPr>
                    <w:pStyle w:val="TableParagraph"/>
                    <w:ind w:right="139"/>
                    <w:jc w:val="right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9"/>
                    </w:rPr>
                    <w:t>B</w:t>
                  </w:r>
                </w:p>
              </w:tc>
              <w:tc>
                <w:tcPr>
                  <w:tcW w:w="4954" w:type="dxa"/>
                  <w:gridSpan w:val="6"/>
                </w:tcPr>
                <w:p w14:paraId="627D4BA8" w14:textId="77777777" w:rsidR="002E2EFE" w:rsidRPr="002E2EFE" w:rsidRDefault="002E2EFE" w:rsidP="002E2EFE">
                  <w:pPr>
                    <w:pStyle w:val="TableParagraph"/>
                    <w:spacing w:before="9"/>
                    <w:rPr>
                      <w:rFonts w:ascii="Arial Narrow" w:hAnsi="Arial Narrow"/>
                      <w:b/>
                    </w:rPr>
                  </w:pPr>
                </w:p>
                <w:p w14:paraId="7BCC6616" w14:textId="77777777" w:rsidR="002E2EFE" w:rsidRPr="002E2EFE" w:rsidRDefault="002E2EFE" w:rsidP="002E2EFE">
                  <w:pPr>
                    <w:pStyle w:val="TableParagraph"/>
                    <w:ind w:left="71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Procesor</w:t>
                  </w:r>
                  <w:r w:rsidRPr="002E2EFE">
                    <w:rPr>
                      <w:rFonts w:ascii="Arial Narrow" w:hAnsi="Arial Narrow"/>
                      <w:spacing w:val="6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mowy</w:t>
                  </w:r>
                  <w:r w:rsidRPr="002E2EFE">
                    <w:rPr>
                      <w:rFonts w:ascii="Arial Narrow" w:hAnsi="Arial Narrow"/>
                      <w:spacing w:val="7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(</w:t>
                  </w:r>
                  <w:r w:rsidRPr="002E2EFE">
                    <w:rPr>
                      <w:rFonts w:ascii="Arial Narrow" w:hAnsi="Arial Narrow"/>
                      <w:spacing w:val="7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część</w:t>
                  </w:r>
                  <w:r w:rsidRPr="002E2EFE">
                    <w:rPr>
                      <w:rFonts w:ascii="Arial Narrow" w:hAnsi="Arial Narrow"/>
                      <w:spacing w:val="8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zewnętrzna)</w:t>
                  </w:r>
                  <w:r w:rsidRPr="002E2EFE">
                    <w:rPr>
                      <w:rFonts w:ascii="Arial Narrow" w:hAnsi="Arial Narrow"/>
                      <w:spacing w:val="10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min.</w:t>
                  </w:r>
                  <w:r w:rsidRPr="002E2EFE">
                    <w:rPr>
                      <w:rFonts w:ascii="Arial Narrow" w:hAnsi="Arial Narrow"/>
                      <w:spacing w:val="6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2</w:t>
                  </w:r>
                  <w:r w:rsidRPr="002E2EFE">
                    <w:rPr>
                      <w:rFonts w:ascii="Arial Narrow" w:hAnsi="Arial Narrow"/>
                      <w:spacing w:val="9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lata</w:t>
                  </w:r>
                </w:p>
              </w:tc>
              <w:tc>
                <w:tcPr>
                  <w:tcW w:w="1416" w:type="dxa"/>
                  <w:gridSpan w:val="2"/>
                </w:tcPr>
                <w:p w14:paraId="6B75561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7657" w:type="dxa"/>
                  <w:gridSpan w:val="5"/>
                </w:tcPr>
                <w:p w14:paraId="0F73E8F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FB01E9" w14:paraId="2B06BE20" w14:textId="77777777" w:rsidTr="00FB01E9">
              <w:trPr>
                <w:gridAfter w:val="1"/>
                <w:wAfter w:w="10" w:type="dxa"/>
                <w:trHeight w:val="538"/>
              </w:trPr>
              <w:tc>
                <w:tcPr>
                  <w:tcW w:w="435" w:type="dxa"/>
                  <w:gridSpan w:val="4"/>
                </w:tcPr>
                <w:p w14:paraId="17C2B34C" w14:textId="77777777" w:rsidR="002E2EFE" w:rsidRPr="00FB01E9" w:rsidRDefault="002E2EFE" w:rsidP="002E2EFE">
                  <w:pPr>
                    <w:pStyle w:val="TableParagraph"/>
                    <w:spacing w:before="141"/>
                    <w:ind w:right="155"/>
                    <w:jc w:val="right"/>
                    <w:rPr>
                      <w:rFonts w:ascii="Arial Narrow" w:hAnsi="Arial Narrow"/>
                    </w:rPr>
                  </w:pPr>
                  <w:r w:rsidRPr="00FB01E9">
                    <w:rPr>
                      <w:rFonts w:ascii="Arial Narrow" w:hAnsi="Arial Narrow"/>
                      <w:w w:val="99"/>
                    </w:rPr>
                    <w:t>c</w:t>
                  </w:r>
                </w:p>
              </w:tc>
              <w:tc>
                <w:tcPr>
                  <w:tcW w:w="4954" w:type="dxa"/>
                  <w:gridSpan w:val="6"/>
                </w:tcPr>
                <w:p w14:paraId="23653444" w14:textId="77777777" w:rsidR="002E2EFE" w:rsidRPr="00FB01E9" w:rsidRDefault="002E2EFE" w:rsidP="002E2EFE">
                  <w:pPr>
                    <w:pStyle w:val="TableParagraph"/>
                    <w:spacing w:before="141"/>
                    <w:ind w:left="71"/>
                    <w:rPr>
                      <w:rFonts w:ascii="Arial Narrow" w:hAnsi="Arial Narrow"/>
                    </w:rPr>
                  </w:pPr>
                  <w:r w:rsidRPr="00FB01E9">
                    <w:rPr>
                      <w:rFonts w:ascii="Arial Narrow" w:hAnsi="Arial Narrow"/>
                    </w:rPr>
                    <w:t>Serwis</w:t>
                  </w:r>
                  <w:r w:rsidRPr="00FB01E9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FB01E9">
                    <w:rPr>
                      <w:rFonts w:ascii="Arial Narrow" w:hAnsi="Arial Narrow"/>
                    </w:rPr>
                    <w:t>–</w:t>
                  </w:r>
                  <w:r w:rsidRPr="00FB01E9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FB01E9">
                    <w:rPr>
                      <w:rFonts w:ascii="Arial Narrow" w:hAnsi="Arial Narrow"/>
                    </w:rPr>
                    <w:t>nazwa,</w:t>
                  </w:r>
                  <w:r w:rsidRPr="00FB01E9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FB01E9">
                    <w:rPr>
                      <w:rFonts w:ascii="Arial Narrow" w:hAnsi="Arial Narrow"/>
                    </w:rPr>
                    <w:t>adres,</w:t>
                  </w:r>
                  <w:r w:rsidRPr="00FB01E9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FB01E9">
                    <w:rPr>
                      <w:rFonts w:ascii="Arial Narrow" w:hAnsi="Arial Narrow"/>
                    </w:rPr>
                    <w:t>telefon</w:t>
                  </w:r>
                </w:p>
              </w:tc>
              <w:tc>
                <w:tcPr>
                  <w:tcW w:w="1416" w:type="dxa"/>
                  <w:gridSpan w:val="2"/>
                </w:tcPr>
                <w:p w14:paraId="7C92DD61" w14:textId="77777777" w:rsidR="002E2EFE" w:rsidRPr="00FB01E9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7657" w:type="dxa"/>
                  <w:gridSpan w:val="5"/>
                </w:tcPr>
                <w:p w14:paraId="2943D9C9" w14:textId="77777777" w:rsidR="002E2EFE" w:rsidRPr="00FB01E9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</w:tbl>
          <w:p w14:paraId="186A128F" w14:textId="77777777" w:rsidR="00FB01E9" w:rsidRPr="00FB01E9" w:rsidRDefault="00FB01E9" w:rsidP="00FB01E9">
            <w:pPr>
              <w:spacing w:before="94"/>
              <w:ind w:left="115"/>
              <w:rPr>
                <w:rFonts w:ascii="Arial Narrow" w:hAnsi="Arial Narrow"/>
                <w:b/>
                <w:i/>
              </w:rPr>
            </w:pPr>
            <w:r w:rsidRPr="00FB01E9">
              <w:rPr>
                <w:rFonts w:ascii="Arial Narrow" w:hAnsi="Arial Narrow"/>
                <w:b/>
                <w:i/>
                <w:sz w:val="22"/>
              </w:rPr>
              <w:t>*</w:t>
            </w:r>
            <w:r w:rsidRPr="00FB01E9">
              <w:rPr>
                <w:rFonts w:ascii="Arial Narrow" w:hAnsi="Arial Narrow"/>
                <w:b/>
                <w:i/>
                <w:spacing w:val="55"/>
                <w:sz w:val="22"/>
              </w:rPr>
              <w:t xml:space="preserve"> </w:t>
            </w:r>
            <w:r w:rsidRPr="00FB01E9">
              <w:rPr>
                <w:rFonts w:ascii="Arial Narrow" w:hAnsi="Arial Narrow"/>
                <w:b/>
                <w:i/>
                <w:sz w:val="22"/>
              </w:rPr>
              <w:t>wypełnia</w:t>
            </w:r>
            <w:r w:rsidRPr="00FB01E9">
              <w:rPr>
                <w:rFonts w:ascii="Arial Narrow" w:hAnsi="Arial Narrow"/>
                <w:b/>
                <w:i/>
                <w:spacing w:val="-4"/>
                <w:sz w:val="22"/>
              </w:rPr>
              <w:t xml:space="preserve"> </w:t>
            </w:r>
            <w:r w:rsidRPr="00FB01E9">
              <w:rPr>
                <w:rFonts w:ascii="Arial Narrow" w:hAnsi="Arial Narrow"/>
                <w:b/>
                <w:i/>
                <w:sz w:val="22"/>
              </w:rPr>
              <w:t>Wykonawca</w:t>
            </w:r>
          </w:p>
          <w:p w14:paraId="3AF4484F" w14:textId="77777777" w:rsidR="002E2EFE" w:rsidRPr="002E2EFE" w:rsidRDefault="002E2EFE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tbl>
            <w:tblPr>
              <w:tblStyle w:val="TableNormal"/>
              <w:tblW w:w="9128" w:type="dxa"/>
              <w:tblInd w:w="1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"/>
              <w:gridCol w:w="330"/>
              <w:gridCol w:w="3118"/>
              <w:gridCol w:w="992"/>
              <w:gridCol w:w="2149"/>
              <w:gridCol w:w="10"/>
              <w:gridCol w:w="2519"/>
            </w:tblGrid>
            <w:tr w:rsidR="002E2EFE" w:rsidRPr="002E2EFE" w14:paraId="4FFEBD38" w14:textId="77777777" w:rsidTr="00740CA9">
              <w:trPr>
                <w:gridBefore w:val="1"/>
                <w:wBefore w:w="10" w:type="dxa"/>
                <w:trHeight w:val="1065"/>
              </w:trPr>
              <w:tc>
                <w:tcPr>
                  <w:tcW w:w="330" w:type="dxa"/>
                  <w:shd w:val="clear" w:color="auto" w:fill="C0C0C0"/>
                </w:tcPr>
                <w:p w14:paraId="580293BF" w14:textId="77777777" w:rsidR="002E2EFE" w:rsidRPr="002E2EFE" w:rsidRDefault="002E2EFE" w:rsidP="002E2EFE">
                  <w:pPr>
                    <w:pStyle w:val="TableParagraph"/>
                    <w:spacing w:before="6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75EADDC0" w14:textId="77777777" w:rsidR="002E2EFE" w:rsidRPr="002E2EFE" w:rsidRDefault="002E2EFE" w:rsidP="002E2EFE">
                  <w:pPr>
                    <w:pStyle w:val="TableParagraph"/>
                    <w:ind w:left="153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L.P.</w:t>
                  </w:r>
                </w:p>
              </w:tc>
              <w:tc>
                <w:tcPr>
                  <w:tcW w:w="3118" w:type="dxa"/>
                  <w:shd w:val="clear" w:color="auto" w:fill="C0C0C0"/>
                </w:tcPr>
                <w:p w14:paraId="4E4A070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8FBC61A" w14:textId="77777777" w:rsidR="002E2EFE" w:rsidRPr="002E2EFE" w:rsidRDefault="002E2EFE" w:rsidP="002E2EFE">
                  <w:pPr>
                    <w:pStyle w:val="TableParagraph"/>
                    <w:spacing w:before="5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3DEB75EA" w14:textId="77777777" w:rsidR="002E2EFE" w:rsidRPr="002E2EFE" w:rsidRDefault="002E2EFE" w:rsidP="002E2EFE">
                  <w:pPr>
                    <w:pStyle w:val="TableParagraph"/>
                    <w:ind w:left="1058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Parametry</w:t>
                  </w:r>
                  <w:proofErr w:type="spellEnd"/>
                  <w:r w:rsidRPr="002E2EFE">
                    <w:rPr>
                      <w:rFonts w:ascii="Arial Narrow" w:hAnsi="Arial Narrow"/>
                      <w:b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/Warunek</w:t>
                  </w:r>
                </w:p>
              </w:tc>
              <w:tc>
                <w:tcPr>
                  <w:tcW w:w="992" w:type="dxa"/>
                  <w:shd w:val="clear" w:color="auto" w:fill="C0C0C0"/>
                </w:tcPr>
                <w:p w14:paraId="0D175AC4" w14:textId="77777777" w:rsidR="002E2EFE" w:rsidRPr="002E2EFE" w:rsidRDefault="002E2EFE" w:rsidP="002E2EFE">
                  <w:pPr>
                    <w:pStyle w:val="TableParagraph"/>
                    <w:spacing w:before="6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5401D2FD" w14:textId="77777777" w:rsidR="002E2EFE" w:rsidRPr="002E2EFE" w:rsidRDefault="002E2EFE" w:rsidP="00740CA9">
                  <w:pPr>
                    <w:pStyle w:val="TableParagraph"/>
                    <w:ind w:left="3" w:firstLine="142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TAK/NIE</w:t>
                  </w:r>
                </w:p>
              </w:tc>
              <w:tc>
                <w:tcPr>
                  <w:tcW w:w="2159" w:type="dxa"/>
                  <w:gridSpan w:val="2"/>
                  <w:shd w:val="clear" w:color="auto" w:fill="C0C0C0"/>
                </w:tcPr>
                <w:p w14:paraId="6508202E" w14:textId="77777777" w:rsidR="002E2EFE" w:rsidRPr="002E2EFE" w:rsidRDefault="002E2EFE" w:rsidP="002E2EFE">
                  <w:pPr>
                    <w:pStyle w:val="TableParagraph"/>
                    <w:spacing w:before="6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3C7709D" w14:textId="77777777" w:rsidR="002E2EFE" w:rsidRPr="002E2EFE" w:rsidRDefault="002E2EFE" w:rsidP="00740CA9">
                  <w:pPr>
                    <w:pStyle w:val="TableParagraph"/>
                    <w:ind w:left="314" w:right="-5" w:hanging="226"/>
                    <w:jc w:val="center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b/>
                    </w:rPr>
                    <w:t>Punktacja</w:t>
                  </w:r>
                  <w:proofErr w:type="spellEnd"/>
                </w:p>
              </w:tc>
              <w:tc>
                <w:tcPr>
                  <w:tcW w:w="2519" w:type="dxa"/>
                  <w:shd w:val="clear" w:color="auto" w:fill="C0C0C0"/>
                </w:tcPr>
                <w:p w14:paraId="1537D9BB" w14:textId="77777777" w:rsidR="002E2EFE" w:rsidRPr="002E2EFE" w:rsidRDefault="002E2EFE" w:rsidP="002E2EFE">
                  <w:pPr>
                    <w:pStyle w:val="TableParagraph"/>
                    <w:spacing w:before="2" w:line="256" w:lineRule="auto"/>
                    <w:ind w:left="238" w:right="234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Wartość</w:t>
                  </w:r>
                  <w:r w:rsidRPr="002E2EFE">
                    <w:rPr>
                      <w:rFonts w:ascii="Arial Narrow" w:hAnsi="Arial Narrow"/>
                      <w:b/>
                      <w:spacing w:val="-1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oferowanych</w:t>
                  </w:r>
                  <w:r w:rsidRPr="002E2EFE">
                    <w:rPr>
                      <w:rFonts w:ascii="Arial Narrow" w:hAnsi="Arial Narrow"/>
                      <w:b/>
                      <w:spacing w:val="-12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parametrów</w:t>
                  </w:r>
                  <w:r w:rsidRPr="002E2EFE">
                    <w:rPr>
                      <w:rFonts w:ascii="Arial Narrow" w:hAnsi="Arial Narrow"/>
                      <w:b/>
                      <w:spacing w:val="-5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(opis)</w:t>
                  </w:r>
                </w:p>
                <w:p w14:paraId="1AA8923C" w14:textId="77777777" w:rsidR="002E2EFE" w:rsidRPr="002E2EFE" w:rsidRDefault="002E2EFE" w:rsidP="002E2EFE">
                  <w:pPr>
                    <w:pStyle w:val="TableParagraph"/>
                    <w:spacing w:before="163"/>
                    <w:ind w:left="238" w:right="233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spacing w:val="-1"/>
                    </w:rPr>
                    <w:t>WYPEŁNIA</w:t>
                  </w:r>
                  <w:r w:rsidRPr="002E2EFE">
                    <w:rPr>
                      <w:rFonts w:ascii="Arial Narrow" w:hAnsi="Arial Narrow"/>
                      <w:b/>
                      <w:spacing w:val="-12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b/>
                    </w:rPr>
                    <w:t>WYKONAWCA</w:t>
                  </w:r>
                </w:p>
              </w:tc>
            </w:tr>
            <w:tr w:rsidR="002E2EFE" w:rsidRPr="002E2EFE" w14:paraId="78E87030" w14:textId="77777777" w:rsidTr="00740CA9">
              <w:trPr>
                <w:gridBefore w:val="1"/>
                <w:wBefore w:w="10" w:type="dxa"/>
                <w:trHeight w:val="407"/>
              </w:trPr>
              <w:tc>
                <w:tcPr>
                  <w:tcW w:w="330" w:type="dxa"/>
                  <w:shd w:val="clear" w:color="auto" w:fill="CCCCCC"/>
                </w:tcPr>
                <w:p w14:paraId="7AADFABC" w14:textId="77777777" w:rsidR="002E2EFE" w:rsidRPr="002E2EFE" w:rsidRDefault="002E2EFE" w:rsidP="002E2EFE">
                  <w:pPr>
                    <w:pStyle w:val="TableParagraph"/>
                    <w:spacing w:line="229" w:lineRule="exact"/>
                    <w:ind w:left="11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w w:val="99"/>
                    </w:rPr>
                    <w:t>1</w:t>
                  </w:r>
                </w:p>
              </w:tc>
              <w:tc>
                <w:tcPr>
                  <w:tcW w:w="3118" w:type="dxa"/>
                  <w:shd w:val="clear" w:color="auto" w:fill="CCCCCC"/>
                </w:tcPr>
                <w:p w14:paraId="7F7905FD" w14:textId="77777777" w:rsidR="002E2EFE" w:rsidRPr="002E2EFE" w:rsidRDefault="002E2EFE" w:rsidP="002E2EFE">
                  <w:pPr>
                    <w:pStyle w:val="TableParagraph"/>
                    <w:spacing w:line="229" w:lineRule="exact"/>
                    <w:ind w:left="11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w w:val="99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CCCCCC"/>
                </w:tcPr>
                <w:p w14:paraId="60E7B950" w14:textId="77777777" w:rsidR="002E2EFE" w:rsidRPr="002E2EFE" w:rsidRDefault="002E2EFE" w:rsidP="002E2EFE">
                  <w:pPr>
                    <w:pStyle w:val="TableParagraph"/>
                    <w:spacing w:line="229" w:lineRule="exact"/>
                    <w:ind w:left="13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w w:val="99"/>
                    </w:rPr>
                    <w:t>3</w:t>
                  </w:r>
                </w:p>
              </w:tc>
              <w:tc>
                <w:tcPr>
                  <w:tcW w:w="2159" w:type="dxa"/>
                  <w:gridSpan w:val="2"/>
                  <w:shd w:val="clear" w:color="auto" w:fill="CCCCCC"/>
                </w:tcPr>
                <w:p w14:paraId="34BD1C63" w14:textId="77777777" w:rsidR="002E2EFE" w:rsidRPr="002E2EFE" w:rsidRDefault="002E2EFE" w:rsidP="002E2EFE">
                  <w:pPr>
                    <w:pStyle w:val="TableParagraph"/>
                    <w:spacing w:line="229" w:lineRule="exact"/>
                    <w:ind w:left="5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w w:val="99"/>
                    </w:rPr>
                    <w:t>4</w:t>
                  </w:r>
                </w:p>
              </w:tc>
              <w:tc>
                <w:tcPr>
                  <w:tcW w:w="2519" w:type="dxa"/>
                  <w:shd w:val="clear" w:color="auto" w:fill="CCCCCC"/>
                </w:tcPr>
                <w:p w14:paraId="55F6D223" w14:textId="77777777" w:rsidR="002E2EFE" w:rsidRPr="002E2EFE" w:rsidRDefault="002E2EFE" w:rsidP="002E2EFE">
                  <w:pPr>
                    <w:pStyle w:val="TableParagraph"/>
                    <w:spacing w:line="229" w:lineRule="exact"/>
                    <w:ind w:left="7"/>
                    <w:jc w:val="center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  <w:w w:val="99"/>
                    </w:rPr>
                    <w:t>5</w:t>
                  </w:r>
                </w:p>
              </w:tc>
            </w:tr>
            <w:tr w:rsidR="002E2EFE" w:rsidRPr="002E2EFE" w14:paraId="1C95E633" w14:textId="77777777" w:rsidTr="00740CA9">
              <w:trPr>
                <w:gridBefore w:val="1"/>
                <w:wBefore w:w="10" w:type="dxa"/>
                <w:trHeight w:val="1202"/>
              </w:trPr>
              <w:tc>
                <w:tcPr>
                  <w:tcW w:w="330" w:type="dxa"/>
                </w:tcPr>
                <w:p w14:paraId="0824DBB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90E0C78" w14:textId="77777777" w:rsidR="002E2EFE" w:rsidRPr="002E2EFE" w:rsidRDefault="002E2EFE" w:rsidP="002E2EFE">
                  <w:pPr>
                    <w:pStyle w:val="TableParagraph"/>
                    <w:spacing w:before="9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7B011D46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1.</w:t>
                  </w:r>
                </w:p>
              </w:tc>
              <w:tc>
                <w:tcPr>
                  <w:tcW w:w="3118" w:type="dxa"/>
                </w:tcPr>
                <w:p w14:paraId="74CD03C8" w14:textId="77777777" w:rsidR="002E2EFE" w:rsidRPr="002E2EFE" w:rsidRDefault="002E2EFE" w:rsidP="002E2EFE">
                  <w:pPr>
                    <w:pStyle w:val="TableParagraph"/>
                    <w:spacing w:before="14" w:line="259" w:lineRule="auto"/>
                    <w:ind w:left="110" w:firstLine="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Badanie progów słyszenia dla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przewodnictwa kostnego poprzez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procesor z wykorzystaniem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standardowego oprogramowania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producenta</w:t>
                  </w:r>
                  <w:r w:rsidRPr="002E2EFE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(tzw.</w:t>
                  </w:r>
                  <w:r w:rsidRPr="002E2EFE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audiometria</w:t>
                  </w:r>
                  <w:r w:rsidRPr="002E2EFE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in-situ).</w:t>
                  </w:r>
                </w:p>
              </w:tc>
              <w:tc>
                <w:tcPr>
                  <w:tcW w:w="992" w:type="dxa"/>
                </w:tcPr>
                <w:p w14:paraId="78170B8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721842C" w14:textId="77777777" w:rsidR="002E2EFE" w:rsidRPr="002E2EFE" w:rsidRDefault="002E2EFE" w:rsidP="002E2EFE">
                  <w:pPr>
                    <w:pStyle w:val="TableParagraph"/>
                    <w:spacing w:before="9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4BD84EE5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59" w:type="dxa"/>
                  <w:gridSpan w:val="2"/>
                </w:tcPr>
                <w:p w14:paraId="445788E6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6D2BB3FF" w14:textId="77777777" w:rsidR="002E2EFE" w:rsidRPr="002E2EFE" w:rsidRDefault="002E2EFE" w:rsidP="00740CA9">
                  <w:pPr>
                    <w:pStyle w:val="TableParagraph"/>
                    <w:tabs>
                      <w:tab w:val="left" w:pos="230"/>
                      <w:tab w:val="left" w:pos="514"/>
                    </w:tabs>
                    <w:spacing w:line="511" w:lineRule="auto"/>
                    <w:ind w:left="107" w:right="1131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NIE-0 pkt.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TAK-</w:t>
                  </w:r>
                  <w:r w:rsidRPr="002E2EFE">
                    <w:rPr>
                      <w:rFonts w:ascii="Arial Narrow" w:hAnsi="Arial Narrow"/>
                      <w:spacing w:val="-1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5</w:t>
                  </w:r>
                  <w:r w:rsidRPr="002E2EFE">
                    <w:rPr>
                      <w:rFonts w:ascii="Arial Narrow" w:hAnsi="Arial Narrow"/>
                      <w:spacing w:val="-1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19" w:type="dxa"/>
                </w:tcPr>
                <w:p w14:paraId="40A532AD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02739E44" w14:textId="77777777" w:rsidTr="00740CA9">
              <w:trPr>
                <w:gridBefore w:val="1"/>
                <w:wBefore w:w="10" w:type="dxa"/>
                <w:trHeight w:val="926"/>
              </w:trPr>
              <w:tc>
                <w:tcPr>
                  <w:tcW w:w="330" w:type="dxa"/>
                </w:tcPr>
                <w:p w14:paraId="3DACF3B7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F0E8E5F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2.</w:t>
                  </w:r>
                </w:p>
              </w:tc>
              <w:tc>
                <w:tcPr>
                  <w:tcW w:w="3118" w:type="dxa"/>
                </w:tcPr>
                <w:p w14:paraId="5C7892A6" w14:textId="77777777" w:rsidR="002E2EFE" w:rsidRPr="002E2EFE" w:rsidRDefault="002E2EFE" w:rsidP="002E2EFE">
                  <w:pPr>
                    <w:pStyle w:val="TableParagraph"/>
                    <w:spacing w:before="2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189ED6BB" w14:textId="77777777" w:rsidR="002E2EFE" w:rsidRPr="002E2EFE" w:rsidRDefault="002E2EFE" w:rsidP="002E2EFE">
                  <w:pPr>
                    <w:pStyle w:val="TableParagraph"/>
                    <w:ind w:left="115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Manualna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regulacja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zmiany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programu</w:t>
                  </w:r>
                </w:p>
              </w:tc>
              <w:tc>
                <w:tcPr>
                  <w:tcW w:w="992" w:type="dxa"/>
                </w:tcPr>
                <w:p w14:paraId="20A0710B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461D73CF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59" w:type="dxa"/>
                  <w:gridSpan w:val="2"/>
                </w:tcPr>
                <w:p w14:paraId="72F0AA9B" w14:textId="77777777" w:rsidR="002E2EFE" w:rsidRPr="002E2EFE" w:rsidRDefault="002E2EFE" w:rsidP="002E2EFE">
                  <w:pPr>
                    <w:pStyle w:val="TableParagraph"/>
                    <w:spacing w:before="2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NIE- 0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  <w:p w14:paraId="15CDF76B" w14:textId="77777777" w:rsidR="002E2EFE" w:rsidRPr="002E2EFE" w:rsidRDefault="002E2EFE" w:rsidP="002E2EFE">
                  <w:pPr>
                    <w:pStyle w:val="TableParagraph"/>
                    <w:spacing w:before="1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19998822" w14:textId="77777777" w:rsidR="002E2EFE" w:rsidRPr="002E2EFE" w:rsidRDefault="002E2EFE" w:rsidP="002E2EFE">
                  <w:pPr>
                    <w:pStyle w:val="TableParagraph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TAK-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5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19" w:type="dxa"/>
                </w:tcPr>
                <w:p w14:paraId="3208460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5EAF077E" w14:textId="77777777" w:rsidTr="00740CA9">
              <w:trPr>
                <w:gridBefore w:val="1"/>
                <w:wBefore w:w="10" w:type="dxa"/>
                <w:trHeight w:val="828"/>
              </w:trPr>
              <w:tc>
                <w:tcPr>
                  <w:tcW w:w="330" w:type="dxa"/>
                </w:tcPr>
                <w:p w14:paraId="288B45C3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2000005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3.</w:t>
                  </w:r>
                </w:p>
              </w:tc>
              <w:tc>
                <w:tcPr>
                  <w:tcW w:w="3118" w:type="dxa"/>
                </w:tcPr>
                <w:p w14:paraId="550D7072" w14:textId="77777777" w:rsidR="002E2EFE" w:rsidRPr="002E2EFE" w:rsidRDefault="002E2EFE" w:rsidP="002E2EFE">
                  <w:pPr>
                    <w:pStyle w:val="TableParagraph"/>
                    <w:spacing w:before="196" w:line="259" w:lineRule="auto"/>
                    <w:ind w:left="110" w:right="276" w:firstLine="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Informacja akustyczna dla pacjenta o</w:t>
                  </w:r>
                  <w:r w:rsidRPr="002E2EFE">
                    <w:rPr>
                      <w:rFonts w:ascii="Arial Narrow" w:hAnsi="Arial Narrow"/>
                      <w:spacing w:val="-5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wyczerpującej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się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lastRenderedPageBreak/>
                    <w:t>baterii.</w:t>
                  </w:r>
                </w:p>
              </w:tc>
              <w:tc>
                <w:tcPr>
                  <w:tcW w:w="992" w:type="dxa"/>
                </w:tcPr>
                <w:p w14:paraId="7F9F9AD5" w14:textId="77777777" w:rsidR="002E2EFE" w:rsidRPr="002E2EFE" w:rsidRDefault="002E2EFE" w:rsidP="002E2EFE">
                  <w:pPr>
                    <w:pStyle w:val="TableParagraph"/>
                    <w:spacing w:before="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903D0EC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59" w:type="dxa"/>
                  <w:gridSpan w:val="2"/>
                </w:tcPr>
                <w:p w14:paraId="1272A4CF" w14:textId="77777777" w:rsidR="002E2EFE" w:rsidRPr="002E2EFE" w:rsidRDefault="002E2EFE" w:rsidP="002E2EFE">
                  <w:pPr>
                    <w:pStyle w:val="TableParagraph"/>
                    <w:spacing w:before="2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NIE- 0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  <w:p w14:paraId="5329601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7557D905" w14:textId="77777777" w:rsidR="002E2EFE" w:rsidRPr="002E2EFE" w:rsidRDefault="002E2EFE" w:rsidP="002E2EFE">
                  <w:pPr>
                    <w:pStyle w:val="TableParagraph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TAK-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1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19" w:type="dxa"/>
                </w:tcPr>
                <w:p w14:paraId="462D9B63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6400191F" w14:textId="77777777" w:rsidTr="00740CA9">
              <w:trPr>
                <w:gridBefore w:val="1"/>
                <w:wBefore w:w="10" w:type="dxa"/>
                <w:trHeight w:val="885"/>
              </w:trPr>
              <w:tc>
                <w:tcPr>
                  <w:tcW w:w="330" w:type="dxa"/>
                </w:tcPr>
                <w:p w14:paraId="7BBF6781" w14:textId="77777777" w:rsidR="002E2EFE" w:rsidRPr="002E2EFE" w:rsidRDefault="002E2EFE" w:rsidP="002E2EFE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78F2ADEE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4.</w:t>
                  </w:r>
                </w:p>
              </w:tc>
              <w:tc>
                <w:tcPr>
                  <w:tcW w:w="3118" w:type="dxa"/>
                </w:tcPr>
                <w:p w14:paraId="11077D39" w14:textId="77777777" w:rsidR="002E2EFE" w:rsidRPr="002E2EFE" w:rsidRDefault="002E2EFE" w:rsidP="002E2EFE">
                  <w:pPr>
                    <w:pStyle w:val="TableParagraph"/>
                    <w:spacing w:before="196" w:line="259" w:lineRule="auto"/>
                    <w:ind w:left="110" w:firstLine="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Informacja wizualna (dioda LED na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obudowie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procesora)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o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stanie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baterii.</w:t>
                  </w:r>
                </w:p>
              </w:tc>
              <w:tc>
                <w:tcPr>
                  <w:tcW w:w="992" w:type="dxa"/>
                </w:tcPr>
                <w:p w14:paraId="675BADA0" w14:textId="77777777" w:rsidR="002E2EFE" w:rsidRPr="002E2EFE" w:rsidRDefault="002E2EFE" w:rsidP="002E2EFE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4320BCA0" w14:textId="77777777" w:rsidR="002E2EFE" w:rsidRPr="002E2EFE" w:rsidRDefault="002E2EFE" w:rsidP="002E2EFE">
                  <w:pPr>
                    <w:pStyle w:val="TableParagraph"/>
                    <w:spacing w:before="1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59" w:type="dxa"/>
                  <w:gridSpan w:val="2"/>
                </w:tcPr>
                <w:p w14:paraId="59F1165F" w14:textId="77777777" w:rsidR="002E2EFE" w:rsidRPr="002E2EFE" w:rsidRDefault="002E2EFE" w:rsidP="002E2EFE">
                  <w:pPr>
                    <w:pStyle w:val="TableParagraph"/>
                    <w:spacing w:before="2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NIE- 0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  <w:p w14:paraId="10F428F6" w14:textId="77777777" w:rsidR="002E2EFE" w:rsidRPr="002E2EFE" w:rsidRDefault="002E2EFE" w:rsidP="002E2EFE">
                  <w:pPr>
                    <w:pStyle w:val="TableParagraph"/>
                    <w:spacing w:before="11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1D40ECF" w14:textId="77777777" w:rsidR="002E2EFE" w:rsidRPr="002E2EFE" w:rsidRDefault="002E2EFE" w:rsidP="002E2EFE">
                  <w:pPr>
                    <w:pStyle w:val="TableParagraph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TAK-</w:t>
                  </w:r>
                  <w:r w:rsidRPr="002E2EFE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1</w:t>
                  </w:r>
                  <w:r w:rsidRPr="002E2EFE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19" w:type="dxa"/>
                </w:tcPr>
                <w:p w14:paraId="3F48B97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323F2148" w14:textId="77777777" w:rsidTr="00740CA9">
              <w:trPr>
                <w:gridBefore w:val="1"/>
                <w:wBefore w:w="10" w:type="dxa"/>
                <w:trHeight w:val="1057"/>
              </w:trPr>
              <w:tc>
                <w:tcPr>
                  <w:tcW w:w="330" w:type="dxa"/>
                </w:tcPr>
                <w:p w14:paraId="72D093A6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46BD3BE5" w14:textId="77777777" w:rsidR="002E2EFE" w:rsidRPr="002E2EFE" w:rsidRDefault="002E2EFE" w:rsidP="002E2EFE">
                  <w:pPr>
                    <w:pStyle w:val="TableParagraph"/>
                    <w:spacing w:before="7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64AF8BF1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5.</w:t>
                  </w:r>
                </w:p>
              </w:tc>
              <w:tc>
                <w:tcPr>
                  <w:tcW w:w="3118" w:type="dxa"/>
                </w:tcPr>
                <w:p w14:paraId="3D988EE4" w14:textId="77777777" w:rsidR="002E2EFE" w:rsidRPr="002E2EFE" w:rsidRDefault="002E2EFE" w:rsidP="002E2EFE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0AEA1B6" w14:textId="77777777" w:rsidR="002E2EFE" w:rsidRPr="002E2EFE" w:rsidRDefault="002E2EFE" w:rsidP="002E2EFE">
                  <w:pPr>
                    <w:pStyle w:val="TableParagraph"/>
                    <w:spacing w:line="259" w:lineRule="auto"/>
                    <w:ind w:left="110" w:right="253" w:firstLine="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5"/>
                    </w:rPr>
                    <w:t>Procesor</w:t>
                  </w:r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dźwięku</w:t>
                  </w:r>
                  <w:r w:rsidRPr="002E2EFE">
                    <w:rPr>
                      <w:rFonts w:ascii="Arial Narrow" w:hAnsi="Arial Narrow"/>
                      <w:spacing w:val="-10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dostosowywany</w:t>
                  </w:r>
                  <w:r w:rsidRPr="002E2EFE">
                    <w:rPr>
                      <w:rFonts w:ascii="Arial Narrow" w:hAnsi="Arial Narrow"/>
                      <w:spacing w:val="-8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>ucha prawego lub lewego wyłącznie</w:t>
                  </w:r>
                  <w:r w:rsidRPr="002E2EFE">
                    <w:rPr>
                      <w:rFonts w:ascii="Arial Narrow" w:hAnsi="Arial Narrow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poprzez</w:t>
                  </w:r>
                  <w:r w:rsidRPr="002E2EFE">
                    <w:rPr>
                      <w:rFonts w:ascii="Arial Narrow" w:hAnsi="Arial Narrow"/>
                      <w:spacing w:val="-8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rekonfigurację</w:t>
                  </w:r>
                  <w:r w:rsidRPr="002E2EFE">
                    <w:rPr>
                      <w:rFonts w:ascii="Arial Narrow" w:hAnsi="Arial Narrow"/>
                      <w:spacing w:val="-5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programową.</w:t>
                  </w:r>
                </w:p>
              </w:tc>
              <w:tc>
                <w:tcPr>
                  <w:tcW w:w="992" w:type="dxa"/>
                </w:tcPr>
                <w:p w14:paraId="667E97A2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18C1DDC" w14:textId="77777777" w:rsidR="002E2EFE" w:rsidRPr="002E2EFE" w:rsidRDefault="002E2EFE" w:rsidP="002E2EFE">
                  <w:pPr>
                    <w:pStyle w:val="TableParagraph"/>
                    <w:spacing w:before="7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17624C01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59" w:type="dxa"/>
                  <w:gridSpan w:val="2"/>
                </w:tcPr>
                <w:p w14:paraId="310A75FD" w14:textId="77777777" w:rsidR="002E2EFE" w:rsidRPr="002E2EFE" w:rsidRDefault="002E2EFE" w:rsidP="002E2EFE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795D4A84" w14:textId="77777777" w:rsidR="002E2EFE" w:rsidRPr="002E2EFE" w:rsidRDefault="002E2EFE" w:rsidP="00740CA9">
                  <w:pPr>
                    <w:pStyle w:val="TableParagraph"/>
                    <w:spacing w:line="511" w:lineRule="auto"/>
                    <w:ind w:left="107" w:right="282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 – 0 pkt.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TAK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–</w:t>
                  </w:r>
                  <w:r w:rsidRPr="002E2EFE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10</w:t>
                  </w:r>
                  <w:r w:rsidRPr="002E2EFE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19" w:type="dxa"/>
                </w:tcPr>
                <w:p w14:paraId="0B00A178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  <w:tr w:rsidR="002E2EFE" w:rsidRPr="002E2EFE" w14:paraId="1D2FBB11" w14:textId="77777777" w:rsidTr="00740CA9">
              <w:trPr>
                <w:trHeight w:val="2693"/>
              </w:trPr>
              <w:tc>
                <w:tcPr>
                  <w:tcW w:w="340" w:type="dxa"/>
                  <w:gridSpan w:val="2"/>
                </w:tcPr>
                <w:p w14:paraId="7F06B05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3EA84D94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59B4FB5C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0F1BD50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39C8813A" w14:textId="77777777" w:rsidR="002E2EFE" w:rsidRPr="002E2EFE" w:rsidRDefault="002E2EFE" w:rsidP="002E2EFE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5C12686F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  <w:b/>
                    </w:rPr>
                  </w:pPr>
                  <w:r w:rsidRPr="002E2EFE">
                    <w:rPr>
                      <w:rFonts w:ascii="Arial Narrow" w:hAnsi="Arial Narrow"/>
                      <w:b/>
                    </w:rPr>
                    <w:t>6.</w:t>
                  </w:r>
                </w:p>
              </w:tc>
              <w:tc>
                <w:tcPr>
                  <w:tcW w:w="3118" w:type="dxa"/>
                </w:tcPr>
                <w:p w14:paraId="493D4669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4EC30D0D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BD87C92" w14:textId="77777777" w:rsidR="002E2EFE" w:rsidRPr="002E2EFE" w:rsidRDefault="002E2EFE" w:rsidP="002E2EFE">
                  <w:pPr>
                    <w:pStyle w:val="TableParagraph"/>
                    <w:spacing w:before="10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B2FC681" w14:textId="77777777" w:rsidR="002E2EFE" w:rsidRPr="002E2EFE" w:rsidRDefault="002E2EFE" w:rsidP="002E2EFE">
                  <w:pPr>
                    <w:pStyle w:val="TableParagraph"/>
                    <w:spacing w:before="1" w:line="259" w:lineRule="auto"/>
                    <w:ind w:left="110" w:firstLine="4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Możliwość</w:t>
                  </w:r>
                  <w:r w:rsidRPr="002E2EFE">
                    <w:rPr>
                      <w:rFonts w:ascii="Arial Narrow" w:hAnsi="Arial Narrow"/>
                      <w:spacing w:val="18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przeprowadzania</w:t>
                  </w:r>
                  <w:r w:rsidRPr="002E2EFE">
                    <w:rPr>
                      <w:rFonts w:ascii="Arial Narrow" w:hAnsi="Arial Narrow"/>
                      <w:spacing w:val="17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0"/>
                    </w:rPr>
                    <w:t>badania</w:t>
                  </w:r>
                  <w:r w:rsidRPr="002E2EFE">
                    <w:rPr>
                      <w:rFonts w:ascii="Arial Narrow" w:hAnsi="Arial Narrow"/>
                      <w:spacing w:val="-52"/>
                      <w:w w:val="90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rezonansu magnetycznego MRI z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85"/>
                    </w:rPr>
                    <w:t>wszczepioną</w:t>
                  </w:r>
                  <w:r w:rsidRPr="002E2EFE">
                    <w:rPr>
                      <w:rFonts w:ascii="Arial Narrow" w:hAnsi="Arial Narrow"/>
                      <w:spacing w:val="5"/>
                      <w:w w:val="8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85"/>
                    </w:rPr>
                    <w:t>częścią</w:t>
                  </w:r>
                  <w:r w:rsidRPr="002E2EFE">
                    <w:rPr>
                      <w:rFonts w:ascii="Arial Narrow" w:hAnsi="Arial Narrow"/>
                      <w:spacing w:val="4"/>
                      <w:w w:val="8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85"/>
                    </w:rPr>
                    <w:t>wewnętrzną</w:t>
                  </w:r>
                  <w:r w:rsidRPr="002E2EFE">
                    <w:rPr>
                      <w:rFonts w:ascii="Arial Narrow" w:hAnsi="Arial Narrow"/>
                      <w:spacing w:val="4"/>
                      <w:w w:val="8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85"/>
                    </w:rPr>
                    <w:t>–</w:t>
                  </w:r>
                  <w:r w:rsidRPr="002E2EFE">
                    <w:rPr>
                      <w:rFonts w:ascii="Arial Narrow" w:hAnsi="Arial Narrow"/>
                      <w:spacing w:val="1"/>
                      <w:w w:val="8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85"/>
                    </w:rPr>
                    <w:t>możliwość usunięcia części</w:t>
                  </w:r>
                  <w:r w:rsidRPr="002E2EFE">
                    <w:rPr>
                      <w:rFonts w:ascii="Arial Narrow" w:hAnsi="Arial Narrow"/>
                      <w:spacing w:val="1"/>
                      <w:w w:val="8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magnetycznych</w:t>
                  </w:r>
                  <w:r w:rsidRPr="002E2EFE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na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czas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badania.</w:t>
                  </w:r>
                </w:p>
              </w:tc>
              <w:tc>
                <w:tcPr>
                  <w:tcW w:w="992" w:type="dxa"/>
                </w:tcPr>
                <w:p w14:paraId="62DF180E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3AABF15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687154FB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5ED5FE8B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529300C6" w14:textId="77777777" w:rsidR="002E2EFE" w:rsidRPr="002E2EFE" w:rsidRDefault="002E2EFE" w:rsidP="002E2EFE">
                  <w:pPr>
                    <w:pStyle w:val="TableParagraph"/>
                    <w:spacing w:before="8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6C918372" w14:textId="77777777" w:rsidR="002E2EFE" w:rsidRPr="002E2EFE" w:rsidRDefault="002E2EFE" w:rsidP="002E2EFE">
                  <w:pPr>
                    <w:pStyle w:val="TableParagraph"/>
                    <w:ind w:left="110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  <w:w w:val="90"/>
                    </w:rPr>
                    <w:t>TAK/NIE</w:t>
                  </w:r>
                  <w:r w:rsidRPr="002E2EFE">
                    <w:rPr>
                      <w:rFonts w:ascii="Arial Narrow" w:hAnsi="Arial Narrow"/>
                      <w:spacing w:val="-3"/>
                      <w:w w:val="90"/>
                    </w:rPr>
                    <w:t xml:space="preserve"> </w:t>
                  </w:r>
                  <w:r w:rsidRPr="002E2EFE">
                    <w:rPr>
                      <w:rFonts w:ascii="Segoe UI Symbol" w:hAnsi="Segoe UI Symbol" w:cs="Segoe UI Symbol"/>
                      <w:w w:val="40"/>
                    </w:rPr>
                    <w:t>⃰</w:t>
                  </w:r>
                </w:p>
              </w:tc>
              <w:tc>
                <w:tcPr>
                  <w:tcW w:w="2149" w:type="dxa"/>
                </w:tcPr>
                <w:p w14:paraId="256C8C40" w14:textId="77777777" w:rsidR="002E2EFE" w:rsidRPr="002E2EFE" w:rsidRDefault="002E2EFE" w:rsidP="002E2EFE">
                  <w:pPr>
                    <w:pStyle w:val="TableParagraph"/>
                    <w:spacing w:before="4"/>
                    <w:ind w:left="107"/>
                    <w:rPr>
                      <w:rFonts w:ascii="Arial Narrow" w:hAnsi="Arial Narrow"/>
                    </w:rPr>
                  </w:pPr>
                  <w:r w:rsidRPr="002E2EFE">
                    <w:rPr>
                      <w:rFonts w:ascii="Arial Narrow" w:hAnsi="Arial Narrow"/>
                    </w:rPr>
                    <w:t>NIE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–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0</w:t>
                  </w:r>
                  <w:r w:rsidRPr="002E2EFE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  <w:p w14:paraId="504D3303" w14:textId="77777777" w:rsidR="002E2EFE" w:rsidRPr="002E2EFE" w:rsidRDefault="002E2EFE" w:rsidP="002E2EFE">
                  <w:pPr>
                    <w:pStyle w:val="TableParagraph"/>
                    <w:spacing w:before="6"/>
                    <w:rPr>
                      <w:rFonts w:ascii="Arial Narrow" w:hAnsi="Arial Narrow"/>
                      <w:b/>
                      <w:i/>
                    </w:rPr>
                  </w:pPr>
                </w:p>
                <w:p w14:paraId="2EB457A9" w14:textId="77777777" w:rsidR="002E2EFE" w:rsidRPr="002E2EFE" w:rsidRDefault="002E2EFE" w:rsidP="002E2EFE">
                  <w:pPr>
                    <w:pStyle w:val="TableParagraph"/>
                    <w:spacing w:before="1" w:line="362" w:lineRule="auto"/>
                    <w:ind w:left="107" w:right="217"/>
                    <w:rPr>
                      <w:rFonts w:ascii="Arial Narrow" w:hAnsi="Arial Narrow"/>
                      <w:spacing w:val="9"/>
                      <w:w w:val="95"/>
                    </w:rPr>
                  </w:pPr>
                  <w:r w:rsidRPr="002E2EFE">
                    <w:rPr>
                      <w:rFonts w:ascii="Arial Narrow" w:hAnsi="Arial Narrow"/>
                    </w:rPr>
                    <w:t>TAK (indukcja pola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magnetycznego</w:t>
                  </w:r>
                  <w:r w:rsidRPr="002E2EFE">
                    <w:rPr>
                      <w:rFonts w:ascii="Arial Narrow" w:hAnsi="Arial Narrow"/>
                      <w:spacing w:val="11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9"/>
                      <w:w w:val="95"/>
                    </w:rPr>
                    <w:t xml:space="preserve"> </w:t>
                  </w:r>
                </w:p>
                <w:p w14:paraId="3CAAEA09" w14:textId="765ED23D" w:rsidR="002E2EFE" w:rsidRPr="002E2EFE" w:rsidRDefault="002E2EFE" w:rsidP="002E2EFE">
                  <w:pPr>
                    <w:pStyle w:val="TableParagraph"/>
                    <w:spacing w:before="1" w:line="362" w:lineRule="auto"/>
                    <w:ind w:left="107" w:right="217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wartości</w:t>
                  </w:r>
                  <w:proofErr w:type="spellEnd"/>
                  <w:r w:rsidRPr="002E2EFE">
                    <w:rPr>
                      <w:rFonts w:ascii="Arial Narrow" w:hAnsi="Arial Narrow"/>
                      <w:spacing w:val="10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1.5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Tesli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)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–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5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  <w:p w14:paraId="5A058805" w14:textId="77777777" w:rsidR="002E2EFE" w:rsidRPr="002E2EFE" w:rsidRDefault="002E2EFE" w:rsidP="002E2EFE">
                  <w:pPr>
                    <w:pStyle w:val="TableParagraph"/>
                    <w:spacing w:before="152" w:line="362" w:lineRule="auto"/>
                    <w:ind w:left="107" w:right="605"/>
                    <w:rPr>
                      <w:rFonts w:ascii="Arial Narrow" w:hAnsi="Arial Narrow"/>
                      <w:spacing w:val="7"/>
                      <w:w w:val="95"/>
                    </w:rPr>
                  </w:pPr>
                  <w:r w:rsidRPr="002E2EFE">
                    <w:rPr>
                      <w:rFonts w:ascii="Arial Narrow" w:hAnsi="Arial Narrow"/>
                    </w:rPr>
                    <w:t>TAK (indukcja pola</w:t>
                  </w:r>
                  <w:r w:rsidRPr="002E2EFE">
                    <w:rPr>
                      <w:rFonts w:ascii="Arial Narrow" w:hAnsi="Arial Narrow"/>
                      <w:spacing w:val="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magnetycznego</w:t>
                  </w:r>
                  <w:r w:rsidRPr="002E2EFE">
                    <w:rPr>
                      <w:rFonts w:ascii="Arial Narrow" w:hAnsi="Arial Narrow"/>
                      <w:spacing w:val="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do</w:t>
                  </w:r>
                  <w:r w:rsidRPr="002E2EFE">
                    <w:rPr>
                      <w:rFonts w:ascii="Arial Narrow" w:hAnsi="Arial Narrow"/>
                      <w:spacing w:val="7"/>
                      <w:w w:val="95"/>
                    </w:rPr>
                    <w:t xml:space="preserve"> </w:t>
                  </w:r>
                </w:p>
                <w:p w14:paraId="03E11CFC" w14:textId="5793BEA4" w:rsidR="002E2EFE" w:rsidRPr="002E2EFE" w:rsidRDefault="002E2EFE" w:rsidP="002E2EFE">
                  <w:pPr>
                    <w:pStyle w:val="TableParagraph"/>
                    <w:spacing w:before="152" w:line="362" w:lineRule="auto"/>
                    <w:ind w:left="107" w:right="605"/>
                    <w:rPr>
                      <w:rFonts w:ascii="Arial Narrow" w:hAnsi="Arial Narrow"/>
                    </w:rPr>
                  </w:pPr>
                  <w:proofErr w:type="spellStart"/>
                  <w:r w:rsidRPr="002E2EFE">
                    <w:rPr>
                      <w:rFonts w:ascii="Arial Narrow" w:hAnsi="Arial Narrow"/>
                      <w:w w:val="95"/>
                    </w:rPr>
                    <w:t>wartości</w:t>
                  </w:r>
                  <w:proofErr w:type="spellEnd"/>
                  <w:r w:rsidRPr="002E2EFE">
                    <w:rPr>
                      <w:rFonts w:ascii="Arial Narrow" w:hAnsi="Arial Narrow"/>
                      <w:spacing w:val="9"/>
                      <w:w w:val="95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  <w:w w:val="95"/>
                    </w:rPr>
                    <w:t>3</w:t>
                  </w:r>
                  <w:r w:rsidRPr="002E2EFE">
                    <w:rPr>
                      <w:rFonts w:ascii="Arial Narrow" w:hAnsi="Arial Narrow"/>
                      <w:spacing w:val="-55"/>
                      <w:w w:val="95"/>
                    </w:rPr>
                    <w:t xml:space="preserve"> </w:t>
                  </w:r>
                  <w:proofErr w:type="spellStart"/>
                  <w:r w:rsidRPr="002E2EFE">
                    <w:rPr>
                      <w:rFonts w:ascii="Arial Narrow" w:hAnsi="Arial Narrow"/>
                    </w:rPr>
                    <w:t>Tesli</w:t>
                  </w:r>
                  <w:proofErr w:type="spellEnd"/>
                  <w:r w:rsidRPr="002E2EFE">
                    <w:rPr>
                      <w:rFonts w:ascii="Arial Narrow" w:hAnsi="Arial Narrow"/>
                    </w:rPr>
                    <w:t>) –</w:t>
                  </w:r>
                  <w:r w:rsidRPr="002E2EFE">
                    <w:rPr>
                      <w:rFonts w:ascii="Arial Narrow" w:hAnsi="Arial Narrow"/>
                      <w:spacing w:val="-1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10</w:t>
                  </w:r>
                  <w:r w:rsidRPr="002E2EFE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r w:rsidRPr="002E2EFE">
                    <w:rPr>
                      <w:rFonts w:ascii="Arial Narrow" w:hAnsi="Arial Narrow"/>
                    </w:rPr>
                    <w:t>pkt.</w:t>
                  </w:r>
                </w:p>
              </w:tc>
              <w:tc>
                <w:tcPr>
                  <w:tcW w:w="2529" w:type="dxa"/>
                  <w:gridSpan w:val="2"/>
                </w:tcPr>
                <w:p w14:paraId="6E21AE7C" w14:textId="77777777" w:rsidR="002E2EFE" w:rsidRPr="002E2EFE" w:rsidRDefault="002E2EFE" w:rsidP="002E2EFE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</w:tc>
            </w:tr>
          </w:tbl>
          <w:p w14:paraId="0603B9FB" w14:textId="77777777" w:rsidR="002E2EFE" w:rsidRPr="002E2EFE" w:rsidRDefault="002E2EFE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9125BF4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667CC3C" w14:textId="418C395C" w:rsidR="002E2EFE" w:rsidRDefault="00185556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14:paraId="339E9D09" w14:textId="77777777" w:rsidR="00185556" w:rsidRPr="00185556" w:rsidRDefault="00185556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</w:p>
          <w:p w14:paraId="03DEC9E7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22"/>
              <w:ind w:hanging="66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15</w:t>
            </w:r>
          </w:p>
          <w:p w14:paraId="14F45D4B" w14:textId="77777777" w:rsidR="002E2EFE" w:rsidRPr="002E2EFE" w:rsidRDefault="002E2EFE" w:rsidP="002E2EFE">
            <w:pPr>
              <w:pStyle w:val="Tekstpodstawowy"/>
              <w:spacing w:before="20"/>
              <w:ind w:left="11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Czy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Zamawiający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wymaga,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aby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implant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posiadał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jedynie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jeden</w:t>
            </w:r>
            <w:r w:rsidRPr="002E2EFE">
              <w:rPr>
                <w:rFonts w:ascii="Arial Narrow" w:hAnsi="Arial Narrow"/>
                <w:spacing w:val="13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punkt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mocowania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kości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czaszki?</w:t>
            </w:r>
          </w:p>
          <w:p w14:paraId="7689DE1C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8740CA1" w14:textId="27154878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ABBD75" w14:textId="635B1B80" w:rsidR="002E2EFE" w:rsidRPr="00185556" w:rsidRDefault="00185556" w:rsidP="002E2EFE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3BB27660" w14:textId="77777777" w:rsidR="002E2EFE" w:rsidRPr="002E2EFE" w:rsidRDefault="002E2EFE" w:rsidP="002E2EFE">
            <w:pPr>
              <w:pStyle w:val="Tekstpodstawowy"/>
              <w:spacing w:before="9"/>
              <w:rPr>
                <w:rFonts w:ascii="Arial Narrow" w:hAnsi="Arial Narrow"/>
                <w:sz w:val="22"/>
                <w:szCs w:val="22"/>
              </w:rPr>
            </w:pPr>
          </w:p>
          <w:p w14:paraId="73C63185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19"/>
              <w:ind w:hanging="66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15</w:t>
            </w:r>
          </w:p>
          <w:p w14:paraId="1566A15F" w14:textId="77777777" w:rsidR="002E2EFE" w:rsidRPr="002E2EFE" w:rsidRDefault="002E2EFE" w:rsidP="002E2EFE">
            <w:pPr>
              <w:pStyle w:val="Tekstpodstawowy"/>
              <w:spacing w:before="22" w:line="261" w:lineRule="auto"/>
              <w:ind w:left="115" w:right="6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Czy Zamawiający wymaga, aby implant posiadał możliwość przeprowadzenia badania z wykorzystaniem rezonansu magnetycznego do 3.0T bez konieczności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usuwania implantu?</w:t>
            </w:r>
          </w:p>
          <w:p w14:paraId="301A0542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1A7C4F1" w14:textId="6C3B0ACB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69686F" w14:textId="77777777" w:rsidR="00185556" w:rsidRPr="00185556" w:rsidRDefault="00185556" w:rsidP="00185556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1D497C46" w14:textId="77777777" w:rsidR="002E2EFE" w:rsidRPr="002E2EFE" w:rsidRDefault="002E2EFE" w:rsidP="002E2EFE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</w:p>
          <w:p w14:paraId="2BD14A37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20"/>
              <w:ind w:hanging="66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</w:t>
            </w:r>
          </w:p>
          <w:p w14:paraId="1718EDE9" w14:textId="77777777" w:rsidR="002E2EFE" w:rsidRPr="002E2EFE" w:rsidRDefault="002E2EFE" w:rsidP="002E2EFE">
            <w:pPr>
              <w:pStyle w:val="Tekstpodstawowy"/>
              <w:spacing w:before="22" w:line="261" w:lineRule="auto"/>
              <w:ind w:left="115" w:right="65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Czy Zamawiający wymaga, aby w ramach oferowanego systemu była możliwość wyboru pomiędzy wspornikami przechodzącymi przez skórę, jak i magnesem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umieszczanym</w:t>
            </w:r>
            <w:r w:rsidRPr="002E2EFE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pod</w:t>
            </w:r>
            <w:r w:rsidRPr="002E2EFE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skórą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(oba</w:t>
            </w:r>
            <w:r w:rsidRPr="002E2EFE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rozwiązania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ramach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tego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samego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implantu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umieszczonego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kości</w:t>
            </w:r>
            <w:r w:rsidRPr="002E2EFE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czaszki)?</w:t>
            </w:r>
          </w:p>
          <w:p w14:paraId="011564AD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6F7FF0A" w14:textId="12FFF98D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16BA74" w14:textId="77777777" w:rsidR="00185556" w:rsidRPr="00185556" w:rsidRDefault="00185556" w:rsidP="009D1172">
            <w:pPr>
              <w:pStyle w:val="Tekstpodstawowy"/>
              <w:spacing w:before="9" w:after="2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Zamawiający nie wymaga.</w:t>
            </w:r>
          </w:p>
          <w:p w14:paraId="00865C77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20"/>
              <w:ind w:hanging="66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</w:t>
            </w:r>
          </w:p>
          <w:p w14:paraId="3D95FD79" w14:textId="77777777" w:rsidR="002E2EFE" w:rsidRPr="002E2EFE" w:rsidRDefault="002E2EFE" w:rsidP="002E2EFE">
            <w:pPr>
              <w:pStyle w:val="Tekstpodstawowy"/>
              <w:spacing w:before="22" w:line="261" w:lineRule="auto"/>
              <w:ind w:left="115" w:right="65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Czy Zamawiający wymaga, aby w ramach oferowanego systemu była możliwość wyboru (w zależności od poziomu </w:t>
            </w:r>
            <w:r w:rsidRPr="002E2EFE">
              <w:rPr>
                <w:rFonts w:ascii="Arial Narrow" w:hAnsi="Arial Narrow"/>
                <w:sz w:val="22"/>
                <w:szCs w:val="22"/>
              </w:rPr>
              <w:t>niedosłuchu Pacjenta) pomiędzy</w:t>
            </w:r>
            <w:r w:rsidRPr="002E2EFE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jednomodułowym procesorem dźwięku o mocy do 55dB HL (zasilanego przez ogólnodostępne baterie) oraz dwumodułowym procesorem dźwięku o mocy do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65dB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HL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(zasilanego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przez</w:t>
            </w:r>
            <w:r w:rsidRPr="002E2EFE">
              <w:rPr>
                <w:rFonts w:ascii="Arial Narrow" w:hAnsi="Arial Narrow"/>
                <w:spacing w:val="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dołączone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do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zestawu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akumulatory)</w:t>
            </w:r>
          </w:p>
          <w:p w14:paraId="43055898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CC3FB25" w14:textId="75867A0E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E2A739" w14:textId="77777777" w:rsidR="00185556" w:rsidRPr="00185556" w:rsidRDefault="00185556" w:rsidP="00185556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3E29E64C" w14:textId="77777777" w:rsidR="002E2EFE" w:rsidRPr="002E2EFE" w:rsidRDefault="002E2EFE" w:rsidP="002E2EFE">
            <w:pPr>
              <w:pStyle w:val="Tekstpodstawowy"/>
              <w:spacing w:before="10"/>
              <w:rPr>
                <w:rFonts w:ascii="Arial Narrow" w:hAnsi="Arial Narrow"/>
                <w:sz w:val="22"/>
                <w:szCs w:val="22"/>
              </w:rPr>
            </w:pPr>
          </w:p>
          <w:p w14:paraId="029FC656" w14:textId="620FDF12" w:rsidR="002E2EFE" w:rsidRPr="002E2EFE" w:rsidRDefault="002E2EFE" w:rsidP="00FB01E9">
            <w:pPr>
              <w:numPr>
                <w:ilvl w:val="0"/>
                <w:numId w:val="9"/>
              </w:numPr>
              <w:spacing w:after="40" w:line="276" w:lineRule="auto"/>
              <w:ind w:right="-72" w:hanging="663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</w:t>
            </w:r>
          </w:p>
          <w:p w14:paraId="4678C498" w14:textId="77777777" w:rsidR="002E2EFE" w:rsidRPr="002E2EFE" w:rsidRDefault="002E2EFE" w:rsidP="002E2EFE">
            <w:pPr>
              <w:pStyle w:val="Tekstpodstawowy"/>
              <w:spacing w:before="93" w:line="264" w:lineRule="auto"/>
              <w:ind w:left="115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Czy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2E2EFE">
              <w:rPr>
                <w:rFonts w:ascii="Arial Narrow" w:hAnsi="Arial Narrow"/>
                <w:spacing w:val="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wymaga,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aby</w:t>
            </w:r>
            <w:r w:rsidRPr="002E2EFE">
              <w:rPr>
                <w:rFonts w:ascii="Arial Narrow" w:hAnsi="Arial Narrow"/>
                <w:spacing w:val="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dostarczone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wsporniki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były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pokryte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warstwą</w:t>
            </w:r>
            <w:r w:rsidRPr="002E2EFE">
              <w:rPr>
                <w:rFonts w:ascii="Arial Narrow" w:hAnsi="Arial Narrow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2E2EFE">
              <w:rPr>
                <w:rFonts w:ascii="Arial Narrow" w:hAnsi="Arial Narrow"/>
                <w:sz w:val="22"/>
                <w:szCs w:val="22"/>
              </w:rPr>
              <w:t>hydroksyapatytu</w:t>
            </w:r>
            <w:proofErr w:type="spellEnd"/>
            <w:r w:rsidRPr="002E2EFE">
              <w:rPr>
                <w:rFonts w:ascii="Arial Narrow" w:hAnsi="Arial Narrow"/>
                <w:sz w:val="22"/>
                <w:szCs w:val="22"/>
              </w:rPr>
              <w:t>,</w:t>
            </w:r>
            <w:r w:rsidRPr="002E2EFE">
              <w:rPr>
                <w:rFonts w:ascii="Arial Narrow" w:hAnsi="Arial Narrow"/>
                <w:spacing w:val="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udowodnionym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wpływie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na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redukcję</w:t>
            </w:r>
            <w:r w:rsidRPr="002E2EFE">
              <w:rPr>
                <w:rFonts w:ascii="Arial Narrow" w:hAnsi="Arial Narrow"/>
                <w:spacing w:val="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problemów</w:t>
            </w:r>
            <w:r w:rsidRPr="002E2EFE">
              <w:rPr>
                <w:rFonts w:ascii="Arial Narrow" w:hAnsi="Arial Narrow"/>
                <w:spacing w:val="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skórnych</w:t>
            </w:r>
            <w:r w:rsidRPr="002E2EFE">
              <w:rPr>
                <w:rFonts w:ascii="Arial Narrow" w:hAnsi="Arial Narrow"/>
                <w:spacing w:val="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związanych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wszczepionym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wspornikiem?</w:t>
            </w:r>
          </w:p>
          <w:p w14:paraId="075B2E68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F2497DC" w14:textId="79E2A830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361C35" w14:textId="77777777" w:rsidR="00185556" w:rsidRPr="00185556" w:rsidRDefault="00185556" w:rsidP="00185556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221AC912" w14:textId="77777777" w:rsidR="002E2EFE" w:rsidRPr="002E2EFE" w:rsidRDefault="002E2EFE" w:rsidP="002E2EFE">
            <w:pPr>
              <w:pStyle w:val="Tekstpodstawowy"/>
              <w:spacing w:before="6"/>
              <w:rPr>
                <w:rFonts w:ascii="Arial Narrow" w:hAnsi="Arial Narrow"/>
                <w:sz w:val="22"/>
                <w:szCs w:val="22"/>
              </w:rPr>
            </w:pPr>
          </w:p>
          <w:p w14:paraId="4160BA25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22"/>
              <w:ind w:hanging="663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</w:t>
            </w:r>
          </w:p>
          <w:p w14:paraId="36D1FC87" w14:textId="77777777" w:rsidR="002E2EFE" w:rsidRPr="002E2EFE" w:rsidRDefault="002E2EFE" w:rsidP="002E2EFE">
            <w:pPr>
              <w:pStyle w:val="Tekstpodstawowy"/>
              <w:spacing w:before="19" w:line="264" w:lineRule="auto"/>
              <w:ind w:left="115" w:right="26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Czy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Zamawiający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wymaga,</w:t>
            </w:r>
            <w:r w:rsidRPr="002E2EFE">
              <w:rPr>
                <w:rFonts w:ascii="Arial Narrow" w:hAnsi="Arial Narrow"/>
                <w:spacing w:val="13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aby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3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ramach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już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wszczepionego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do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kości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czaszki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implantu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była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możliwość</w:t>
            </w:r>
            <w:r w:rsidRPr="002E2EFE">
              <w:rPr>
                <w:rFonts w:ascii="Arial Narrow" w:hAnsi="Arial Narrow"/>
                <w:spacing w:val="1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wykręcenia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wspornika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spacing w:val="12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wkręcenia</w:t>
            </w:r>
            <w:r w:rsidRPr="002E2EFE">
              <w:rPr>
                <w:rFonts w:ascii="Arial Narrow" w:hAnsi="Arial Narrow"/>
                <w:spacing w:val="15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jego</w:t>
            </w:r>
            <w:r w:rsidRPr="002E2EFE">
              <w:rPr>
                <w:rFonts w:ascii="Arial Narrow" w:hAnsi="Arial Narrow"/>
                <w:spacing w:val="14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miejsce</w:t>
            </w:r>
            <w:r w:rsidRPr="002E2EFE">
              <w:rPr>
                <w:rFonts w:ascii="Arial Narrow" w:hAnsi="Arial Narrow"/>
                <w:spacing w:val="1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implantu</w:t>
            </w:r>
            <w:r w:rsidRPr="002E2EFE">
              <w:rPr>
                <w:rFonts w:ascii="Arial Narrow" w:hAnsi="Arial Narrow"/>
                <w:spacing w:val="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magnetycznego</w:t>
            </w:r>
            <w:r w:rsidRPr="002E2EFE">
              <w:rPr>
                <w:rFonts w:ascii="Arial Narrow" w:hAnsi="Arial Narrow"/>
                <w:spacing w:val="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(co</w:t>
            </w:r>
            <w:r w:rsidRPr="002E2EFE">
              <w:rPr>
                <w:rFonts w:ascii="Arial Narrow" w:hAnsi="Arial Narrow"/>
                <w:spacing w:val="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może</w:t>
            </w:r>
            <w:r w:rsidRPr="002E2EFE">
              <w:rPr>
                <w:rFonts w:ascii="Arial Narrow" w:hAnsi="Arial Narrow"/>
                <w:spacing w:val="9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być</w:t>
            </w:r>
            <w:r w:rsidRPr="002E2EFE">
              <w:rPr>
                <w:rFonts w:ascii="Arial Narrow" w:hAnsi="Arial Narrow"/>
                <w:spacing w:val="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istotne</w:t>
            </w:r>
            <w:r w:rsidRPr="002E2EFE">
              <w:rPr>
                <w:rFonts w:ascii="Arial Narrow" w:hAnsi="Arial Narrow"/>
                <w:spacing w:val="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0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przypadku</w:t>
            </w:r>
            <w:r w:rsidRPr="002E2EFE">
              <w:rPr>
                <w:rFonts w:ascii="Arial Narrow" w:hAnsi="Arial Narrow"/>
                <w:spacing w:val="7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Pacjentów</w:t>
            </w:r>
            <w:r w:rsidRPr="002E2EFE">
              <w:rPr>
                <w:rFonts w:ascii="Arial Narrow" w:hAnsi="Arial Narrow"/>
                <w:spacing w:val="10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spacing w:val="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problemami</w:t>
            </w:r>
            <w:r w:rsidRPr="002E2EFE">
              <w:rPr>
                <w:rFonts w:ascii="Arial Narrow" w:hAnsi="Arial Narrow"/>
                <w:spacing w:val="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skórnymi</w:t>
            </w:r>
            <w:r w:rsidRPr="002E2EFE">
              <w:rPr>
                <w:rFonts w:ascii="Arial Narrow" w:hAnsi="Arial Narrow"/>
                <w:spacing w:val="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charakterystycznymi</w:t>
            </w:r>
            <w:r w:rsidRPr="002E2EFE">
              <w:rPr>
                <w:rFonts w:ascii="Arial Narrow" w:hAnsi="Arial Narrow"/>
                <w:spacing w:val="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dla</w:t>
            </w:r>
            <w:r w:rsidRPr="002E2EFE">
              <w:rPr>
                <w:rFonts w:ascii="Arial Narrow" w:hAnsi="Arial Narrow"/>
                <w:spacing w:val="18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rozwiązań</w:t>
            </w:r>
            <w:r w:rsidRPr="002E2EFE">
              <w:rPr>
                <w:rFonts w:ascii="Arial Narrow" w:hAnsi="Arial Narrow"/>
                <w:spacing w:val="6"/>
                <w:w w:val="95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5"/>
                <w:sz w:val="22"/>
                <w:szCs w:val="22"/>
              </w:rPr>
              <w:t>wspornikowych)?</w:t>
            </w:r>
          </w:p>
          <w:p w14:paraId="30D18DC7" w14:textId="77777777" w:rsidR="002E2EFE" w:rsidRPr="002E2EFE" w:rsidRDefault="002E2EFE" w:rsidP="002E2EFE">
            <w:pPr>
              <w:pStyle w:val="Tekstpodstawowy"/>
              <w:spacing w:before="6"/>
              <w:rPr>
                <w:rFonts w:ascii="Arial Narrow" w:hAnsi="Arial Narrow"/>
                <w:sz w:val="22"/>
                <w:szCs w:val="22"/>
              </w:rPr>
            </w:pPr>
          </w:p>
          <w:p w14:paraId="7FA3A0E3" w14:textId="77777777" w:rsidR="002E2EFE" w:rsidRPr="002E2EFE" w:rsidRDefault="002E2EFE" w:rsidP="002E2EF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E509AC" w14:textId="77777777" w:rsidR="00185556" w:rsidRPr="00185556" w:rsidRDefault="00185556" w:rsidP="00185556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5D8D7871" w14:textId="77777777" w:rsidR="002E2EFE" w:rsidRPr="002E2EFE" w:rsidRDefault="002E2EFE" w:rsidP="002E2EFE">
            <w:pPr>
              <w:pStyle w:val="Tekstpodstawowy"/>
              <w:spacing w:before="6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0E1FB6EA" w14:textId="77777777" w:rsidR="002E2EFE" w:rsidRPr="002E2EFE" w:rsidRDefault="002E2EFE" w:rsidP="002E2EFE">
            <w:pPr>
              <w:pStyle w:val="Tekstpodstawowy"/>
              <w:spacing w:before="6"/>
              <w:rPr>
                <w:rFonts w:ascii="Arial Narrow" w:hAnsi="Arial Narrow"/>
                <w:sz w:val="22"/>
                <w:szCs w:val="22"/>
              </w:rPr>
            </w:pPr>
          </w:p>
          <w:p w14:paraId="08AD3E34" w14:textId="77777777" w:rsidR="002E2EFE" w:rsidRPr="002E2EFE" w:rsidRDefault="002E2EFE" w:rsidP="00FB01E9">
            <w:pPr>
              <w:pStyle w:val="Tekstpodstawowy"/>
              <w:numPr>
                <w:ilvl w:val="0"/>
                <w:numId w:val="9"/>
              </w:numPr>
              <w:spacing w:before="22"/>
              <w:ind w:hanging="663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z w:val="22"/>
                <w:szCs w:val="22"/>
              </w:rPr>
              <w:t>Dotyczy:</w:t>
            </w:r>
            <w:r w:rsidRPr="002E2EFE">
              <w:rPr>
                <w:rFonts w:ascii="Arial Narrow" w:hAnsi="Arial Narrow"/>
                <w:spacing w:val="-9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formularz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cenowy,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zadanie</w:t>
            </w:r>
            <w:r w:rsidRPr="002E2EFE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1</w:t>
            </w:r>
          </w:p>
          <w:p w14:paraId="79380C75" w14:textId="77777777" w:rsidR="002E2EFE" w:rsidRPr="002E2EFE" w:rsidRDefault="002E2EFE" w:rsidP="002E2EFE">
            <w:pPr>
              <w:pStyle w:val="Tekstpodstawowy"/>
              <w:spacing w:before="22" w:line="261" w:lineRule="auto"/>
              <w:ind w:left="115"/>
              <w:rPr>
                <w:rFonts w:ascii="Arial Narrow" w:hAnsi="Arial Narrow"/>
                <w:sz w:val="22"/>
                <w:szCs w:val="22"/>
              </w:rPr>
            </w:pP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y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ama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2"/>
                <w:w w:val="99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a</w:t>
            </w:r>
            <w:r w:rsidRPr="002E2EFE">
              <w:rPr>
                <w:rFonts w:ascii="Arial Narrow" w:hAnsi="Arial Narrow"/>
                <w:spacing w:val="-2"/>
                <w:w w:val="99"/>
                <w:sz w:val="22"/>
                <w:szCs w:val="22"/>
              </w:rPr>
              <w:t>j</w:t>
            </w:r>
            <w:r w:rsidRPr="002E2EFE">
              <w:rPr>
                <w:rFonts w:ascii="Arial Narrow" w:hAnsi="Arial Narrow"/>
                <w:spacing w:val="-1"/>
                <w:w w:val="70"/>
                <w:sz w:val="22"/>
                <w:szCs w:val="22"/>
              </w:rPr>
              <w:t>ą</w:t>
            </w:r>
            <w:r w:rsidRPr="002E2EFE">
              <w:rPr>
                <w:rFonts w:ascii="Arial Narrow" w:hAnsi="Arial Narrow"/>
                <w:w w:val="70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y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ym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aga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,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ab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y</w:t>
            </w:r>
            <w:r w:rsidRPr="002E2EF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pr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zy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na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j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m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n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e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j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j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ed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e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n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ferowany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h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2"/>
                <w:w w:val="99"/>
                <w:sz w:val="22"/>
                <w:szCs w:val="22"/>
              </w:rPr>
              <w:t>r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ama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ch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sys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te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m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u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pro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e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s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oró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67"/>
                <w:sz w:val="22"/>
                <w:szCs w:val="22"/>
              </w:rPr>
              <w:t>d</w:t>
            </w:r>
            <w:r w:rsidRPr="002E2EFE">
              <w:rPr>
                <w:rFonts w:ascii="Arial Narrow" w:hAnsi="Arial Narrow"/>
                <w:w w:val="67"/>
                <w:sz w:val="22"/>
                <w:szCs w:val="22"/>
              </w:rPr>
              <w:t>ź</w:t>
            </w:r>
            <w:r w:rsidRPr="002E2EFE">
              <w:rPr>
                <w:rFonts w:ascii="Arial Narrow" w:hAnsi="Arial Narrow"/>
                <w:spacing w:val="2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2"/>
                <w:w w:val="99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spacing w:val="-1"/>
                <w:w w:val="70"/>
                <w:sz w:val="22"/>
                <w:szCs w:val="22"/>
              </w:rPr>
              <w:t>ę</w:t>
            </w:r>
            <w:r w:rsidRPr="002E2EFE">
              <w:rPr>
                <w:rFonts w:ascii="Arial Narrow" w:hAnsi="Arial Narrow"/>
                <w:w w:val="70"/>
                <w:sz w:val="22"/>
                <w:szCs w:val="22"/>
              </w:rPr>
              <w:t>k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u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ha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r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a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kter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yz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owa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ł</w:t>
            </w:r>
            <w:r w:rsidRPr="002E2EFE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si</w:t>
            </w:r>
            <w:r w:rsidRPr="002E2EFE">
              <w:rPr>
                <w:rFonts w:ascii="Arial Narrow" w:hAnsi="Arial Narrow"/>
                <w:w w:val="55"/>
                <w:sz w:val="22"/>
                <w:szCs w:val="22"/>
              </w:rPr>
              <w:t>ę</w:t>
            </w:r>
            <w:r w:rsidRPr="002E2EFE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2"/>
                <w:w w:val="99"/>
                <w:sz w:val="22"/>
                <w:szCs w:val="22"/>
              </w:rPr>
              <w:t>w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od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d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p</w:t>
            </w:r>
            <w:r w:rsidRPr="002E2EFE">
              <w:rPr>
                <w:rFonts w:ascii="Arial Narrow" w:hAnsi="Arial Narrow"/>
                <w:spacing w:val="12"/>
                <w:w w:val="99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r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no</w:t>
            </w:r>
            <w:r w:rsidRPr="002E2EFE">
              <w:rPr>
                <w:rFonts w:ascii="Arial Narrow" w:hAnsi="Arial Narrow"/>
                <w:spacing w:val="1"/>
                <w:w w:val="49"/>
                <w:sz w:val="22"/>
                <w:szCs w:val="22"/>
              </w:rPr>
              <w:t>ś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c</w:t>
            </w:r>
            <w:r w:rsidRPr="002E2EFE">
              <w:rPr>
                <w:rFonts w:ascii="Arial Narrow" w:hAnsi="Arial Narrow"/>
                <w:spacing w:val="-2"/>
                <w:w w:val="99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w w:val="55"/>
                <w:sz w:val="22"/>
                <w:szCs w:val="22"/>
              </w:rPr>
              <w:t>ą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n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a</w:t>
            </w:r>
            <w:r w:rsidRPr="002E2EFE">
              <w:rPr>
                <w:rFonts w:ascii="Arial Narrow" w:hAnsi="Arial Narrow"/>
                <w:spacing w:val="-1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pacing w:val="-1"/>
                <w:w w:val="99"/>
                <w:sz w:val="22"/>
                <w:szCs w:val="22"/>
              </w:rPr>
              <w:t>po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>z</w:t>
            </w:r>
            <w:r w:rsidRPr="002E2EFE">
              <w:rPr>
                <w:rFonts w:ascii="Arial Narrow" w:hAnsi="Arial Narrow"/>
                <w:spacing w:val="-2"/>
                <w:w w:val="99"/>
                <w:sz w:val="22"/>
                <w:szCs w:val="22"/>
              </w:rPr>
              <w:t>i</w:t>
            </w:r>
            <w:r w:rsidRPr="002E2EFE">
              <w:rPr>
                <w:rFonts w:ascii="Arial Narrow" w:hAnsi="Arial Narrow"/>
                <w:spacing w:val="1"/>
                <w:w w:val="99"/>
                <w:sz w:val="22"/>
                <w:szCs w:val="22"/>
              </w:rPr>
              <w:t>o</w:t>
            </w:r>
            <w:r w:rsidRPr="002E2EFE">
              <w:rPr>
                <w:rFonts w:ascii="Arial Narrow" w:hAnsi="Arial Narrow"/>
                <w:w w:val="99"/>
                <w:sz w:val="22"/>
                <w:szCs w:val="22"/>
              </w:rPr>
              <w:t xml:space="preserve">mie </w:t>
            </w:r>
            <w:r w:rsidRPr="002E2EFE">
              <w:rPr>
                <w:rFonts w:ascii="Arial Narrow" w:hAnsi="Arial Narrow"/>
                <w:sz w:val="22"/>
                <w:szCs w:val="22"/>
              </w:rPr>
              <w:t>minimum</w:t>
            </w:r>
            <w:r w:rsidRPr="002E2EFE">
              <w:rPr>
                <w:rFonts w:ascii="Arial Narrow" w:hAnsi="Arial Narrow"/>
                <w:spacing w:val="-2"/>
                <w:sz w:val="22"/>
                <w:szCs w:val="22"/>
              </w:rPr>
              <w:t xml:space="preserve"> </w:t>
            </w:r>
            <w:r w:rsidRPr="002E2EFE">
              <w:rPr>
                <w:rFonts w:ascii="Arial Narrow" w:hAnsi="Arial Narrow"/>
                <w:sz w:val="22"/>
                <w:szCs w:val="22"/>
              </w:rPr>
              <w:t>IP68?</w:t>
            </w:r>
          </w:p>
          <w:p w14:paraId="002CE371" w14:textId="77777777" w:rsidR="002E2EFE" w:rsidRPr="002E2EFE" w:rsidRDefault="002E2EFE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BEB12AC" w14:textId="468890EE" w:rsidR="001F6DB4" w:rsidRPr="002E2EFE" w:rsidRDefault="001F6DB4" w:rsidP="00376A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E2EF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9B10564" w14:textId="77777777" w:rsidR="00185556" w:rsidRPr="00185556" w:rsidRDefault="00185556" w:rsidP="00185556">
            <w:pPr>
              <w:pStyle w:val="Tekstpodstawowy"/>
              <w:spacing w:before="9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85556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wymaga.</w:t>
            </w:r>
          </w:p>
          <w:p w14:paraId="643830D7" w14:textId="488ED0E7" w:rsidR="001F6DB4" w:rsidRPr="002E2EFE" w:rsidRDefault="001F6DB4" w:rsidP="00376AD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14:paraId="3743D9F3" w14:textId="77777777" w:rsidR="001F6DB4" w:rsidRPr="002E2EFE" w:rsidRDefault="001F6DB4" w:rsidP="00376AD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bookmarkEnd w:id="1"/>
    <w:p w14:paraId="11AF28DD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FB01E9">
        <w:rPr>
          <w:rFonts w:ascii="Arial Narrow" w:hAnsi="Arial Narrow" w:cs="Arial"/>
          <w:i/>
          <w:iCs/>
          <w:sz w:val="22"/>
          <w:szCs w:val="22"/>
        </w:rPr>
        <w:lastRenderedPageBreak/>
        <w:t>Zamawiający</w:t>
      </w:r>
    </w:p>
    <w:p w14:paraId="485EB87C" w14:textId="77777777" w:rsidR="00185556" w:rsidRDefault="00185556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46E788" w14:textId="77777777" w:rsidR="00185556" w:rsidRDefault="00185556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9610B0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A66C78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715AB8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C622F7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06A13E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0312D7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E6434B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34B96D" w14:textId="77777777" w:rsidR="00740CA9" w:rsidRDefault="00740CA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727FB7" w14:textId="74090BED" w:rsidR="00FB01E9" w:rsidRPr="00853495" w:rsidRDefault="00FB01E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5349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="00853495" w:rsidRPr="0085349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3 </w:t>
      </w:r>
      <w:r w:rsidRPr="0085349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6E9A65A5" w14:textId="77777777" w:rsidR="00FB01E9" w:rsidRPr="000605ED" w:rsidRDefault="00FB01E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343A66CD" w14:textId="77777777" w:rsidR="00FB01E9" w:rsidRPr="000605ED" w:rsidRDefault="00FB01E9" w:rsidP="00FB01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3F8683B0" w14:textId="77777777" w:rsidR="00FB01E9" w:rsidRPr="000605ED" w:rsidRDefault="00FB01E9" w:rsidP="00FB01E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676E024" w14:textId="00603717" w:rsidR="00FB01E9" w:rsidRPr="000605ED" w:rsidRDefault="00FB01E9" w:rsidP="00FB01E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 w:rsidR="00853495">
        <w:rPr>
          <w:rFonts w:ascii="Arial Narrow" w:hAnsi="Arial Narrow"/>
          <w:sz w:val="18"/>
        </w:rPr>
        <w:t xml:space="preserve"> 1</w:t>
      </w:r>
      <w:r w:rsidR="009D1172">
        <w:rPr>
          <w:rFonts w:ascii="Arial Narrow" w:hAnsi="Arial Narrow"/>
          <w:sz w:val="18"/>
        </w:rPr>
        <w:t>1</w:t>
      </w:r>
      <w:r w:rsidR="00853495">
        <w:rPr>
          <w:rFonts w:ascii="Arial Narrow" w:hAnsi="Arial Narrow"/>
          <w:sz w:val="18"/>
        </w:rPr>
        <w:t>.06.2024 r.</w:t>
      </w:r>
    </w:p>
    <w:p w14:paraId="5BA13575" w14:textId="77777777" w:rsidR="00FB01E9" w:rsidRPr="00FB01E9" w:rsidRDefault="00FB01E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FB01E9" w:rsidRPr="00FB01E9" w:rsidSect="00740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BF519" w14:textId="77777777" w:rsidR="00F54C72" w:rsidRDefault="00F54C72">
      <w:r>
        <w:separator/>
      </w:r>
    </w:p>
  </w:endnote>
  <w:endnote w:type="continuationSeparator" w:id="0">
    <w:p w14:paraId="596C0ADF" w14:textId="77777777" w:rsidR="00F54C72" w:rsidRDefault="00F5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ADB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7CF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C0E5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3E749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F20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E6A5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655975" w14:textId="77777777" w:rsidR="006D4AB3" w:rsidRDefault="006D4AB3">
    <w:pPr>
      <w:pStyle w:val="Stopka"/>
      <w:tabs>
        <w:tab w:val="clear" w:pos="4536"/>
        <w:tab w:val="left" w:pos="6237"/>
      </w:tabs>
    </w:pPr>
  </w:p>
  <w:p w14:paraId="6625B7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2FDC5" w14:textId="77777777" w:rsidR="00F54C72" w:rsidRDefault="00F54C72">
      <w:r>
        <w:separator/>
      </w:r>
    </w:p>
  </w:footnote>
  <w:footnote w:type="continuationSeparator" w:id="0">
    <w:p w14:paraId="1D7046FA" w14:textId="77777777" w:rsidR="00F54C72" w:rsidRDefault="00F54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AF312" w14:textId="77777777" w:rsidR="00387484" w:rsidRDefault="00387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0B32C" w14:textId="77777777" w:rsidR="00387484" w:rsidRDefault="00387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313D" w14:textId="77777777" w:rsidR="00387484" w:rsidRDefault="00387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174AC8"/>
    <w:multiLevelType w:val="hybridMultilevel"/>
    <w:tmpl w:val="6FD84650"/>
    <w:lvl w:ilvl="0" w:tplc="0415000F">
      <w:start w:val="1"/>
      <w:numFmt w:val="decimal"/>
      <w:lvlText w:val="%1."/>
      <w:lvlJc w:val="left"/>
      <w:pPr>
        <w:ind w:left="835" w:hanging="360"/>
      </w:p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B426327"/>
    <w:multiLevelType w:val="hybridMultilevel"/>
    <w:tmpl w:val="2BE0BB9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286735285">
    <w:abstractNumId w:val="4"/>
  </w:num>
  <w:num w:numId="2" w16cid:durableId="819351556">
    <w:abstractNumId w:val="7"/>
  </w:num>
  <w:num w:numId="3" w16cid:durableId="2113015061">
    <w:abstractNumId w:val="3"/>
  </w:num>
  <w:num w:numId="4" w16cid:durableId="2116779720">
    <w:abstractNumId w:val="6"/>
  </w:num>
  <w:num w:numId="5" w16cid:durableId="296882853">
    <w:abstractNumId w:val="0"/>
  </w:num>
  <w:num w:numId="6" w16cid:durableId="138495892">
    <w:abstractNumId w:val="2"/>
  </w:num>
  <w:num w:numId="7" w16cid:durableId="1129281364">
    <w:abstractNumId w:val="5"/>
  </w:num>
  <w:num w:numId="8" w16cid:durableId="1161501520">
    <w:abstractNumId w:val="8"/>
  </w:num>
  <w:num w:numId="9" w16cid:durableId="361592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C72"/>
    <w:rsid w:val="00031374"/>
    <w:rsid w:val="00035DEC"/>
    <w:rsid w:val="000A02E0"/>
    <w:rsid w:val="000A1097"/>
    <w:rsid w:val="000E2A8F"/>
    <w:rsid w:val="0011318D"/>
    <w:rsid w:val="0012774F"/>
    <w:rsid w:val="00144B7A"/>
    <w:rsid w:val="00180C6E"/>
    <w:rsid w:val="00185556"/>
    <w:rsid w:val="001F6DB4"/>
    <w:rsid w:val="0028719E"/>
    <w:rsid w:val="0029606A"/>
    <w:rsid w:val="002E2EFE"/>
    <w:rsid w:val="00387484"/>
    <w:rsid w:val="003B712C"/>
    <w:rsid w:val="004848F3"/>
    <w:rsid w:val="004A75F2"/>
    <w:rsid w:val="005144A9"/>
    <w:rsid w:val="00520165"/>
    <w:rsid w:val="005B1B08"/>
    <w:rsid w:val="005D42CB"/>
    <w:rsid w:val="00632C3C"/>
    <w:rsid w:val="00662BDB"/>
    <w:rsid w:val="006A5DF1"/>
    <w:rsid w:val="006B7198"/>
    <w:rsid w:val="006D0C41"/>
    <w:rsid w:val="006D4AB3"/>
    <w:rsid w:val="006F3B81"/>
    <w:rsid w:val="00740CA9"/>
    <w:rsid w:val="007D7198"/>
    <w:rsid w:val="008119FF"/>
    <w:rsid w:val="00853495"/>
    <w:rsid w:val="00870F9F"/>
    <w:rsid w:val="00874D2F"/>
    <w:rsid w:val="008804B6"/>
    <w:rsid w:val="00897AB0"/>
    <w:rsid w:val="008A3553"/>
    <w:rsid w:val="009003D1"/>
    <w:rsid w:val="00947A50"/>
    <w:rsid w:val="009D1172"/>
    <w:rsid w:val="00A905AC"/>
    <w:rsid w:val="00AB0B16"/>
    <w:rsid w:val="00AF5044"/>
    <w:rsid w:val="00B1255C"/>
    <w:rsid w:val="00B32FF9"/>
    <w:rsid w:val="00B92644"/>
    <w:rsid w:val="00BA6584"/>
    <w:rsid w:val="00BE7BFD"/>
    <w:rsid w:val="00C26209"/>
    <w:rsid w:val="00C370F2"/>
    <w:rsid w:val="00C44EEC"/>
    <w:rsid w:val="00C673A2"/>
    <w:rsid w:val="00D2055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4C72"/>
    <w:rsid w:val="00F55A07"/>
    <w:rsid w:val="00FB01E9"/>
    <w:rsid w:val="00FC48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D68B9"/>
  <w15:chartTrackingRefBased/>
  <w15:docId w15:val="{EAC9B2ED-EF8C-4A86-AA6A-0AB65F59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71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ytuZnak">
    <w:name w:val="Tytuł Znak"/>
    <w:link w:val="Tytu"/>
    <w:uiPriority w:val="10"/>
    <w:rsid w:val="003B712C"/>
    <w:rPr>
      <w:b/>
      <w:sz w:val="24"/>
    </w:rPr>
  </w:style>
  <w:style w:type="paragraph" w:customStyle="1" w:styleId="TableParagraph">
    <w:name w:val="Table Paragraph"/>
    <w:basedOn w:val="Normalny"/>
    <w:uiPriority w:val="1"/>
    <w:qFormat/>
    <w:rsid w:val="001F6DB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1F6DB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FB01E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B01E9"/>
    <w:rPr>
      <w:b/>
      <w:bCs/>
    </w:rPr>
  </w:style>
  <w:style w:type="character" w:styleId="Hipercze">
    <w:name w:val="Hyperlink"/>
    <w:uiPriority w:val="99"/>
    <w:unhideWhenUsed/>
    <w:rsid w:val="00FB01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1030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2024-06-11T09:58:00Z</dcterms:created>
  <dcterms:modified xsi:type="dcterms:W3CDTF">2024-06-11T09:58:00Z</dcterms:modified>
</cp:coreProperties>
</file>