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86189" w14:textId="77777777" w:rsidR="00025386" w:rsidRPr="00A5781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A5781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F48E2" w:rsidRPr="00A57810">
        <w:rPr>
          <w:rFonts w:ascii="Arial Narrow" w:hAnsi="Arial Narrow" w:cs="Arial"/>
          <w:bCs/>
          <w:i w:val="0"/>
          <w:sz w:val="22"/>
          <w:szCs w:val="22"/>
        </w:rPr>
        <w:t>2</w:t>
      </w:r>
      <w:r w:rsidR="007666D6" w:rsidRPr="00A5781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57810" w14:paraId="4FD377E0" w14:textId="77777777" w:rsidTr="00467CA2">
        <w:tc>
          <w:tcPr>
            <w:tcW w:w="2800" w:type="dxa"/>
            <w:shd w:val="clear" w:color="auto" w:fill="auto"/>
          </w:tcPr>
          <w:p w14:paraId="4C02A26E" w14:textId="77777777" w:rsidR="00D520D3" w:rsidRPr="00A5781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57810">
              <w:rPr>
                <w:rFonts w:ascii="Arial Narrow" w:hAnsi="Arial Narrow" w:cs="Arial"/>
                <w:b/>
              </w:rPr>
              <w:t>Podmiot</w:t>
            </w:r>
            <w:r w:rsidRPr="00A5781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1E31C0" w14:textId="77777777" w:rsidR="00D520D3" w:rsidRPr="00A578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D6759C8" w14:textId="77777777" w:rsidR="00D520D3" w:rsidRPr="00A578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5781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EC2EFE" w14:textId="77777777" w:rsidR="00D520D3" w:rsidRPr="00A5781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5781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5781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5781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A57810" w14:paraId="001302F8" w14:textId="77777777" w:rsidTr="00467CA2">
        <w:tc>
          <w:tcPr>
            <w:tcW w:w="2800" w:type="dxa"/>
            <w:shd w:val="clear" w:color="auto" w:fill="auto"/>
          </w:tcPr>
          <w:p w14:paraId="7EAAAFA7" w14:textId="77777777" w:rsidR="00D520D3" w:rsidRPr="00A5781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5781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5218D5B" w14:textId="77777777" w:rsidR="00D520D3" w:rsidRPr="00A578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338C748" w14:textId="77777777" w:rsidR="00D520D3" w:rsidRPr="00A5781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5781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41EC4C" w14:textId="77777777" w:rsidR="00D520D3" w:rsidRPr="00A5781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5781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57810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A5781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4659206" w14:textId="77777777" w:rsidR="00B62AD0" w:rsidRPr="00A57810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57810" w14:paraId="4DEAFAB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9FD748" w14:textId="77777777" w:rsidR="00053927" w:rsidRPr="00A5781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7810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4A12CA62" w14:textId="77777777" w:rsidR="00053927" w:rsidRPr="00A5781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A57810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A57810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A57810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AA18557" w14:textId="77777777" w:rsidR="0071340C" w:rsidRPr="00A5781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57810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A57810">
        <w:rPr>
          <w:rFonts w:ascii="Arial Narrow" w:eastAsia="Times New Roman" w:hAnsi="Arial Narrow" w:cs="Arial"/>
          <w:lang w:eastAsia="pl-PL"/>
        </w:rPr>
        <w:t xml:space="preserve">, </w:t>
      </w:r>
      <w:r w:rsidRPr="00A57810">
        <w:rPr>
          <w:rFonts w:ascii="Arial Narrow" w:eastAsia="Times New Roman" w:hAnsi="Arial Narrow" w:cs="Arial"/>
          <w:lang w:eastAsia="pl-PL"/>
        </w:rPr>
        <w:t>w oparciu o</w:t>
      </w:r>
      <w:r w:rsidR="00EF3368" w:rsidRPr="00A57810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A57810">
        <w:rPr>
          <w:rFonts w:ascii="Arial Narrow" w:hAnsi="Arial Narrow" w:cs="Arial"/>
        </w:rPr>
        <w:t xml:space="preserve"> ustawy </w:t>
      </w:r>
      <w:r w:rsidR="00EF3368" w:rsidRPr="00A57810">
        <w:rPr>
          <w:rFonts w:ascii="Arial Narrow" w:hAnsi="Arial Narrow" w:cs="Arial"/>
        </w:rPr>
        <w:t xml:space="preserve">z dnia 11 września 2019r. Prawo zamówień publicznych </w:t>
      </w:r>
      <w:r w:rsidR="00AF48E2" w:rsidRPr="00A57810">
        <w:rPr>
          <w:rFonts w:ascii="Arial Narrow" w:hAnsi="Arial Narrow" w:cs="Arial"/>
        </w:rPr>
        <w:t>(</w:t>
      </w:r>
      <w:proofErr w:type="spellStart"/>
      <w:r w:rsidR="00AF48E2" w:rsidRPr="00A57810">
        <w:rPr>
          <w:rFonts w:ascii="Arial Narrow" w:hAnsi="Arial Narrow" w:cs="Arial"/>
        </w:rPr>
        <w:t>t.j</w:t>
      </w:r>
      <w:proofErr w:type="spellEnd"/>
      <w:r w:rsidR="00AF48E2" w:rsidRPr="00A57810">
        <w:rPr>
          <w:rFonts w:ascii="Arial Narrow" w:hAnsi="Arial Narrow" w:cs="Arial"/>
        </w:rPr>
        <w:t>. Dz. U. z 2023r. poz. 1605)</w:t>
      </w:r>
      <w:r w:rsidR="00E27ABB" w:rsidRPr="00A57810">
        <w:rPr>
          <w:rFonts w:ascii="Arial Narrow" w:eastAsia="Times New Roman" w:hAnsi="Arial Narrow" w:cs="Arial"/>
          <w:lang w:eastAsia="pl-PL"/>
        </w:rPr>
        <w:t xml:space="preserve">, </w:t>
      </w:r>
      <w:r w:rsidRPr="00A57810">
        <w:rPr>
          <w:rFonts w:ascii="Arial Narrow" w:eastAsia="Times New Roman" w:hAnsi="Arial Narrow" w:cs="Arial"/>
          <w:lang w:eastAsia="pl-PL"/>
        </w:rPr>
        <w:t xml:space="preserve">że </w:t>
      </w:r>
      <w:r w:rsidRPr="00A57810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A57810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A57810">
        <w:rPr>
          <w:rFonts w:ascii="Arial Narrow" w:eastAsia="Times New Roman" w:hAnsi="Arial Narrow" w:cs="Arial"/>
          <w:lang w:eastAsia="pl-PL"/>
        </w:rPr>
        <w:t xml:space="preserve">do </w:t>
      </w:r>
      <w:r w:rsidRPr="00A57810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57810" w14:paraId="48A49C3A" w14:textId="77777777" w:rsidTr="00467CA2">
        <w:tc>
          <w:tcPr>
            <w:tcW w:w="2269" w:type="dxa"/>
            <w:shd w:val="clear" w:color="auto" w:fill="auto"/>
          </w:tcPr>
          <w:p w14:paraId="3185374B" w14:textId="77777777" w:rsidR="00D520D3" w:rsidRPr="00A5781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5781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A7062C" w14:textId="77777777" w:rsidR="00D520D3" w:rsidRPr="00A57810" w:rsidRDefault="00AF48E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57810">
              <w:rPr>
                <w:rFonts w:ascii="Arial Narrow" w:eastAsia="Times New Roman" w:hAnsi="Arial Narrow" w:cs="Arial"/>
                <w:bCs/>
                <w:lang w:eastAsia="pl-PL"/>
              </w:rPr>
              <w:t>Dostawy sukcesywne systemu stężenia glukozy we krwi oraz dostawy dozowników tlenu</w:t>
            </w:r>
            <w:r w:rsidR="00D520D3" w:rsidRPr="00A5781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AF48E2" w:rsidRPr="00A57810" w14:paraId="5EDB2910" w14:textId="77777777" w:rsidTr="00B64953">
        <w:tc>
          <w:tcPr>
            <w:tcW w:w="2269" w:type="dxa"/>
            <w:shd w:val="clear" w:color="auto" w:fill="auto"/>
          </w:tcPr>
          <w:p w14:paraId="6E0A3988" w14:textId="77777777" w:rsidR="00AF48E2" w:rsidRPr="00A57810" w:rsidRDefault="00AF48E2" w:rsidP="00B649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5781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4DF5CB" w14:textId="77777777" w:rsidR="00AF48E2" w:rsidRPr="00A57810" w:rsidRDefault="00AF48E2" w:rsidP="00B649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57810">
              <w:rPr>
                <w:rFonts w:ascii="Arial Narrow" w:eastAsia="Times New Roman" w:hAnsi="Arial Narrow" w:cs="Arial"/>
                <w:bCs/>
                <w:lang w:eastAsia="pl-PL"/>
              </w:rPr>
              <w:t>74/2024</w:t>
            </w:r>
          </w:p>
        </w:tc>
      </w:tr>
    </w:tbl>
    <w:p w14:paraId="18C32D1F" w14:textId="77777777" w:rsidR="00DC652A" w:rsidRPr="00A57810" w:rsidRDefault="00AF48E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57810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A57810">
        <w:rPr>
          <w:rFonts w:ascii="Arial Narrow" w:eastAsia="Times New Roman" w:hAnsi="Arial Narrow" w:cs="Arial"/>
          <w:lang w:eastAsia="pl-PL"/>
        </w:rPr>
        <w:t>do dyspozycji Wykonawcy:</w:t>
      </w:r>
    </w:p>
    <w:p w14:paraId="12A6BDBB" w14:textId="77777777" w:rsidR="00DC652A" w:rsidRPr="00A5781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5781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1C95CA4" w14:textId="77777777" w:rsidR="0071340C" w:rsidRPr="00A5781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5781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A57810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A5781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4F3D1C6" w14:textId="77777777" w:rsidR="0071340C" w:rsidRPr="00A5781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58C37CBC" w14:textId="77777777" w:rsidR="0071340C" w:rsidRPr="00A5781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57810">
        <w:rPr>
          <w:rFonts w:ascii="Arial Narrow" w:eastAsia="Times New Roman" w:hAnsi="Arial Narrow" w:cs="Arial"/>
          <w:lang w:eastAsia="pl-PL"/>
        </w:rPr>
        <w:t>nw. zasobów:</w:t>
      </w:r>
    </w:p>
    <w:p w14:paraId="5E951009" w14:textId="77777777" w:rsidR="0071340C" w:rsidRPr="00A5781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5781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7951E03" w14:textId="77777777" w:rsidR="0071340C" w:rsidRPr="00A5781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A57810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A57810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A57810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4EAD0C6A" w14:textId="77777777" w:rsidR="0071340C" w:rsidRPr="00A5781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5FC2289B" w14:textId="77777777" w:rsidR="0071340C" w:rsidRPr="00A5781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369CA3F1" w14:textId="77777777" w:rsidR="00DC652A" w:rsidRPr="00A5781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A57810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A57810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A57810">
        <w:rPr>
          <w:rFonts w:ascii="Arial Narrow" w:eastAsia="Times New Roman" w:hAnsi="Arial Narrow" w:cs="Arial"/>
          <w:lang w:eastAsia="pl-PL"/>
        </w:rPr>
        <w:t>:</w:t>
      </w:r>
    </w:p>
    <w:p w14:paraId="324A2207" w14:textId="77777777" w:rsidR="00DC652A" w:rsidRPr="00A5781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A57810">
        <w:rPr>
          <w:rFonts w:ascii="Arial Narrow" w:eastAsia="Times New Roman" w:hAnsi="Arial Narrow" w:cs="Arial"/>
          <w:lang w:eastAsia="pl-PL"/>
        </w:rPr>
        <w:t>u</w:t>
      </w:r>
      <w:r w:rsidR="00DC652A" w:rsidRPr="00A57810">
        <w:rPr>
          <w:rFonts w:ascii="Arial Narrow" w:eastAsia="Times New Roman" w:hAnsi="Arial Narrow" w:cs="Arial"/>
          <w:lang w:eastAsia="pl-PL"/>
        </w:rPr>
        <w:t>dostę</w:t>
      </w:r>
      <w:r w:rsidRPr="00A57810">
        <w:rPr>
          <w:rFonts w:ascii="Arial Narrow" w:eastAsia="Times New Roman" w:hAnsi="Arial Narrow" w:cs="Arial"/>
          <w:lang w:eastAsia="pl-PL"/>
        </w:rPr>
        <w:t>p</w:t>
      </w:r>
      <w:r w:rsidR="00DC652A" w:rsidRPr="00A57810">
        <w:rPr>
          <w:rFonts w:ascii="Arial Narrow" w:eastAsia="Times New Roman" w:hAnsi="Arial Narrow" w:cs="Arial"/>
          <w:lang w:eastAsia="pl-PL"/>
        </w:rPr>
        <w:t>ni</w:t>
      </w:r>
      <w:r w:rsidRPr="00A57810">
        <w:rPr>
          <w:rFonts w:ascii="Arial Narrow" w:eastAsia="Times New Roman" w:hAnsi="Arial Narrow" w:cs="Arial"/>
          <w:lang w:eastAsia="pl-PL"/>
        </w:rPr>
        <w:t>ę</w:t>
      </w:r>
      <w:r w:rsidR="00DC652A" w:rsidRPr="00A57810">
        <w:rPr>
          <w:rFonts w:ascii="Arial Narrow" w:eastAsia="Times New Roman" w:hAnsi="Arial Narrow" w:cs="Arial"/>
          <w:lang w:eastAsia="pl-PL"/>
        </w:rPr>
        <w:t xml:space="preserve"> </w:t>
      </w:r>
      <w:r w:rsidRPr="00A57810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61083956" w14:textId="77777777" w:rsidR="0093388F" w:rsidRPr="00A5781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5781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38C8D6F" w14:textId="77777777" w:rsidR="0093388F" w:rsidRPr="00A5781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57810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121A921A" w14:textId="77777777" w:rsidR="0093388F" w:rsidRPr="00A5781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A5781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0639A75" w14:textId="77777777" w:rsidR="00CB29AC" w:rsidRPr="00A5781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57810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28293806" w14:textId="77777777" w:rsidR="00CB29AC" w:rsidRPr="00A5781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5781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056F686" w14:textId="77777777" w:rsidR="00830970" w:rsidRPr="00A5781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A57810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A57810">
        <w:rPr>
          <w:rFonts w:ascii="Arial Narrow" w:eastAsia="Times New Roman" w:hAnsi="Arial Narrow" w:cs="Arial"/>
          <w:lang w:eastAsia="pl-PL"/>
        </w:rPr>
        <w:t xml:space="preserve">mojego </w:t>
      </w:r>
      <w:r w:rsidRPr="00A57810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A57810">
        <w:rPr>
          <w:rFonts w:ascii="Arial Narrow" w:eastAsia="Times New Roman" w:hAnsi="Arial Narrow" w:cs="Arial"/>
          <w:lang w:eastAsia="pl-PL"/>
        </w:rPr>
        <w:t>będzie następujący:</w:t>
      </w:r>
    </w:p>
    <w:p w14:paraId="333C634C" w14:textId="77777777" w:rsidR="00E27ABB" w:rsidRPr="00A5781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5781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57810" w14:paraId="5B9CD7F0" w14:textId="77777777" w:rsidTr="00467CA2">
        <w:tc>
          <w:tcPr>
            <w:tcW w:w="2660" w:type="dxa"/>
            <w:shd w:val="clear" w:color="auto" w:fill="auto"/>
          </w:tcPr>
          <w:p w14:paraId="2EBA34AD" w14:textId="77777777" w:rsidR="00D520D3" w:rsidRPr="00A578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8839110" w14:textId="77777777" w:rsidR="00D520D3" w:rsidRPr="00A578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5781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A60DFD7" w14:textId="77777777" w:rsidR="00D520D3" w:rsidRPr="00A5781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5781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1780A74" w14:textId="77777777" w:rsidR="00D520D3" w:rsidRPr="00A578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535EBB1" w14:textId="77777777" w:rsidR="00D520D3" w:rsidRPr="00A5781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5781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09FC031" w14:textId="77777777" w:rsidR="00D520D3" w:rsidRPr="00A5781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5781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AF48E2" w:rsidRPr="00A5781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A5781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A5781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A5781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2B14FE9C" w14:textId="77777777" w:rsidR="00E27ABB" w:rsidRPr="00A5781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A5781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754870" w14:textId="77777777" w:rsidR="009A6B87" w:rsidRDefault="009A6B87" w:rsidP="00025386">
      <w:pPr>
        <w:spacing w:after="0" w:line="240" w:lineRule="auto"/>
      </w:pPr>
      <w:r>
        <w:separator/>
      </w:r>
    </w:p>
  </w:endnote>
  <w:endnote w:type="continuationSeparator" w:id="0">
    <w:p w14:paraId="3551F239" w14:textId="77777777" w:rsidR="009A6B87" w:rsidRDefault="009A6B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1D99F" w14:textId="77777777" w:rsidR="00AF48E2" w:rsidRDefault="00AF48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7706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DC0276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E51040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135E3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09A1C" w14:textId="77777777" w:rsidR="00AF48E2" w:rsidRDefault="00AF48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0EB3C" w14:textId="77777777" w:rsidR="009A6B87" w:rsidRDefault="009A6B87" w:rsidP="00025386">
      <w:pPr>
        <w:spacing w:after="0" w:line="240" w:lineRule="auto"/>
      </w:pPr>
      <w:r>
        <w:separator/>
      </w:r>
    </w:p>
  </w:footnote>
  <w:footnote w:type="continuationSeparator" w:id="0">
    <w:p w14:paraId="2EC99A8F" w14:textId="77777777" w:rsidR="009A6B87" w:rsidRDefault="009A6B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1C1E65" w14:textId="77777777" w:rsidR="00AF48E2" w:rsidRDefault="00AF48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82AD3" w14:textId="77777777" w:rsidR="00AF48E2" w:rsidRDefault="00AF48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9FBBC" w14:textId="77777777" w:rsidR="00AF48E2" w:rsidRDefault="00AF48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567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6B8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A6B87"/>
    <w:rsid w:val="00A56A6F"/>
    <w:rsid w:val="00A57810"/>
    <w:rsid w:val="00A87380"/>
    <w:rsid w:val="00AF48E2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1B3186"/>
  <w15:chartTrackingRefBased/>
  <w15:docId w15:val="{0B644641-C386-41C2-8B0C-5375D633B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2024-06-10T12:12:00Z</dcterms:created>
  <dcterms:modified xsi:type="dcterms:W3CDTF">2024-06-10T12:12:00Z</dcterms:modified>
</cp:coreProperties>
</file>