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D33DF" w14:textId="77777777" w:rsidR="00D62E6E" w:rsidRPr="00E5360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5360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D5505" w:rsidRPr="00E5360F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E5360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5360F" w14:paraId="45153873" w14:textId="77777777" w:rsidTr="00D62E6E">
        <w:tc>
          <w:tcPr>
            <w:tcW w:w="2800" w:type="dxa"/>
            <w:shd w:val="clear" w:color="auto" w:fill="auto"/>
          </w:tcPr>
          <w:p w14:paraId="04EBEE3F" w14:textId="77777777" w:rsidR="00D62E6E" w:rsidRPr="00E5360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5360F">
              <w:rPr>
                <w:rFonts w:ascii="Arial Narrow" w:hAnsi="Arial Narrow" w:cs="Arial"/>
                <w:b/>
              </w:rPr>
              <w:t>Wykonawca</w:t>
            </w:r>
            <w:r w:rsidRPr="00E5360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A1FA0A7" w14:textId="77777777" w:rsidR="00D62E6E" w:rsidRPr="00E536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632898" w14:textId="77777777" w:rsidR="00D62E6E" w:rsidRPr="00E536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1927B6" w14:textId="77777777" w:rsidR="00D62E6E" w:rsidRPr="00E5360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5360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5360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5360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E5360F" w14:paraId="41F9B7EE" w14:textId="77777777" w:rsidTr="00D62E6E">
        <w:tc>
          <w:tcPr>
            <w:tcW w:w="2800" w:type="dxa"/>
            <w:shd w:val="clear" w:color="auto" w:fill="auto"/>
          </w:tcPr>
          <w:p w14:paraId="5A236A9E" w14:textId="77777777" w:rsidR="00D62E6E" w:rsidRPr="00E5360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5360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BE1D3F" w14:textId="77777777" w:rsidR="00D62E6E" w:rsidRPr="00E536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774B84D" w14:textId="77777777" w:rsidR="00D62E6E" w:rsidRPr="00E5360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CF4794" w14:textId="77777777" w:rsidR="00D62E6E" w:rsidRPr="00E5360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5360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5360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5360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4120406" w14:textId="77777777" w:rsidR="00BC121E" w:rsidRPr="00E5360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5505" w:rsidRPr="00E5360F" w14:paraId="5E02528B" w14:textId="77777777" w:rsidTr="00B6495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31167F" w14:textId="77777777" w:rsidR="00DD5505" w:rsidRPr="00E5360F" w:rsidRDefault="00DD5505" w:rsidP="00B6495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038E872" w14:textId="77777777" w:rsidR="00DD5505" w:rsidRPr="00E5360F" w:rsidRDefault="00DD5505" w:rsidP="00B6495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E5360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23A1CE0" w14:textId="77777777" w:rsidR="00DD5505" w:rsidRPr="00E5360F" w:rsidRDefault="00DD5505" w:rsidP="00B6495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3A72B7CF" w14:textId="77777777" w:rsidR="00DD5505" w:rsidRPr="00E5360F" w:rsidRDefault="00DD5505" w:rsidP="00B6495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A25903D" w14:textId="77777777" w:rsidR="00BC121E" w:rsidRPr="00E5360F" w:rsidRDefault="00DD550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5360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5360F">
        <w:rPr>
          <w:rFonts w:ascii="Arial Narrow" w:eastAsia="Times New Roman" w:hAnsi="Arial Narrow" w:cs="Arial"/>
          <w:lang w:eastAsia="pl-PL"/>
        </w:rPr>
        <w:t>N</w:t>
      </w:r>
      <w:r w:rsidR="00BC121E" w:rsidRPr="00E5360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5360F" w14:paraId="71E5B5F6" w14:textId="77777777" w:rsidTr="00D62E6E">
        <w:tc>
          <w:tcPr>
            <w:tcW w:w="2269" w:type="dxa"/>
            <w:shd w:val="clear" w:color="auto" w:fill="auto"/>
          </w:tcPr>
          <w:p w14:paraId="2E1B43A9" w14:textId="77777777" w:rsidR="00D62E6E" w:rsidRPr="00E5360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FF7984" w14:textId="77777777" w:rsidR="00D62E6E" w:rsidRPr="00E5360F" w:rsidRDefault="00DD550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D62E6E" w:rsidRPr="00E5360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D5505" w:rsidRPr="00E5360F" w14:paraId="16D0D9A9" w14:textId="77777777" w:rsidTr="00B64953">
        <w:tc>
          <w:tcPr>
            <w:tcW w:w="2269" w:type="dxa"/>
            <w:shd w:val="clear" w:color="auto" w:fill="auto"/>
          </w:tcPr>
          <w:p w14:paraId="1482859F" w14:textId="77777777" w:rsidR="00DD5505" w:rsidRPr="00E5360F" w:rsidRDefault="00DD5505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4CE3EC" w14:textId="77777777" w:rsidR="00DD5505" w:rsidRPr="00E5360F" w:rsidRDefault="00DD5505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bCs/>
                <w:lang w:eastAsia="pl-PL"/>
              </w:rPr>
              <w:t>74/2024</w:t>
            </w:r>
          </w:p>
        </w:tc>
      </w:tr>
    </w:tbl>
    <w:p w14:paraId="653AE4DC" w14:textId="77777777" w:rsidR="00BC121E" w:rsidRPr="00E5360F" w:rsidRDefault="00DD550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5360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5360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5360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E5360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5360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5360F">
        <w:rPr>
          <w:rFonts w:ascii="Arial Narrow" w:eastAsia="Times New Roman" w:hAnsi="Arial Narrow" w:cs="Arial"/>
          <w:bCs/>
          <w:lang w:eastAsia="pl-PL"/>
        </w:rPr>
        <w:t>, że:</w:t>
      </w:r>
    </w:p>
    <w:p w14:paraId="1F6ABC2B" w14:textId="77777777" w:rsidR="00BC121E" w:rsidRPr="00E5360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5360F">
        <w:rPr>
          <w:rFonts w:ascii="Arial Narrow" w:eastAsia="Times New Roman" w:hAnsi="Arial Narrow" w:cs="Arial"/>
          <w:b/>
          <w:bCs/>
        </w:rPr>
        <w:object w:dxaOrig="0" w:dyaOrig="0" w14:anchorId="7D0AEA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E5360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5360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E5360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5360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E5360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5360F">
        <w:rPr>
          <w:rFonts w:ascii="Arial Narrow" w:eastAsia="Times New Roman" w:hAnsi="Arial Narrow" w:cs="Arial"/>
          <w:lang w:eastAsia="pl-PL"/>
        </w:rPr>
        <w:t>.</w:t>
      </w:r>
    </w:p>
    <w:p w14:paraId="5CC174D8" w14:textId="77777777" w:rsidR="00BC121E" w:rsidRPr="00E5360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5360F">
        <w:rPr>
          <w:rFonts w:ascii="Arial Narrow" w:eastAsia="Times New Roman" w:hAnsi="Arial Narrow" w:cs="Arial"/>
          <w:b/>
          <w:bCs/>
        </w:rPr>
        <w:object w:dxaOrig="0" w:dyaOrig="0" w14:anchorId="26C91C4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E5360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5360F">
        <w:rPr>
          <w:rFonts w:ascii="Arial Narrow" w:eastAsia="Times New Roman" w:hAnsi="Arial Narrow" w:cs="Arial"/>
          <w:lang w:eastAsia="pl-PL"/>
        </w:rPr>
        <w:t xml:space="preserve">            </w:t>
      </w:r>
      <w:r w:rsidRPr="00E5360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5360F">
        <w:rPr>
          <w:rFonts w:ascii="Arial Narrow" w:eastAsia="Times New Roman" w:hAnsi="Arial Narrow" w:cs="Arial"/>
          <w:lang w:eastAsia="pl-PL"/>
        </w:rPr>
        <w:t>t.j. Dz.U. z 2023r. poz. 1689</w:t>
      </w:r>
      <w:r w:rsidRPr="00E5360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4AC574B" w14:textId="77777777" w:rsidR="00BF69A4" w:rsidRPr="00E5360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5360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5360F" w14:paraId="2777167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7D09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A33A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CC390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5360F" w14:paraId="52EB521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EB6A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089D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5757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5360F" w14:paraId="75C45D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F9A6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1F1C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4BCA" w14:textId="77777777" w:rsidR="00BC121E" w:rsidRPr="00E5360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93D03EF" w14:textId="77777777" w:rsidR="00BC121E" w:rsidRPr="00E5360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5360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4CCA618" w14:textId="77777777" w:rsidR="00BC121E" w:rsidRPr="00E5360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5360F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E5360F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A0C9806" w14:textId="77777777" w:rsidR="00067B62" w:rsidRPr="00E5360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E5360F">
        <w:rPr>
          <w:rFonts w:ascii="Arial Narrow" w:eastAsia="Times New Roman" w:hAnsi="Arial Narrow" w:cs="Arial"/>
          <w:color w:val="0070C0"/>
          <w:lang w:eastAsia="pl-PL"/>
        </w:rPr>
        <w:t>*</w:t>
      </w:r>
      <w:r w:rsidRPr="00E5360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E5360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1030E597" w14:textId="77777777" w:rsidR="00067B62" w:rsidRPr="00E5360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5360F" w14:paraId="78EDE5BB" w14:textId="77777777" w:rsidTr="00620E37">
        <w:tc>
          <w:tcPr>
            <w:tcW w:w="2660" w:type="dxa"/>
            <w:shd w:val="clear" w:color="auto" w:fill="auto"/>
          </w:tcPr>
          <w:p w14:paraId="3EE4894E" w14:textId="77777777" w:rsidR="00BC121E" w:rsidRPr="00E536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7438B2" w14:textId="77777777" w:rsidR="00BC121E" w:rsidRPr="00E5360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5AFE9D1" w14:textId="77777777" w:rsidR="00BC121E" w:rsidRPr="00E5360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8A9D902" w14:textId="77777777" w:rsidR="00BC121E" w:rsidRPr="00E536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6F6F2A7" w14:textId="77777777" w:rsidR="00BC121E" w:rsidRPr="00E5360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AC7AABD" w14:textId="77777777" w:rsidR="00BC121E" w:rsidRPr="00E5360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D5505"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E5360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993254D" w14:textId="77777777" w:rsidR="00106AC7" w:rsidRPr="00E5360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E5360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A38947" w14:textId="77777777" w:rsidR="00263178" w:rsidRDefault="00263178">
      <w:r>
        <w:separator/>
      </w:r>
    </w:p>
  </w:endnote>
  <w:endnote w:type="continuationSeparator" w:id="0">
    <w:p w14:paraId="218A0734" w14:textId="77777777" w:rsidR="00263178" w:rsidRDefault="0026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3BFB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EB30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BAD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E8BBE7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4834653">
        <v:line id="_x0000_s1025" style="position:absolute;left:0;text-align:left;z-index:251657728" from="-3.85pt,8.7pt" to="455.15pt,8.7pt"/>
      </w:pict>
    </w:r>
  </w:p>
  <w:p w14:paraId="421636D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ECFA2" w14:textId="77777777" w:rsidR="00DD5505" w:rsidRDefault="00DD55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C77DA" w14:textId="77777777" w:rsidR="00263178" w:rsidRDefault="00263178">
      <w:r>
        <w:separator/>
      </w:r>
    </w:p>
  </w:footnote>
  <w:footnote w:type="continuationSeparator" w:id="0">
    <w:p w14:paraId="398704FF" w14:textId="77777777" w:rsidR="00263178" w:rsidRDefault="00263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E0CB0" w14:textId="77777777" w:rsidR="00DD5505" w:rsidRDefault="00DD5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42ACA" w14:textId="77777777" w:rsidR="00DD5505" w:rsidRDefault="00DD5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E083E" w14:textId="77777777" w:rsidR="00DD5505" w:rsidRDefault="00DD5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1579753">
    <w:abstractNumId w:val="13"/>
  </w:num>
  <w:num w:numId="2" w16cid:durableId="2007391874">
    <w:abstractNumId w:val="0"/>
  </w:num>
  <w:num w:numId="3" w16cid:durableId="2080401869">
    <w:abstractNumId w:val="11"/>
  </w:num>
  <w:num w:numId="4" w16cid:durableId="806435573">
    <w:abstractNumId w:val="8"/>
  </w:num>
  <w:num w:numId="5" w16cid:durableId="2050521627">
    <w:abstractNumId w:val="7"/>
  </w:num>
  <w:num w:numId="6" w16cid:durableId="995885173">
    <w:abstractNumId w:val="1"/>
  </w:num>
  <w:num w:numId="7" w16cid:durableId="754134169">
    <w:abstractNumId w:val="6"/>
  </w:num>
  <w:num w:numId="8" w16cid:durableId="574780627">
    <w:abstractNumId w:val="3"/>
  </w:num>
  <w:num w:numId="9" w16cid:durableId="455027530">
    <w:abstractNumId w:val="2"/>
  </w:num>
  <w:num w:numId="10" w16cid:durableId="1980375923">
    <w:abstractNumId w:val="5"/>
  </w:num>
  <w:num w:numId="11" w16cid:durableId="768887641">
    <w:abstractNumId w:val="10"/>
  </w:num>
  <w:num w:numId="12" w16cid:durableId="1736272812">
    <w:abstractNumId w:val="4"/>
  </w:num>
  <w:num w:numId="13" w16cid:durableId="1628242233">
    <w:abstractNumId w:val="9"/>
  </w:num>
  <w:num w:numId="14" w16cid:durableId="3541205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17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3178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45F1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D5505"/>
    <w:rsid w:val="00DE0396"/>
    <w:rsid w:val="00DE0405"/>
    <w:rsid w:val="00DE252B"/>
    <w:rsid w:val="00E0229C"/>
    <w:rsid w:val="00E37A20"/>
    <w:rsid w:val="00E5360F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BA53D"/>
  <w15:chartTrackingRefBased/>
  <w15:docId w15:val="{1790ED67-5C5C-4B51-84BA-594147BC0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2024-06-10T12:16:00Z</dcterms:created>
  <dcterms:modified xsi:type="dcterms:W3CDTF">2024-06-10T12:16:00Z</dcterms:modified>
</cp:coreProperties>
</file>