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DF17EA">
      <w:pPr>
        <w:pStyle w:val="Nagwek4"/>
        <w:spacing w:after="480"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F17EA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A2540E" w:rsidTr="00DF17E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A2540E" w:rsidRDefault="00D520D3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F17EA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DF17EA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A2540E" w:rsidRDefault="00D520D3" w:rsidP="00DF17E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DF17E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Default="00D520D3" w:rsidP="00DF17EA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  <w:p w:rsidR="00DF17EA" w:rsidRPr="00A2540E" w:rsidRDefault="00DF17EA" w:rsidP="00DF17EA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</w:p>
        </w:tc>
      </w:tr>
      <w:tr w:rsidR="00053927" w:rsidTr="00DF17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DF17EA">
            <w:pPr>
              <w:spacing w:before="24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DF17EA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DF17EA" w:rsidRDefault="00DF17E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DF17EA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5347F" w:rsidRPr="0075347F">
        <w:rPr>
          <w:rFonts w:ascii="Arial" w:hAnsi="Arial" w:cs="Arial"/>
          <w:sz w:val="24"/>
          <w:szCs w:val="24"/>
        </w:rPr>
        <w:t>(</w:t>
      </w:r>
      <w:proofErr w:type="spellStart"/>
      <w:r w:rsidR="0075347F" w:rsidRPr="0075347F">
        <w:rPr>
          <w:rFonts w:ascii="Arial" w:hAnsi="Arial" w:cs="Arial"/>
          <w:sz w:val="24"/>
          <w:szCs w:val="24"/>
        </w:rPr>
        <w:t>t.j</w:t>
      </w:r>
      <w:proofErr w:type="spellEnd"/>
      <w:r w:rsidR="0075347F" w:rsidRPr="0075347F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</w:t>
      </w:r>
      <w:r w:rsidR="00DF17EA">
        <w:rPr>
          <w:rFonts w:ascii="Arial" w:eastAsia="Times New Roman" w:hAnsi="Arial" w:cs="Arial"/>
          <w:sz w:val="24"/>
          <w:szCs w:val="24"/>
          <w:lang w:eastAsia="pl-PL"/>
        </w:rPr>
        <w:t xml:space="preserve"> pn. </w:t>
      </w:r>
    </w:p>
    <w:p w:rsidR="00070EF7" w:rsidRPr="00070EF7" w:rsidRDefault="00070EF7" w:rsidP="00070EF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70EF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Remont toalet w budynku W-13 (10-29) WIL PK  przy ul. Warszawskiej 24                             w Krakowie </w:t>
      </w:r>
    </w:p>
    <w:p w:rsidR="0071340C" w:rsidRPr="00053927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5347F" w:rsidRPr="00A2540E" w:rsidTr="006E0500">
        <w:tc>
          <w:tcPr>
            <w:tcW w:w="2269" w:type="dxa"/>
            <w:shd w:val="clear" w:color="auto" w:fill="auto"/>
          </w:tcPr>
          <w:p w:rsidR="0075347F" w:rsidRPr="00A2540E" w:rsidRDefault="0075347F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5347F" w:rsidRPr="00A2540E" w:rsidRDefault="0075347F" w:rsidP="00DF17E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347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</w:t>
            </w:r>
            <w:r w:rsidR="00070E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50</w:t>
            </w:r>
            <w:bookmarkStart w:id="1" w:name="_GoBack"/>
            <w:bookmarkEnd w:id="1"/>
            <w:r w:rsidRPr="0075347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</w:t>
            </w:r>
          </w:p>
        </w:tc>
      </w:tr>
    </w:tbl>
    <w:p w:rsidR="00DF17EA" w:rsidRDefault="0075347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DC652A" w:rsidRPr="00053927" w:rsidRDefault="00DC652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F17E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Pr="008B745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F17EA" w:rsidRPr="008B745A" w:rsidRDefault="00DF17EA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DF17E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5347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2224" w:rsidRDefault="00BE2224" w:rsidP="00025386">
      <w:pPr>
        <w:spacing w:after="0" w:line="240" w:lineRule="auto"/>
      </w:pPr>
      <w:r>
        <w:separator/>
      </w:r>
    </w:p>
  </w:endnote>
  <w:endnote w:type="continuationSeparator" w:id="0">
    <w:p w:rsidR="00BE2224" w:rsidRDefault="00BE222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F7231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C34E6A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2224" w:rsidRDefault="00BE2224" w:rsidP="00025386">
      <w:pPr>
        <w:spacing w:after="0" w:line="240" w:lineRule="auto"/>
      </w:pPr>
      <w:r>
        <w:separator/>
      </w:r>
    </w:p>
  </w:footnote>
  <w:footnote w:type="continuationSeparator" w:id="0">
    <w:p w:rsidR="00BE2224" w:rsidRDefault="00BE222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47F" w:rsidRDefault="007534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63"/>
    <w:rsid w:val="00025386"/>
    <w:rsid w:val="000423B9"/>
    <w:rsid w:val="00046C9F"/>
    <w:rsid w:val="00053927"/>
    <w:rsid w:val="00066C44"/>
    <w:rsid w:val="00070EF7"/>
    <w:rsid w:val="00071D4C"/>
    <w:rsid w:val="00077F95"/>
    <w:rsid w:val="00084786"/>
    <w:rsid w:val="000F7231"/>
    <w:rsid w:val="0016158F"/>
    <w:rsid w:val="001C2314"/>
    <w:rsid w:val="00213980"/>
    <w:rsid w:val="004374F2"/>
    <w:rsid w:val="00460705"/>
    <w:rsid w:val="00467CA2"/>
    <w:rsid w:val="00485239"/>
    <w:rsid w:val="004E27D7"/>
    <w:rsid w:val="00533463"/>
    <w:rsid w:val="0055145C"/>
    <w:rsid w:val="005624D8"/>
    <w:rsid w:val="00620476"/>
    <w:rsid w:val="00657A47"/>
    <w:rsid w:val="0071340C"/>
    <w:rsid w:val="00745A44"/>
    <w:rsid w:val="0075347F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2224"/>
    <w:rsid w:val="00BE3BCE"/>
    <w:rsid w:val="00C5595C"/>
    <w:rsid w:val="00CB29AC"/>
    <w:rsid w:val="00D520D3"/>
    <w:rsid w:val="00D55FC4"/>
    <w:rsid w:val="00D65B5A"/>
    <w:rsid w:val="00D9320D"/>
    <w:rsid w:val="00DC0709"/>
    <w:rsid w:val="00DC4842"/>
    <w:rsid w:val="00DC587A"/>
    <w:rsid w:val="00DC652A"/>
    <w:rsid w:val="00DE3B21"/>
    <w:rsid w:val="00DE73DD"/>
    <w:rsid w:val="00DF17EA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  <w:rsid w:val="00FD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6A86BA"/>
  <w15:chartTrackingRefBased/>
  <w15:docId w15:val="{6592F8BB-7B83-43E4-82DB-EF1E12888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2024-05-15T07:19:00Z</cp:lastPrinted>
  <dcterms:created xsi:type="dcterms:W3CDTF">2024-06-03T08:28:00Z</dcterms:created>
  <dcterms:modified xsi:type="dcterms:W3CDTF">2024-06-03T11:12:00Z</dcterms:modified>
</cp:coreProperties>
</file>