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435DB3">
        <w:rPr>
          <w:rFonts w:ascii="Arial" w:hAnsi="Arial" w:cs="Arial"/>
          <w:b/>
          <w:bCs/>
          <w:sz w:val="24"/>
          <w:szCs w:val="24"/>
        </w:rPr>
        <w:t>50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435DB3" w:rsidRPr="00435DB3">
        <w:rPr>
          <w:rFonts w:ascii="Arial" w:hAnsi="Arial" w:cs="Arial"/>
          <w:b/>
          <w:sz w:val="24"/>
          <w:szCs w:val="24"/>
        </w:rPr>
        <w:t>Remont toalet w budynku W-13 (10-29) WIL PK  przy ul. Warszawskiej 24                             w Krakowie</w:t>
      </w:r>
      <w:r w:rsidR="005467A6">
        <w:rPr>
          <w:rFonts w:ascii="Arial" w:hAnsi="Arial" w:cs="Arial"/>
          <w:sz w:val="24"/>
          <w:szCs w:val="24"/>
        </w:rPr>
        <w:t>,</w:t>
      </w:r>
      <w:r w:rsidR="007F7C5D" w:rsidRPr="000669EC">
        <w:rPr>
          <w:rFonts w:ascii="Arial" w:hAnsi="Arial" w:cs="Arial"/>
          <w:b/>
          <w:sz w:val="24"/>
          <w:szCs w:val="24"/>
        </w:rPr>
        <w:t xml:space="preserve">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C70E06" w:rsidRPr="000669EC">
        <w:rPr>
          <w:rFonts w:ascii="Arial" w:hAnsi="Arial" w:cs="Arial"/>
          <w:sz w:val="24"/>
          <w:szCs w:val="24"/>
        </w:rPr>
        <w:t xml:space="preserve"> 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p w:rsidR="005467A6" w:rsidRDefault="005467A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0451D7" w:rsidTr="00AF3A5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0451D7" w:rsidTr="00A8720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D7" w:rsidRPr="00351306" w:rsidRDefault="000451D7" w:rsidP="00A87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0451D7" w:rsidRPr="00351306" w:rsidRDefault="000451D7" w:rsidP="00A87200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0451D7" w:rsidRPr="000669EC" w:rsidRDefault="000451D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kryterium :</w:t>
      </w:r>
    </w:p>
    <w:p w:rsidR="000451D7" w:rsidRDefault="000451D7" w:rsidP="00491A84">
      <w:pPr>
        <w:widowControl w:val="0"/>
        <w:ind w:right="1"/>
        <w:jc w:val="both"/>
        <w:rPr>
          <w:b/>
          <w:lang w:eastAsia="zh-CN"/>
        </w:rPr>
      </w:pPr>
    </w:p>
    <w:p w:rsidR="00C66436" w:rsidRPr="00E06694" w:rsidRDefault="00491A84" w:rsidP="00491A84">
      <w:pPr>
        <w:widowControl w:val="0"/>
        <w:ind w:right="1"/>
        <w:jc w:val="both"/>
        <w:rPr>
          <w:lang w:eastAsia="zh-CN"/>
        </w:rPr>
      </w:pPr>
      <w:r w:rsidRPr="00074CE0">
        <w:rPr>
          <w:b/>
          <w:lang w:eastAsia="zh-CN"/>
        </w:rPr>
        <w:t xml:space="preserve">Okres udzielonej rękojmi na roboty budowlane  </w:t>
      </w:r>
      <w:bookmarkStart w:id="0" w:name="_Hlk153960118"/>
      <w:r w:rsidRPr="00074CE0">
        <w:rPr>
          <w:b/>
          <w:lang w:eastAsia="zh-CN"/>
        </w:rPr>
        <w:t>wynosi</w:t>
      </w:r>
      <w:r w:rsidR="00B72075" w:rsidRPr="00074CE0">
        <w:rPr>
          <w:lang w:eastAsia="zh-CN"/>
        </w:rPr>
        <w:t xml:space="preserve"> </w:t>
      </w:r>
      <w:r w:rsidRPr="00FC7ACC">
        <w:rPr>
          <w:b/>
          <w:shd w:val="clear" w:color="auto" w:fill="A8D08D" w:themeFill="accent6" w:themeFillTint="99"/>
          <w:lang w:eastAsia="zh-CN"/>
        </w:rPr>
        <w:t>…</w:t>
      </w:r>
      <w:r w:rsidR="00C66436" w:rsidRPr="00FC7ACC">
        <w:rPr>
          <w:b/>
          <w:shd w:val="clear" w:color="auto" w:fill="A8D08D" w:themeFill="accent6" w:themeFillTint="99"/>
          <w:lang w:eastAsia="zh-CN"/>
        </w:rPr>
        <w:t>……</w:t>
      </w:r>
      <w:r w:rsidR="00FC5957" w:rsidRPr="00FC7ACC">
        <w:rPr>
          <w:b/>
          <w:shd w:val="clear" w:color="auto" w:fill="A8D08D" w:themeFill="accent6" w:themeFillTint="99"/>
          <w:lang w:eastAsia="zh-CN"/>
        </w:rPr>
        <w:t>….</w:t>
      </w:r>
      <w:r w:rsidRPr="00FC7ACC">
        <w:rPr>
          <w:b/>
          <w:shd w:val="clear" w:color="auto" w:fill="A8D08D" w:themeFill="accent6" w:themeFillTint="99"/>
          <w:lang w:eastAsia="zh-CN"/>
        </w:rPr>
        <w:t>.. lat</w:t>
      </w:r>
      <w:r w:rsidR="00B72075" w:rsidRPr="00E06694">
        <w:rPr>
          <w:b/>
          <w:lang w:eastAsia="zh-CN"/>
        </w:rPr>
        <w:t xml:space="preserve">  </w:t>
      </w:r>
      <w:r w:rsidR="005B6D93">
        <w:rPr>
          <w:b/>
          <w:lang w:eastAsia="zh-CN"/>
        </w:rPr>
        <w:t xml:space="preserve">                          </w:t>
      </w:r>
      <w:r w:rsidR="00B72075" w:rsidRPr="00E06694">
        <w:rPr>
          <w:i/>
          <w:lang w:eastAsia="zh-CN"/>
        </w:rPr>
        <w:t>/należy wpisać okres rękojmi-minimum 5 lat/</w:t>
      </w:r>
    </w:p>
    <w:bookmarkEnd w:id="0"/>
    <w:p w:rsidR="005B6D93" w:rsidRDefault="002B1B6E" w:rsidP="00491A84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 </w:t>
      </w: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976D05" w:rsidRPr="00976D05" w:rsidRDefault="00976D05" w:rsidP="00976D05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Oświadczamy, że przed zawarciem umowy przedłożymy Zamawiającemu dokument </w:t>
      </w:r>
      <w:r w:rsidRPr="00447AF4">
        <w:t>potwierdzający</w:t>
      </w:r>
      <w:r w:rsidRPr="00447AF4">
        <w:rPr>
          <w:rFonts w:eastAsia="Arial"/>
        </w:rPr>
        <w:t xml:space="preserve"> </w:t>
      </w:r>
      <w:r w:rsidRPr="00447AF4">
        <w:t>ubezpieczenie od</w:t>
      </w:r>
      <w:r w:rsidRPr="00447AF4">
        <w:rPr>
          <w:rFonts w:eastAsia="Arial"/>
        </w:rPr>
        <w:t xml:space="preserve"> </w:t>
      </w:r>
      <w:r w:rsidRPr="00447AF4">
        <w:t>odpowiedzialności</w:t>
      </w:r>
      <w:r w:rsidRPr="00447AF4">
        <w:rPr>
          <w:rFonts w:eastAsia="Arial"/>
        </w:rPr>
        <w:t xml:space="preserve"> </w:t>
      </w:r>
      <w:r w:rsidRPr="00447AF4">
        <w:t>cywilnej zgodnie z SWZ.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lastRenderedPageBreak/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Pr="00A5412B" w:rsidRDefault="0087404D" w:rsidP="00A5412B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 w:rsidRPr="00A5412B">
        <w:rPr>
          <w:sz w:val="22"/>
          <w:szCs w:val="22"/>
          <w:lang w:eastAsia="zh-CN"/>
        </w:rPr>
        <w:t>8</w:t>
      </w:r>
      <w:r w:rsidRPr="00A5412B">
        <w:rPr>
          <w:sz w:val="22"/>
          <w:szCs w:val="22"/>
          <w:lang w:eastAsia="zh-CN"/>
        </w:rPr>
        <w:t xml:space="preserve"> SWZ spełniamy </w:t>
      </w:r>
      <w:r w:rsidR="003C0D4C" w:rsidRPr="00A5412B">
        <w:rPr>
          <w:sz w:val="22"/>
          <w:szCs w:val="22"/>
          <w:lang w:eastAsia="zh-CN"/>
        </w:rPr>
        <w:t xml:space="preserve">             </w:t>
      </w:r>
      <w:r w:rsidRPr="00A5412B">
        <w:rPr>
          <w:sz w:val="22"/>
          <w:szCs w:val="22"/>
          <w:lang w:eastAsia="zh-CN"/>
        </w:rPr>
        <w:t>osobiście</w:t>
      </w:r>
      <w:r w:rsidRPr="00A5412B">
        <w:rPr>
          <w:b/>
          <w:sz w:val="22"/>
          <w:szCs w:val="22"/>
          <w:lang w:eastAsia="zh-CN"/>
        </w:rPr>
        <w:t>/</w:t>
      </w:r>
      <w:r w:rsidRPr="00A5412B">
        <w:rPr>
          <w:sz w:val="22"/>
          <w:szCs w:val="22"/>
          <w:lang w:eastAsia="zh-CN"/>
        </w:rPr>
        <w:t>powołujemy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się</w:t>
      </w:r>
      <w:r w:rsidR="003C0D4C" w:rsidRPr="00A5412B">
        <w:rPr>
          <w:b/>
          <w:sz w:val="22"/>
          <w:szCs w:val="22"/>
          <w:vertAlign w:val="superscript"/>
          <w:lang w:eastAsia="zh-CN"/>
        </w:rPr>
        <w:t>3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na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zasoby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podmiotu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trzeciego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A5412B">
        <w:rPr>
          <w:i/>
          <w:sz w:val="22"/>
          <w:szCs w:val="22"/>
          <w:lang w:eastAsia="zh-CN"/>
        </w:rPr>
        <w:t>(podać nazwę i siedzibę)</w:t>
      </w:r>
      <w:r w:rsidRPr="00A5412B">
        <w:rPr>
          <w:sz w:val="22"/>
          <w:szCs w:val="22"/>
          <w:lang w:eastAsia="zh-CN"/>
        </w:rPr>
        <w:t xml:space="preserve"> w następującym</w:t>
      </w:r>
      <w:r w:rsidR="00E30EB4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zakresie</w:t>
      </w:r>
      <w:r w:rsidR="00E30EB4" w:rsidRPr="00A5412B">
        <w:rPr>
          <w:sz w:val="22"/>
          <w:szCs w:val="22"/>
          <w:lang w:eastAsia="zh-CN"/>
        </w:rPr>
        <w:t>:</w:t>
      </w:r>
      <w:r w:rsidRPr="00A5412B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491A84" w:rsidRDefault="00491A84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Pr="00074CE0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36BF" w:rsidRDefault="002B36BF">
      <w:r>
        <w:separator/>
      </w:r>
    </w:p>
  </w:endnote>
  <w:endnote w:type="continuationSeparator" w:id="0">
    <w:p w:rsidR="002B36BF" w:rsidRDefault="002B3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36BF" w:rsidRDefault="002B36BF">
      <w:r>
        <w:separator/>
      </w:r>
    </w:p>
  </w:footnote>
  <w:footnote w:type="continuationSeparator" w:id="0">
    <w:p w:rsidR="002B36BF" w:rsidRDefault="002B36BF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  <w:bookmarkStart w:id="1" w:name="_GoBack"/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451D7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B1B6E"/>
    <w:rsid w:val="002B36BF"/>
    <w:rsid w:val="002C5543"/>
    <w:rsid w:val="002D4A6C"/>
    <w:rsid w:val="002D6B17"/>
    <w:rsid w:val="002F0B2F"/>
    <w:rsid w:val="0033695E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35DB3"/>
    <w:rsid w:val="00472C0D"/>
    <w:rsid w:val="00491A84"/>
    <w:rsid w:val="004B2FEA"/>
    <w:rsid w:val="004C7DD2"/>
    <w:rsid w:val="004D7E2D"/>
    <w:rsid w:val="00504246"/>
    <w:rsid w:val="00513D21"/>
    <w:rsid w:val="0051633B"/>
    <w:rsid w:val="005175CD"/>
    <w:rsid w:val="00523D48"/>
    <w:rsid w:val="00523DB1"/>
    <w:rsid w:val="00530684"/>
    <w:rsid w:val="005467A6"/>
    <w:rsid w:val="005506CC"/>
    <w:rsid w:val="00561985"/>
    <w:rsid w:val="00565A94"/>
    <w:rsid w:val="00571A2F"/>
    <w:rsid w:val="0057285E"/>
    <w:rsid w:val="00586B94"/>
    <w:rsid w:val="005A0177"/>
    <w:rsid w:val="005B6D93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76D05"/>
    <w:rsid w:val="009A3137"/>
    <w:rsid w:val="009B5029"/>
    <w:rsid w:val="009B51E3"/>
    <w:rsid w:val="009C2BDB"/>
    <w:rsid w:val="009D5C1C"/>
    <w:rsid w:val="009D7CE9"/>
    <w:rsid w:val="00A23458"/>
    <w:rsid w:val="00A5412B"/>
    <w:rsid w:val="00A650F3"/>
    <w:rsid w:val="00A718FE"/>
    <w:rsid w:val="00AD2E24"/>
    <w:rsid w:val="00AD5E04"/>
    <w:rsid w:val="00AE61AA"/>
    <w:rsid w:val="00AF3A59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13A0"/>
    <w:rsid w:val="00BE2535"/>
    <w:rsid w:val="00BE3F8B"/>
    <w:rsid w:val="00BE751B"/>
    <w:rsid w:val="00C1388F"/>
    <w:rsid w:val="00C14348"/>
    <w:rsid w:val="00C2381F"/>
    <w:rsid w:val="00C32B78"/>
    <w:rsid w:val="00C40B5A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37C0C"/>
    <w:rsid w:val="00D551A6"/>
    <w:rsid w:val="00D56910"/>
    <w:rsid w:val="00DC034D"/>
    <w:rsid w:val="00DF26B7"/>
    <w:rsid w:val="00E06694"/>
    <w:rsid w:val="00E10C05"/>
    <w:rsid w:val="00E177E8"/>
    <w:rsid w:val="00E26FD6"/>
    <w:rsid w:val="00E30EB4"/>
    <w:rsid w:val="00E42716"/>
    <w:rsid w:val="00E45581"/>
    <w:rsid w:val="00E54A67"/>
    <w:rsid w:val="00E60230"/>
    <w:rsid w:val="00E607EA"/>
    <w:rsid w:val="00E616D4"/>
    <w:rsid w:val="00EC0743"/>
    <w:rsid w:val="00EF47EE"/>
    <w:rsid w:val="00F15130"/>
    <w:rsid w:val="00F25932"/>
    <w:rsid w:val="00F348D0"/>
    <w:rsid w:val="00F46E39"/>
    <w:rsid w:val="00F53FFB"/>
    <w:rsid w:val="00F56087"/>
    <w:rsid w:val="00FB2FB5"/>
    <w:rsid w:val="00FC5957"/>
    <w:rsid w:val="00FC7ACC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B855DE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2E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5C5EB-62FB-4001-BF1B-C0645E056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747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3</cp:revision>
  <cp:lastPrinted>2023-07-31T11:50:00Z</cp:lastPrinted>
  <dcterms:created xsi:type="dcterms:W3CDTF">2024-06-03T08:03:00Z</dcterms:created>
  <dcterms:modified xsi:type="dcterms:W3CDTF">2024-06-03T11:06:00Z</dcterms:modified>
</cp:coreProperties>
</file>