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C961D13" w:rsidR="00281DC6" w:rsidRPr="00D76B01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D76B01">
        <w:rPr>
          <w:bCs/>
          <w:sz w:val="22"/>
          <w:szCs w:val="22"/>
        </w:rPr>
        <w:t xml:space="preserve"> / załącznik </w:t>
      </w:r>
      <w:r w:rsidR="00D76B01" w:rsidRPr="00D76B01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C6DB799" w14:textId="2EB17C92" w:rsidR="00361C07" w:rsidRDefault="00D76B01" w:rsidP="00361C07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Budowa instalacji poczty pneumatycznej w Wielkopolskim Centrum Specjalistycznym</w:t>
      </w:r>
    </w:p>
    <w:p w14:paraId="3CCEC880" w14:textId="7BEFDFE8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69FE3F4D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 zamówienia</w:t>
      </w:r>
      <w:r w:rsidR="00837F3E">
        <w:rPr>
          <w:sz w:val="22"/>
        </w:rPr>
        <w:t>, plikach merytorycznych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46D870AF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4A30">
        <w:rPr>
          <w:b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32A007BC" w14:textId="468B39B8" w:rsidR="00D76B01" w:rsidRDefault="00D76B01" w:rsidP="00D76B01">
      <w:pPr>
        <w:jc w:val="both"/>
      </w:pPr>
      <w:r>
        <w:rPr>
          <w:b/>
        </w:rPr>
        <w:lastRenderedPageBreak/>
        <w:t>K-2; Skrócenie terminu realizacji</w:t>
      </w:r>
      <w:r>
        <w:rPr>
          <w:b/>
        </w:rPr>
        <w:t>:</w:t>
      </w:r>
      <w:r w:rsidRPr="004C0B18">
        <w:t xml:space="preserve"> ……………… </w:t>
      </w:r>
      <w:r>
        <w:t xml:space="preserve">(wpisać odpowiednio: </w:t>
      </w:r>
      <w:r w:rsidR="00C231C6">
        <w:t xml:space="preserve">realizacja </w:t>
      </w:r>
      <w:r w:rsidR="00C231C6">
        <w:br/>
        <w:t>w terminie 6 miesięcy</w:t>
      </w:r>
      <w:r>
        <w:t xml:space="preserve">, skrócenie o </w:t>
      </w:r>
      <w:r w:rsidR="00C231C6">
        <w:t>2</w:t>
      </w:r>
      <w:r>
        <w:t xml:space="preserve"> </w:t>
      </w:r>
      <w:r w:rsidR="00C231C6">
        <w:t>tygodnie</w:t>
      </w:r>
      <w:r>
        <w:t xml:space="preserve">, o </w:t>
      </w:r>
      <w:r w:rsidR="00C231C6">
        <w:t>3</w:t>
      </w:r>
      <w:r>
        <w:t xml:space="preserve"> tygodnie, o </w:t>
      </w:r>
      <w:r w:rsidR="00C231C6">
        <w:t>4</w:t>
      </w:r>
      <w:r>
        <w:t xml:space="preserve"> tygodnie) </w:t>
      </w:r>
    </w:p>
    <w:p w14:paraId="67E761CE" w14:textId="77777777" w:rsidR="00D76B01" w:rsidRDefault="00D76B01" w:rsidP="009E1B04">
      <w:pPr>
        <w:jc w:val="both"/>
        <w:rPr>
          <w:b/>
        </w:rPr>
      </w:pPr>
    </w:p>
    <w:p w14:paraId="77D18271" w14:textId="1F7296F2" w:rsidR="009E1B04" w:rsidRDefault="00D76B01" w:rsidP="009E1B04">
      <w:pPr>
        <w:jc w:val="both"/>
      </w:pPr>
      <w:r>
        <w:rPr>
          <w:b/>
        </w:rPr>
        <w:t>K-</w:t>
      </w:r>
      <w:r w:rsidR="00C231C6">
        <w:rPr>
          <w:b/>
        </w:rPr>
        <w:t>3</w:t>
      </w:r>
      <w:r>
        <w:rPr>
          <w:b/>
        </w:rPr>
        <w:t xml:space="preserve">; </w:t>
      </w:r>
      <w:r w:rsidR="00C231C6">
        <w:rPr>
          <w:b/>
        </w:rPr>
        <w:t>G</w:t>
      </w:r>
      <w:r w:rsidR="009E1B04">
        <w:rPr>
          <w:b/>
        </w:rPr>
        <w:t>warancj</w:t>
      </w:r>
      <w:r w:rsidR="00C231C6">
        <w:rPr>
          <w:b/>
        </w:rPr>
        <w:t>a</w:t>
      </w:r>
      <w:r w:rsidR="002C1867">
        <w:rPr>
          <w:b/>
        </w:rPr>
        <w:t>:</w:t>
      </w:r>
      <w:r w:rsidR="009E1B04" w:rsidRPr="00B35DA3">
        <w:t>……</w:t>
      </w:r>
      <w:r w:rsidR="002C1867">
        <w:t>..</w:t>
      </w:r>
      <w:r w:rsidR="009E1B04" w:rsidRPr="00B35DA3">
        <w:t xml:space="preserve">… </w:t>
      </w:r>
      <w:r w:rsidR="0044224D">
        <w:t>m-</w:t>
      </w:r>
      <w:proofErr w:type="spellStart"/>
      <w:r w:rsidR="0044224D">
        <w:t>cy</w:t>
      </w:r>
      <w:proofErr w:type="spellEnd"/>
      <w:r w:rsidR="009E1B04" w:rsidRPr="00B35DA3">
        <w:t xml:space="preserve"> (</w:t>
      </w:r>
      <w:r w:rsidR="009E1B04">
        <w:t xml:space="preserve">wpisać odpowiednio: </w:t>
      </w:r>
      <w:r w:rsidR="00361C07">
        <w:t>36 m-</w:t>
      </w:r>
      <w:proofErr w:type="spellStart"/>
      <w:r w:rsidR="00361C07">
        <w:t>cy</w:t>
      </w:r>
      <w:proofErr w:type="spellEnd"/>
      <w:r w:rsidR="00C231C6">
        <w:t>, 42</w:t>
      </w:r>
      <w:r w:rsidR="00622E48">
        <w:t xml:space="preserve"> m-</w:t>
      </w:r>
      <w:proofErr w:type="spellStart"/>
      <w:r w:rsidR="00622E48">
        <w:t>cy</w:t>
      </w:r>
      <w:proofErr w:type="spellEnd"/>
      <w:r w:rsidR="00C231C6">
        <w:t>, 48 m-</w:t>
      </w:r>
      <w:proofErr w:type="spellStart"/>
      <w:r w:rsidR="00C231C6">
        <w:t>cy</w:t>
      </w:r>
      <w:proofErr w:type="spellEnd"/>
      <w:r w:rsidR="00C231C6">
        <w:t>, 50 m-</w:t>
      </w:r>
      <w:proofErr w:type="spellStart"/>
      <w:r w:rsidR="00C231C6">
        <w:t>cy</w:t>
      </w:r>
      <w:proofErr w:type="spellEnd"/>
      <w:r w:rsidR="009E1B04" w:rsidRPr="00B35DA3">
        <w:t>)</w:t>
      </w:r>
    </w:p>
    <w:p w14:paraId="77E8A518" w14:textId="77777777" w:rsidR="00C231C6" w:rsidRDefault="00C231C6" w:rsidP="009E1B0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</w:p>
    <w:p w14:paraId="3B862B47" w14:textId="0A158DAC" w:rsidR="009E1B04" w:rsidRDefault="009E1B04" w:rsidP="009E1B0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6"/>
    <w:p w14:paraId="2D462A4C" w14:textId="77777777" w:rsidR="009E1B04" w:rsidRDefault="009E1B04" w:rsidP="00C4798D">
      <w:pPr>
        <w:jc w:val="both"/>
        <w:rPr>
          <w:b/>
        </w:rPr>
      </w:pP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23F8A216" w:rsidR="00D74BC1" w:rsidRDefault="00281DC6">
    <w:pPr>
      <w:pStyle w:val="Nagwek"/>
    </w:pPr>
    <w:r>
      <w:t>Znak sprawy: SZW/DZP/</w:t>
    </w:r>
    <w:r w:rsidR="00D76B01">
      <w:t>46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66BA7"/>
    <w:rsid w:val="00071FE3"/>
    <w:rsid w:val="000859D9"/>
    <w:rsid w:val="000B7920"/>
    <w:rsid w:val="000D2EDF"/>
    <w:rsid w:val="000F47FB"/>
    <w:rsid w:val="00121113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22E48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37F3E"/>
    <w:rsid w:val="00844AA4"/>
    <w:rsid w:val="008D29B6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2189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C02BAF"/>
    <w:rsid w:val="00C231C6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710C9"/>
    <w:rsid w:val="00D74BC1"/>
    <w:rsid w:val="00D75D14"/>
    <w:rsid w:val="00D76B01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180</TotalTime>
  <Pages>3</Pages>
  <Words>717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53</cp:revision>
  <cp:lastPrinted>2007-10-05T06:59:00Z</cp:lastPrinted>
  <dcterms:created xsi:type="dcterms:W3CDTF">2022-10-05T12:38:00Z</dcterms:created>
  <dcterms:modified xsi:type="dcterms:W3CDTF">2024-05-27T08:24:00Z</dcterms:modified>
</cp:coreProperties>
</file>