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F20FFE" w14:textId="77777777" w:rsidR="00D64136" w:rsidRPr="00353FDC" w:rsidRDefault="00261ED1" w:rsidP="00E72A0D">
      <w:pPr>
        <w:jc w:val="right"/>
        <w:rPr>
          <w:rFonts w:ascii="Arial" w:hAnsi="Arial" w:cs="Arial"/>
        </w:rPr>
      </w:pPr>
      <w:bookmarkStart w:id="0" w:name="_Hlk53520193"/>
      <w:r w:rsidRPr="00261ED1">
        <w:rPr>
          <w:rFonts w:ascii="Arial" w:hAnsi="Arial" w:cs="Arial"/>
        </w:rPr>
        <w:t>Poznań</w:t>
      </w:r>
      <w:r w:rsidR="00D64136" w:rsidRPr="00353FDC">
        <w:rPr>
          <w:rFonts w:ascii="Arial" w:hAnsi="Arial" w:cs="Arial"/>
        </w:rPr>
        <w:t xml:space="preserve"> dnia: </w:t>
      </w:r>
      <w:r w:rsidRPr="00261ED1">
        <w:rPr>
          <w:rFonts w:ascii="Arial" w:hAnsi="Arial" w:cs="Arial"/>
        </w:rPr>
        <w:t>2024-06-11</w:t>
      </w:r>
    </w:p>
    <w:p w14:paraId="195C442A" w14:textId="77777777" w:rsidR="00261ED1" w:rsidRPr="00261ED1" w:rsidRDefault="00261ED1" w:rsidP="00E72A0D">
      <w:pPr>
        <w:ind w:right="3969"/>
        <w:rPr>
          <w:rFonts w:ascii="Arial" w:hAnsi="Arial" w:cs="Arial"/>
          <w:b/>
          <w:bCs/>
        </w:rPr>
      </w:pPr>
      <w:r w:rsidRPr="00261ED1">
        <w:rPr>
          <w:rFonts w:ascii="Arial" w:hAnsi="Arial" w:cs="Arial"/>
          <w:b/>
          <w:bCs/>
        </w:rPr>
        <w:t>Szpital Wojewódzki w Poznaniu</w:t>
      </w:r>
    </w:p>
    <w:p w14:paraId="03AFBE47" w14:textId="77777777" w:rsidR="00D64136" w:rsidRPr="00353FDC" w:rsidRDefault="00261ED1" w:rsidP="00E72A0D">
      <w:pPr>
        <w:ind w:right="3969"/>
        <w:rPr>
          <w:rFonts w:ascii="Arial" w:hAnsi="Arial" w:cs="Arial"/>
          <w:b/>
          <w:bCs/>
        </w:rPr>
      </w:pPr>
      <w:r w:rsidRPr="00261ED1">
        <w:rPr>
          <w:rFonts w:ascii="Arial" w:hAnsi="Arial" w:cs="Arial"/>
          <w:b/>
          <w:bCs/>
        </w:rPr>
        <w:t>Dział Zamówień Publicznych</w:t>
      </w:r>
    </w:p>
    <w:p w14:paraId="0823540E" w14:textId="77777777" w:rsidR="00D64136" w:rsidRPr="00353FDC" w:rsidRDefault="00261ED1" w:rsidP="00E72A0D">
      <w:pPr>
        <w:ind w:right="3969"/>
        <w:rPr>
          <w:rFonts w:ascii="Arial" w:hAnsi="Arial" w:cs="Arial"/>
        </w:rPr>
      </w:pPr>
      <w:r w:rsidRPr="00261ED1">
        <w:rPr>
          <w:rFonts w:ascii="Arial" w:hAnsi="Arial" w:cs="Arial"/>
        </w:rPr>
        <w:t>Juraszów</w:t>
      </w:r>
      <w:r w:rsidR="00D64136" w:rsidRPr="00353FDC">
        <w:rPr>
          <w:rFonts w:ascii="Arial" w:hAnsi="Arial" w:cs="Arial"/>
        </w:rPr>
        <w:t xml:space="preserve"> </w:t>
      </w:r>
      <w:r w:rsidRPr="00261ED1">
        <w:rPr>
          <w:rFonts w:ascii="Arial" w:hAnsi="Arial" w:cs="Arial"/>
        </w:rPr>
        <w:t>7/19</w:t>
      </w:r>
    </w:p>
    <w:p w14:paraId="4E5C61A5" w14:textId="77777777" w:rsidR="00D64136" w:rsidRPr="00353FDC" w:rsidRDefault="00261ED1" w:rsidP="00E72A0D">
      <w:pPr>
        <w:ind w:right="3969"/>
        <w:rPr>
          <w:rFonts w:ascii="Arial" w:hAnsi="Arial" w:cs="Arial"/>
        </w:rPr>
      </w:pPr>
      <w:r w:rsidRPr="00261ED1">
        <w:rPr>
          <w:rFonts w:ascii="Arial" w:hAnsi="Arial" w:cs="Arial"/>
        </w:rPr>
        <w:t>60-479</w:t>
      </w:r>
      <w:r w:rsidR="00D64136" w:rsidRPr="00353FDC">
        <w:rPr>
          <w:rFonts w:ascii="Arial" w:hAnsi="Arial" w:cs="Arial"/>
        </w:rPr>
        <w:t xml:space="preserve"> </w:t>
      </w:r>
      <w:r w:rsidRPr="00261ED1">
        <w:rPr>
          <w:rFonts w:ascii="Arial" w:hAnsi="Arial" w:cs="Arial"/>
        </w:rPr>
        <w:t>Poznań</w:t>
      </w:r>
    </w:p>
    <w:p w14:paraId="2BEB73AE" w14:textId="77777777" w:rsidR="00E72A0D" w:rsidRDefault="00E72A0D" w:rsidP="00E72A0D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1392BCA5" w14:textId="2F996CB0" w:rsidR="009F463B" w:rsidRDefault="009F463B" w:rsidP="00E72A0D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7F5BD463" w14:textId="77777777" w:rsidR="00D64136" w:rsidRDefault="009F463B" w:rsidP="00E72A0D">
      <w:pPr>
        <w:tabs>
          <w:tab w:val="right" w:pos="9072"/>
        </w:tabs>
        <w:ind w:left="5670"/>
        <w:jc w:val="both"/>
        <w:rPr>
          <w:rFonts w:ascii="Arial" w:hAnsi="Arial" w:cs="Arial"/>
        </w:rPr>
      </w:pPr>
      <w:r w:rsidRPr="00837512">
        <w:rPr>
          <w:rFonts w:ascii="Arial" w:hAnsi="Arial" w:cs="Arial"/>
        </w:rPr>
        <w:t>ubiegający się o zamówienie</w:t>
      </w:r>
    </w:p>
    <w:p w14:paraId="5A6D5C2E" w14:textId="77777777" w:rsidR="00E72A0D" w:rsidRDefault="00E72A0D" w:rsidP="00E72A0D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p w14:paraId="0C67E286" w14:textId="77777777" w:rsidR="00E72A0D" w:rsidRPr="009F463B" w:rsidRDefault="00E72A0D" w:rsidP="00E72A0D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D64136" w:rsidRPr="00353FDC" w14:paraId="765AFB6D" w14:textId="77777777" w:rsidTr="005E0D0A">
        <w:tc>
          <w:tcPr>
            <w:tcW w:w="10065" w:type="dxa"/>
            <w:shd w:val="clear" w:color="auto" w:fill="F2F2F2"/>
            <w:hideMark/>
          </w:tcPr>
          <w:p w14:paraId="606F31B4" w14:textId="77777777" w:rsidR="00E72A0D" w:rsidRDefault="00E72A0D" w:rsidP="00E72A0D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</w:p>
          <w:p w14:paraId="00EFE0FD" w14:textId="0869DDD0" w:rsidR="00D64136" w:rsidRPr="00353FDC" w:rsidRDefault="00D64136" w:rsidP="00E72A0D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409BBA9F" w14:textId="77777777" w:rsidR="00D64136" w:rsidRDefault="00D64136" w:rsidP="00E72A0D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  <w:p w14:paraId="132D1CF6" w14:textId="77777777" w:rsidR="00E72A0D" w:rsidRDefault="00E72A0D" w:rsidP="00E72A0D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</w:p>
          <w:p w14:paraId="0D9709AD" w14:textId="77777777" w:rsidR="00E72A0D" w:rsidRPr="00353FDC" w:rsidRDefault="00E72A0D" w:rsidP="00E72A0D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</w:p>
        </w:tc>
      </w:tr>
    </w:tbl>
    <w:p w14:paraId="1B6C782D" w14:textId="77777777" w:rsidR="00D64136" w:rsidRPr="00353FDC" w:rsidRDefault="00D64136" w:rsidP="00E72A0D">
      <w:pPr>
        <w:keepNext/>
        <w:outlineLvl w:val="0"/>
        <w:rPr>
          <w:rFonts w:ascii="Arial" w:hAnsi="Arial" w:cs="Arial"/>
          <w:b/>
        </w:rPr>
      </w:pPr>
    </w:p>
    <w:p w14:paraId="2B4B240D" w14:textId="77777777" w:rsidR="00D64136" w:rsidRPr="00353FDC" w:rsidRDefault="00D64136" w:rsidP="00E72A0D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269"/>
        <w:gridCol w:w="7512"/>
      </w:tblGrid>
      <w:tr w:rsidR="00D64136" w:rsidRPr="00353FDC" w14:paraId="4D8FEBC4" w14:textId="77777777" w:rsidTr="00E72A0D">
        <w:tc>
          <w:tcPr>
            <w:tcW w:w="2269" w:type="dxa"/>
            <w:shd w:val="clear" w:color="auto" w:fill="auto"/>
          </w:tcPr>
          <w:p w14:paraId="7CB2C80F" w14:textId="77777777" w:rsidR="00D64136" w:rsidRPr="00353FDC" w:rsidRDefault="00D64136" w:rsidP="00E72A0D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512" w:type="dxa"/>
            <w:shd w:val="clear" w:color="auto" w:fill="auto"/>
          </w:tcPr>
          <w:p w14:paraId="71B1D045" w14:textId="77777777" w:rsidR="00D64136" w:rsidRPr="00353FDC" w:rsidRDefault="00261ED1" w:rsidP="00E72A0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261ED1">
              <w:rPr>
                <w:rFonts w:ascii="Arial" w:hAnsi="Arial" w:cs="Arial"/>
                <w:bCs/>
              </w:rPr>
              <w:t>Systematyczna dostawa mięsa drobiowego i wieprzowego na potrzeby Szpitala Wojewódzkiego w Poznaniu i SZOZ nad Matką i Dzieckiem w Poznaniu</w:t>
            </w:r>
          </w:p>
        </w:tc>
      </w:tr>
      <w:tr w:rsidR="00261ED1" w:rsidRPr="00353FDC" w14:paraId="54B2DE01" w14:textId="77777777" w:rsidTr="00E72A0D">
        <w:tc>
          <w:tcPr>
            <w:tcW w:w="2269" w:type="dxa"/>
            <w:shd w:val="clear" w:color="auto" w:fill="auto"/>
          </w:tcPr>
          <w:p w14:paraId="25548C0E" w14:textId="77777777" w:rsidR="00261ED1" w:rsidRPr="00353FDC" w:rsidRDefault="00261ED1" w:rsidP="00E72A0D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512" w:type="dxa"/>
            <w:shd w:val="clear" w:color="auto" w:fill="auto"/>
          </w:tcPr>
          <w:p w14:paraId="378DC45C" w14:textId="77777777" w:rsidR="00261ED1" w:rsidRPr="00353FDC" w:rsidRDefault="00261ED1" w:rsidP="00E72A0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261ED1">
              <w:rPr>
                <w:rFonts w:ascii="Arial" w:hAnsi="Arial" w:cs="Arial"/>
                <w:bCs/>
              </w:rPr>
              <w:t>SZW/DZP/17/2024</w:t>
            </w:r>
          </w:p>
        </w:tc>
      </w:tr>
    </w:tbl>
    <w:p w14:paraId="6CFBAB5F" w14:textId="77777777" w:rsidR="00D64136" w:rsidRPr="00E1738E" w:rsidRDefault="00D64136" w:rsidP="00E72A0D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3AA8D155" w14:textId="77777777" w:rsidR="00E72A0D" w:rsidRDefault="00E72A0D" w:rsidP="00E72A0D">
      <w:pPr>
        <w:pStyle w:val="Nagwek"/>
        <w:tabs>
          <w:tab w:val="left" w:pos="708"/>
        </w:tabs>
        <w:jc w:val="both"/>
        <w:rPr>
          <w:rFonts w:ascii="Arial" w:hAnsi="Arial" w:cs="Arial"/>
        </w:rPr>
      </w:pPr>
    </w:p>
    <w:p w14:paraId="6EE4FA3B" w14:textId="3EF79200" w:rsidR="00D64136" w:rsidRDefault="00D64136" w:rsidP="00E72A0D">
      <w:pPr>
        <w:pStyle w:val="Nagwek"/>
        <w:tabs>
          <w:tab w:val="left" w:pos="708"/>
        </w:tabs>
        <w:jc w:val="both"/>
        <w:rPr>
          <w:rFonts w:ascii="Arial" w:hAnsi="Arial" w:cs="Arial"/>
        </w:rPr>
      </w:pPr>
      <w:r w:rsidRPr="008D02AA">
        <w:rPr>
          <w:rFonts w:ascii="Arial" w:hAnsi="Arial" w:cs="Arial"/>
        </w:rPr>
        <w:t xml:space="preserve">Zamawiający, </w:t>
      </w:r>
      <w:r w:rsidR="00261ED1" w:rsidRPr="00261ED1">
        <w:rPr>
          <w:rFonts w:ascii="Arial" w:hAnsi="Arial" w:cs="Arial"/>
          <w:b/>
        </w:rPr>
        <w:t>Szpital Wojewódzki w Poznaniu</w:t>
      </w:r>
      <w:r w:rsidR="00E72A0D">
        <w:rPr>
          <w:rFonts w:ascii="Arial" w:hAnsi="Arial" w:cs="Arial"/>
          <w:b/>
        </w:rPr>
        <w:t xml:space="preserve">, </w:t>
      </w:r>
      <w:r w:rsidR="00261ED1" w:rsidRPr="00261ED1">
        <w:rPr>
          <w:rFonts w:ascii="Arial" w:hAnsi="Arial" w:cs="Arial"/>
          <w:b/>
        </w:rPr>
        <w:t>Dział Zamówień Publicznych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261ED1" w:rsidRPr="00261ED1">
        <w:rPr>
          <w:rFonts w:ascii="Arial" w:hAnsi="Arial" w:cs="Arial"/>
        </w:rPr>
        <w:t>(</w:t>
      </w:r>
      <w:proofErr w:type="spellStart"/>
      <w:r w:rsidR="00261ED1" w:rsidRPr="00261ED1">
        <w:rPr>
          <w:rFonts w:ascii="Arial" w:hAnsi="Arial" w:cs="Arial"/>
        </w:rPr>
        <w:t>t.j</w:t>
      </w:r>
      <w:proofErr w:type="spellEnd"/>
      <w:r w:rsidR="00261ED1" w:rsidRPr="00261ED1">
        <w:rPr>
          <w:rFonts w:ascii="Arial" w:hAnsi="Arial" w:cs="Arial"/>
        </w:rPr>
        <w:t>. Dz. U. z 2023r. poz. 1605)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p w14:paraId="5F1E00B0" w14:textId="77777777" w:rsidR="00E72A0D" w:rsidRDefault="00E72A0D" w:rsidP="00E72A0D">
      <w:pPr>
        <w:pStyle w:val="Nagwek"/>
        <w:tabs>
          <w:tab w:val="left" w:pos="708"/>
        </w:tabs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261ED1" w14:paraId="68DE15A3" w14:textId="77777777" w:rsidTr="00E8773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60987A" w14:textId="77777777" w:rsidR="00261ED1" w:rsidRPr="00F245C5" w:rsidRDefault="00261ED1" w:rsidP="00E72A0D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261ED1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261ED1">
              <w:rPr>
                <w:rFonts w:ascii="Arial" w:hAnsi="Arial" w:cs="Arial"/>
              </w:rPr>
              <w:t>mięso drobiowe</w:t>
            </w:r>
          </w:p>
          <w:p w14:paraId="51C661A7" w14:textId="77777777" w:rsidR="00261ED1" w:rsidRPr="00F245C5" w:rsidRDefault="00261ED1" w:rsidP="00E72A0D">
            <w:pPr>
              <w:jc w:val="both"/>
              <w:rPr>
                <w:rFonts w:ascii="Arial" w:hAnsi="Arial" w:cs="Arial"/>
                <w:b/>
              </w:rPr>
            </w:pPr>
            <w:r w:rsidRPr="00261ED1">
              <w:rPr>
                <w:rFonts w:ascii="Arial" w:hAnsi="Arial" w:cs="Arial"/>
                <w:b/>
              </w:rPr>
              <w:t xml:space="preserve">Bruno </w:t>
            </w:r>
            <w:proofErr w:type="spellStart"/>
            <w:r w:rsidRPr="00261ED1">
              <w:rPr>
                <w:rFonts w:ascii="Arial" w:hAnsi="Arial" w:cs="Arial"/>
                <w:b/>
              </w:rPr>
              <w:t>Tassi</w:t>
            </w:r>
            <w:proofErr w:type="spellEnd"/>
            <w:r w:rsidRPr="00261ED1">
              <w:rPr>
                <w:rFonts w:ascii="Arial" w:hAnsi="Arial" w:cs="Arial"/>
                <w:b/>
              </w:rPr>
              <w:t xml:space="preserve"> Sp. z o.o.</w:t>
            </w:r>
          </w:p>
          <w:p w14:paraId="6F3229E0" w14:textId="77777777" w:rsidR="00B77D80" w:rsidRPr="00B77D80" w:rsidRDefault="00B77D80" w:rsidP="00B77D80">
            <w:pPr>
              <w:rPr>
                <w:rFonts w:ascii="Arial" w:hAnsi="Arial" w:cs="Arial"/>
              </w:rPr>
            </w:pPr>
            <w:r w:rsidRPr="00B77D80">
              <w:rPr>
                <w:rFonts w:ascii="Arial" w:hAnsi="Arial" w:cs="Arial"/>
              </w:rPr>
              <w:t>Staniewicka 12</w:t>
            </w:r>
          </w:p>
          <w:p w14:paraId="7A6ECC09" w14:textId="77777777" w:rsidR="00B77D80" w:rsidRPr="00B77D80" w:rsidRDefault="00B77D80" w:rsidP="00B77D80">
            <w:pPr>
              <w:jc w:val="both"/>
              <w:rPr>
                <w:rFonts w:ascii="Arial" w:hAnsi="Arial" w:cs="Arial"/>
              </w:rPr>
            </w:pPr>
            <w:r w:rsidRPr="00B77D80">
              <w:rPr>
                <w:rFonts w:ascii="Arial" w:hAnsi="Arial" w:cs="Arial"/>
              </w:rPr>
              <w:t>03-310 Warszawa</w:t>
            </w:r>
            <w:r w:rsidRPr="00B77D80">
              <w:rPr>
                <w:rFonts w:ascii="Arial" w:hAnsi="Arial" w:cs="Arial"/>
              </w:rPr>
              <w:t xml:space="preserve"> </w:t>
            </w:r>
          </w:p>
          <w:p w14:paraId="6B175AAD" w14:textId="0EA5670B" w:rsidR="00261ED1" w:rsidRPr="00F245C5" w:rsidRDefault="00261ED1" w:rsidP="00B77D80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261ED1">
              <w:rPr>
                <w:rFonts w:ascii="Arial" w:hAnsi="Arial" w:cs="Arial"/>
                <w:b/>
              </w:rPr>
              <w:t>589 212.75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503ABAF" w14:textId="36F781D1" w:rsidR="00E72A0D" w:rsidRPr="00F245C5" w:rsidRDefault="00261ED1" w:rsidP="00E72A0D">
            <w:pPr>
              <w:jc w:val="both"/>
              <w:rPr>
                <w:rFonts w:ascii="Arial" w:hAnsi="Arial" w:cs="Arial"/>
              </w:rPr>
            </w:pPr>
            <w:r w:rsidRPr="00E72A0D">
              <w:rPr>
                <w:rFonts w:ascii="Arial" w:hAnsi="Arial" w:cs="Arial"/>
                <w:color w:val="000000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  <w:r w:rsidR="00E72A0D">
              <w:rPr>
                <w:rFonts w:ascii="Arial" w:hAnsi="Arial" w:cs="Arial"/>
                <w:color w:val="000000"/>
              </w:rPr>
              <w:t xml:space="preserve"> </w:t>
            </w:r>
            <w:r w:rsidRPr="00261ED1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261ED1" w14:paraId="2DD336B9" w14:textId="77777777" w:rsidTr="00E8773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10FD8" w14:textId="77777777" w:rsidR="00261ED1" w:rsidRPr="00F245C5" w:rsidRDefault="00261ED1" w:rsidP="00E72A0D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261ED1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261ED1">
              <w:rPr>
                <w:rFonts w:ascii="Arial" w:hAnsi="Arial" w:cs="Arial"/>
              </w:rPr>
              <w:t>mięso wieprzowe</w:t>
            </w:r>
          </w:p>
          <w:p w14:paraId="7CF98E15" w14:textId="77777777" w:rsidR="00261ED1" w:rsidRPr="00F245C5" w:rsidRDefault="00261ED1" w:rsidP="00E72A0D">
            <w:pPr>
              <w:jc w:val="both"/>
              <w:rPr>
                <w:rFonts w:ascii="Arial" w:hAnsi="Arial" w:cs="Arial"/>
                <w:b/>
              </w:rPr>
            </w:pPr>
            <w:r w:rsidRPr="00261ED1">
              <w:rPr>
                <w:rFonts w:ascii="Arial" w:hAnsi="Arial" w:cs="Arial"/>
                <w:b/>
              </w:rPr>
              <w:t xml:space="preserve">Bruno </w:t>
            </w:r>
            <w:proofErr w:type="spellStart"/>
            <w:r w:rsidRPr="00261ED1">
              <w:rPr>
                <w:rFonts w:ascii="Arial" w:hAnsi="Arial" w:cs="Arial"/>
                <w:b/>
              </w:rPr>
              <w:t>Tassi</w:t>
            </w:r>
            <w:proofErr w:type="spellEnd"/>
            <w:r w:rsidRPr="00261ED1">
              <w:rPr>
                <w:rFonts w:ascii="Arial" w:hAnsi="Arial" w:cs="Arial"/>
                <w:b/>
              </w:rPr>
              <w:t xml:space="preserve"> Sp. z o.o.</w:t>
            </w:r>
          </w:p>
          <w:p w14:paraId="07967A92" w14:textId="77777777" w:rsidR="00B77D80" w:rsidRPr="00B77D80" w:rsidRDefault="00B77D80" w:rsidP="00B77D80">
            <w:pPr>
              <w:rPr>
                <w:rFonts w:ascii="Arial" w:hAnsi="Arial" w:cs="Arial"/>
              </w:rPr>
            </w:pPr>
            <w:r w:rsidRPr="00B77D80">
              <w:rPr>
                <w:rFonts w:ascii="Arial" w:hAnsi="Arial" w:cs="Arial"/>
              </w:rPr>
              <w:t>Staniewicka 12</w:t>
            </w:r>
          </w:p>
          <w:p w14:paraId="65136AC7" w14:textId="77777777" w:rsidR="00B77D80" w:rsidRPr="00B77D80" w:rsidRDefault="00B77D80" w:rsidP="00B77D80">
            <w:pPr>
              <w:jc w:val="both"/>
              <w:rPr>
                <w:rFonts w:ascii="Arial" w:hAnsi="Arial" w:cs="Arial"/>
              </w:rPr>
            </w:pPr>
            <w:r w:rsidRPr="00B77D80">
              <w:rPr>
                <w:rFonts w:ascii="Arial" w:hAnsi="Arial" w:cs="Arial"/>
              </w:rPr>
              <w:t>03-310 Warszawa</w:t>
            </w:r>
            <w:r w:rsidRPr="00B77D80">
              <w:rPr>
                <w:rFonts w:ascii="Arial" w:hAnsi="Arial" w:cs="Arial"/>
              </w:rPr>
              <w:t xml:space="preserve"> </w:t>
            </w:r>
          </w:p>
          <w:p w14:paraId="34BE1D11" w14:textId="552AC6A4" w:rsidR="00261ED1" w:rsidRPr="00F245C5" w:rsidRDefault="00261ED1" w:rsidP="00B77D80">
            <w:pPr>
              <w:jc w:val="both"/>
              <w:rPr>
                <w:rFonts w:ascii="Arial" w:hAnsi="Arial" w:cs="Arial"/>
                <w:bCs/>
              </w:rPr>
            </w:pPr>
            <w:r w:rsidRPr="00B77D80">
              <w:rPr>
                <w:rFonts w:ascii="Arial" w:hAnsi="Arial" w:cs="Arial"/>
              </w:rPr>
              <w:t>za cenę wykonania przedmiotu</w:t>
            </w:r>
            <w:r w:rsidRPr="00F245C5">
              <w:rPr>
                <w:rFonts w:ascii="Arial" w:hAnsi="Arial" w:cs="Arial"/>
              </w:rPr>
              <w:t xml:space="preserve"> zamówienia w wysokości </w:t>
            </w:r>
            <w:r w:rsidRPr="00261ED1">
              <w:rPr>
                <w:rFonts w:ascii="Arial" w:hAnsi="Arial" w:cs="Arial"/>
                <w:b/>
              </w:rPr>
              <w:t>718 075.37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D35A3A2" w14:textId="503BEFBD" w:rsidR="00E72A0D" w:rsidRPr="00F245C5" w:rsidRDefault="00261ED1" w:rsidP="00E72A0D">
            <w:pPr>
              <w:jc w:val="both"/>
              <w:rPr>
                <w:rFonts w:ascii="Arial" w:hAnsi="Arial" w:cs="Arial"/>
              </w:rPr>
            </w:pPr>
            <w:r w:rsidRPr="00E72A0D">
              <w:rPr>
                <w:rFonts w:ascii="Arial" w:hAnsi="Arial" w:cs="Arial"/>
                <w:color w:val="000000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  <w:r w:rsidR="00E72A0D">
              <w:rPr>
                <w:rFonts w:ascii="Arial" w:hAnsi="Arial" w:cs="Arial"/>
                <w:color w:val="000000"/>
              </w:rPr>
              <w:t xml:space="preserve"> </w:t>
            </w:r>
            <w:r w:rsidRPr="00261ED1">
              <w:rPr>
                <w:rFonts w:ascii="Arial" w:hAnsi="Arial" w:cs="Arial"/>
              </w:rPr>
              <w:t>Oferta spełnia wymagania formalno-prawne i jest zgodna z SWZ.</w:t>
            </w:r>
          </w:p>
        </w:tc>
      </w:tr>
    </w:tbl>
    <w:p w14:paraId="20694464" w14:textId="77777777" w:rsidR="00E72A0D" w:rsidRDefault="00E72A0D" w:rsidP="00E72A0D">
      <w:pPr>
        <w:jc w:val="both"/>
        <w:rPr>
          <w:rFonts w:ascii="Arial" w:hAnsi="Arial" w:cs="Arial"/>
          <w:b/>
          <w:bCs/>
          <w:color w:val="000000"/>
        </w:rPr>
      </w:pPr>
    </w:p>
    <w:p w14:paraId="1AE72BE1" w14:textId="43BC0DC6" w:rsidR="00D64136" w:rsidRDefault="00D64136" w:rsidP="00E72A0D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828"/>
        <w:gridCol w:w="2268"/>
        <w:gridCol w:w="1559"/>
      </w:tblGrid>
      <w:tr w:rsidR="00D64136" w14:paraId="6C012491" w14:textId="77777777" w:rsidTr="00E72A0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18B13F5" w14:textId="77777777" w:rsidR="00D64136" w:rsidRPr="00F245C5" w:rsidRDefault="00D64136" w:rsidP="00E72A0D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F8960D7" w14:textId="77777777" w:rsidR="00D64136" w:rsidRPr="00F245C5" w:rsidRDefault="00D64136" w:rsidP="00E72A0D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454F2D9" w14:textId="77777777" w:rsidR="00D64136" w:rsidRPr="00F245C5" w:rsidRDefault="00D64136" w:rsidP="00E72A0D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9F52109" w14:textId="77777777" w:rsidR="00D64136" w:rsidRPr="00F245C5" w:rsidRDefault="00D64136" w:rsidP="00E72A0D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261ED1" w14:paraId="6AFACBBD" w14:textId="77777777" w:rsidTr="00E72A0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4C7C4" w14:textId="77777777" w:rsidR="00261ED1" w:rsidRPr="007D7932" w:rsidRDefault="00261ED1" w:rsidP="00E72A0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61ED1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61ED1">
              <w:rPr>
                <w:rFonts w:ascii="Arial" w:hAnsi="Arial" w:cs="Arial"/>
                <w:sz w:val="22"/>
                <w:szCs w:val="22"/>
              </w:rPr>
              <w:t>mięso drobiowe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D04BB3" w14:textId="77777777" w:rsidR="00261ED1" w:rsidRPr="007D7932" w:rsidRDefault="00261ED1" w:rsidP="00E72A0D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61ED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Bruno </w:t>
            </w:r>
            <w:proofErr w:type="spellStart"/>
            <w:r w:rsidRPr="00261ED1">
              <w:rPr>
                <w:rFonts w:ascii="Arial" w:hAnsi="Arial" w:cs="Arial"/>
                <w:b/>
                <w:bCs/>
                <w:sz w:val="22"/>
                <w:szCs w:val="22"/>
              </w:rPr>
              <w:t>Tassi</w:t>
            </w:r>
            <w:proofErr w:type="spellEnd"/>
            <w:r w:rsidRPr="00261ED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5AF4CCEC" w14:textId="636B9232" w:rsidR="00261ED1" w:rsidRPr="007D7932" w:rsidRDefault="00E72A0D" w:rsidP="00E72A0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Staniewicka 12</w:t>
            </w:r>
          </w:p>
          <w:p w14:paraId="7C6661BB" w14:textId="769FD74F" w:rsidR="00261ED1" w:rsidRPr="007D7932" w:rsidRDefault="00E72A0D" w:rsidP="00E72A0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03-310 Warszawa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ABFAB" w14:textId="77777777" w:rsidR="004155B5" w:rsidRDefault="004155B5" w:rsidP="00E72A0D">
            <w:pPr>
              <w:rPr>
                <w:rFonts w:ascii="Arial" w:hAnsi="Arial" w:cs="Arial"/>
                <w:sz w:val="22"/>
                <w:szCs w:val="22"/>
              </w:rPr>
            </w:pPr>
          </w:p>
          <w:p w14:paraId="7EC047A1" w14:textId="1895F528" w:rsidR="00261ED1" w:rsidRPr="007D7932" w:rsidRDefault="00261ED1" w:rsidP="00E72A0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61ED1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8DFB4" w14:textId="77777777" w:rsidR="00261ED1" w:rsidRPr="007D7932" w:rsidRDefault="00261ED1" w:rsidP="00E72A0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61ED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261ED1" w14:paraId="0BA053B8" w14:textId="77777777" w:rsidTr="00E72A0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6F936" w14:textId="77777777" w:rsidR="00261ED1" w:rsidRPr="007D7932" w:rsidRDefault="00261ED1" w:rsidP="00E72A0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61ED1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61ED1">
              <w:rPr>
                <w:rFonts w:ascii="Arial" w:hAnsi="Arial" w:cs="Arial"/>
                <w:sz w:val="22"/>
                <w:szCs w:val="22"/>
              </w:rPr>
              <w:t>mięso drobiowe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7367A8" w14:textId="77777777" w:rsidR="00261ED1" w:rsidRPr="007D7932" w:rsidRDefault="00261ED1" w:rsidP="00E72A0D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261ED1">
              <w:rPr>
                <w:rFonts w:ascii="Arial" w:hAnsi="Arial" w:cs="Arial"/>
                <w:b/>
                <w:bCs/>
                <w:sz w:val="22"/>
                <w:szCs w:val="22"/>
              </w:rPr>
              <w:t>PiB</w:t>
            </w:r>
            <w:proofErr w:type="spellEnd"/>
            <w:r w:rsidRPr="00261ED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6D5C661B" w14:textId="77777777" w:rsidR="00261ED1" w:rsidRPr="007D7932" w:rsidRDefault="00261ED1" w:rsidP="00E72A0D">
            <w:pPr>
              <w:rPr>
                <w:rFonts w:ascii="Arial" w:hAnsi="Arial" w:cs="Arial"/>
                <w:sz w:val="22"/>
                <w:szCs w:val="22"/>
              </w:rPr>
            </w:pPr>
            <w:r w:rsidRPr="00261ED1">
              <w:rPr>
                <w:rFonts w:ascii="Arial" w:hAnsi="Arial" w:cs="Arial"/>
                <w:sz w:val="22"/>
                <w:szCs w:val="22"/>
              </w:rPr>
              <w:t>Szosa Ciechanowska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61ED1">
              <w:rPr>
                <w:rFonts w:ascii="Arial" w:hAnsi="Arial" w:cs="Arial"/>
                <w:sz w:val="22"/>
                <w:szCs w:val="22"/>
              </w:rPr>
              <w:t>13B</w:t>
            </w:r>
          </w:p>
          <w:p w14:paraId="0CC5FDFE" w14:textId="77777777" w:rsidR="00261ED1" w:rsidRPr="007D7932" w:rsidRDefault="00261ED1" w:rsidP="00E72A0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61ED1">
              <w:rPr>
                <w:rFonts w:ascii="Arial" w:hAnsi="Arial" w:cs="Arial"/>
                <w:sz w:val="22"/>
                <w:szCs w:val="22"/>
              </w:rPr>
              <w:t>06-420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61ED1">
              <w:rPr>
                <w:rFonts w:ascii="Arial" w:hAnsi="Arial" w:cs="Arial"/>
                <w:sz w:val="22"/>
                <w:szCs w:val="22"/>
              </w:rPr>
              <w:t>Gołymin-Ośrodek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3D7AF8" w14:textId="77777777" w:rsidR="004155B5" w:rsidRDefault="004155B5" w:rsidP="00E72A0D">
            <w:pPr>
              <w:rPr>
                <w:rFonts w:ascii="Arial" w:hAnsi="Arial" w:cs="Arial"/>
                <w:sz w:val="22"/>
                <w:szCs w:val="22"/>
              </w:rPr>
            </w:pPr>
          </w:p>
          <w:p w14:paraId="22ADA735" w14:textId="07C7EF8C" w:rsidR="00261ED1" w:rsidRPr="007D7932" w:rsidRDefault="00261ED1" w:rsidP="00E72A0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61ED1">
              <w:rPr>
                <w:rFonts w:ascii="Arial" w:hAnsi="Arial" w:cs="Arial"/>
                <w:sz w:val="22"/>
                <w:szCs w:val="22"/>
              </w:rPr>
              <w:t>1 - Cena - 83.59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45CFD" w14:textId="77777777" w:rsidR="00261ED1" w:rsidRPr="007D7932" w:rsidRDefault="00261ED1" w:rsidP="00E72A0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61ED1">
              <w:rPr>
                <w:rFonts w:ascii="Arial" w:hAnsi="Arial" w:cs="Arial"/>
                <w:sz w:val="22"/>
                <w:szCs w:val="22"/>
              </w:rPr>
              <w:t xml:space="preserve">  83,59</w:t>
            </w:r>
          </w:p>
        </w:tc>
      </w:tr>
      <w:tr w:rsidR="00261ED1" w14:paraId="15495367" w14:textId="77777777" w:rsidTr="00E72A0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86C6C" w14:textId="77777777" w:rsidR="00261ED1" w:rsidRPr="007D7932" w:rsidRDefault="00261ED1" w:rsidP="00E72A0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61ED1">
              <w:rPr>
                <w:rFonts w:ascii="Arial" w:hAnsi="Arial" w:cs="Arial"/>
                <w:sz w:val="22"/>
                <w:szCs w:val="22"/>
              </w:rPr>
              <w:lastRenderedPageBreak/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61ED1">
              <w:rPr>
                <w:rFonts w:ascii="Arial" w:hAnsi="Arial" w:cs="Arial"/>
                <w:sz w:val="22"/>
                <w:szCs w:val="22"/>
              </w:rPr>
              <w:t>mięso drobiowe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243603" w14:textId="77777777" w:rsidR="00261ED1" w:rsidRPr="007D7932" w:rsidRDefault="00261ED1" w:rsidP="00E72A0D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61ED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Zakład Przetwórstwa Mięsnego Krzysztof </w:t>
            </w:r>
            <w:proofErr w:type="spellStart"/>
            <w:r w:rsidRPr="00261ED1">
              <w:rPr>
                <w:rFonts w:ascii="Arial" w:hAnsi="Arial" w:cs="Arial"/>
                <w:b/>
                <w:bCs/>
                <w:sz w:val="22"/>
                <w:szCs w:val="22"/>
              </w:rPr>
              <w:t>Sobieraj</w:t>
            </w:r>
            <w:proofErr w:type="spellEnd"/>
          </w:p>
          <w:p w14:paraId="2E38F592" w14:textId="77777777" w:rsidR="00261ED1" w:rsidRPr="007D7932" w:rsidRDefault="00261ED1" w:rsidP="00E72A0D">
            <w:pPr>
              <w:rPr>
                <w:rFonts w:ascii="Arial" w:hAnsi="Arial" w:cs="Arial"/>
                <w:sz w:val="22"/>
                <w:szCs w:val="22"/>
              </w:rPr>
            </w:pPr>
            <w:r w:rsidRPr="00261ED1">
              <w:rPr>
                <w:rFonts w:ascii="Arial" w:hAnsi="Arial" w:cs="Arial"/>
                <w:sz w:val="22"/>
                <w:szCs w:val="22"/>
              </w:rPr>
              <w:t>Pogodna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61ED1">
              <w:rPr>
                <w:rFonts w:ascii="Arial" w:hAnsi="Arial" w:cs="Arial"/>
                <w:sz w:val="22"/>
                <w:szCs w:val="22"/>
              </w:rPr>
              <w:t>26</w:t>
            </w:r>
          </w:p>
          <w:p w14:paraId="5A31ABC4" w14:textId="77777777" w:rsidR="00261ED1" w:rsidRPr="007D7932" w:rsidRDefault="00261ED1" w:rsidP="00E72A0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61ED1">
              <w:rPr>
                <w:rFonts w:ascii="Arial" w:hAnsi="Arial" w:cs="Arial"/>
                <w:sz w:val="22"/>
                <w:szCs w:val="22"/>
              </w:rPr>
              <w:t>66-435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61ED1">
              <w:rPr>
                <w:rFonts w:ascii="Arial" w:hAnsi="Arial" w:cs="Arial"/>
                <w:sz w:val="22"/>
                <w:szCs w:val="22"/>
              </w:rPr>
              <w:t>Krzeszyce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646EB0" w14:textId="77777777" w:rsidR="004155B5" w:rsidRDefault="004155B5" w:rsidP="00E72A0D">
            <w:pPr>
              <w:rPr>
                <w:rFonts w:ascii="Arial" w:hAnsi="Arial" w:cs="Arial"/>
                <w:sz w:val="22"/>
                <w:szCs w:val="22"/>
              </w:rPr>
            </w:pPr>
          </w:p>
          <w:p w14:paraId="3E977437" w14:textId="7DA33CE7" w:rsidR="00261ED1" w:rsidRPr="007D7932" w:rsidRDefault="00261ED1" w:rsidP="00E72A0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61ED1">
              <w:rPr>
                <w:rFonts w:ascii="Arial" w:hAnsi="Arial" w:cs="Arial"/>
                <w:sz w:val="22"/>
                <w:szCs w:val="22"/>
              </w:rPr>
              <w:t>1 - Cena - 83.00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23F0A" w14:textId="77777777" w:rsidR="00261ED1" w:rsidRPr="007D7932" w:rsidRDefault="00261ED1" w:rsidP="00E72A0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61ED1">
              <w:rPr>
                <w:rFonts w:ascii="Arial" w:hAnsi="Arial" w:cs="Arial"/>
                <w:sz w:val="22"/>
                <w:szCs w:val="22"/>
              </w:rPr>
              <w:t xml:space="preserve">  83,00</w:t>
            </w:r>
          </w:p>
        </w:tc>
      </w:tr>
      <w:tr w:rsidR="00261ED1" w14:paraId="771E96B0" w14:textId="77777777" w:rsidTr="00E72A0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1580E" w14:textId="77777777" w:rsidR="00261ED1" w:rsidRPr="007D7932" w:rsidRDefault="00261ED1" w:rsidP="00E72A0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61ED1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61ED1">
              <w:rPr>
                <w:rFonts w:ascii="Arial" w:hAnsi="Arial" w:cs="Arial"/>
                <w:sz w:val="22"/>
                <w:szCs w:val="22"/>
              </w:rPr>
              <w:t>mięso drobiowe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6BEF6B" w14:textId="77777777" w:rsidR="00261ED1" w:rsidRPr="007D7932" w:rsidRDefault="00261ED1" w:rsidP="00E72A0D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61ED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Hurtownia Drobiu Malta-Drób Witold </w:t>
            </w:r>
            <w:proofErr w:type="spellStart"/>
            <w:r w:rsidRPr="00261ED1">
              <w:rPr>
                <w:rFonts w:ascii="Arial" w:hAnsi="Arial" w:cs="Arial"/>
                <w:b/>
                <w:bCs/>
                <w:sz w:val="22"/>
                <w:szCs w:val="22"/>
              </w:rPr>
              <w:t>Erber</w:t>
            </w:r>
            <w:proofErr w:type="spellEnd"/>
          </w:p>
          <w:p w14:paraId="6CCCD002" w14:textId="77777777" w:rsidR="00261ED1" w:rsidRPr="007D7932" w:rsidRDefault="00261ED1" w:rsidP="00E72A0D">
            <w:pPr>
              <w:rPr>
                <w:rFonts w:ascii="Arial" w:hAnsi="Arial" w:cs="Arial"/>
                <w:sz w:val="22"/>
                <w:szCs w:val="22"/>
              </w:rPr>
            </w:pPr>
            <w:r w:rsidRPr="00261ED1">
              <w:rPr>
                <w:rFonts w:ascii="Arial" w:hAnsi="Arial" w:cs="Arial"/>
                <w:sz w:val="22"/>
                <w:szCs w:val="22"/>
              </w:rPr>
              <w:t>Wiatraczna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61ED1">
              <w:rPr>
                <w:rFonts w:ascii="Arial" w:hAnsi="Arial" w:cs="Arial"/>
                <w:sz w:val="22"/>
                <w:szCs w:val="22"/>
              </w:rPr>
              <w:t>57-66</w:t>
            </w:r>
          </w:p>
          <w:p w14:paraId="0854CB66" w14:textId="77777777" w:rsidR="00261ED1" w:rsidRPr="007D7932" w:rsidRDefault="00261ED1" w:rsidP="00E72A0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61ED1">
              <w:rPr>
                <w:rFonts w:ascii="Arial" w:hAnsi="Arial" w:cs="Arial"/>
                <w:sz w:val="22"/>
                <w:szCs w:val="22"/>
              </w:rPr>
              <w:t>61-242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61ED1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CFD9F" w14:textId="77777777" w:rsidR="004155B5" w:rsidRDefault="004155B5" w:rsidP="00E72A0D">
            <w:pPr>
              <w:rPr>
                <w:rFonts w:ascii="Arial" w:hAnsi="Arial" w:cs="Arial"/>
                <w:sz w:val="22"/>
                <w:szCs w:val="22"/>
              </w:rPr>
            </w:pPr>
          </w:p>
          <w:p w14:paraId="380BC679" w14:textId="79F7510B" w:rsidR="00261ED1" w:rsidRPr="007D7932" w:rsidRDefault="00261ED1" w:rsidP="00E72A0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61ED1">
              <w:rPr>
                <w:rFonts w:ascii="Arial" w:hAnsi="Arial" w:cs="Arial"/>
                <w:sz w:val="22"/>
                <w:szCs w:val="22"/>
              </w:rPr>
              <w:t>1 - Cena - 80.30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9CF33" w14:textId="77777777" w:rsidR="00261ED1" w:rsidRPr="007D7932" w:rsidRDefault="00261ED1" w:rsidP="00E72A0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61ED1">
              <w:rPr>
                <w:rFonts w:ascii="Arial" w:hAnsi="Arial" w:cs="Arial"/>
                <w:sz w:val="22"/>
                <w:szCs w:val="22"/>
              </w:rPr>
              <w:t xml:space="preserve">  80,30</w:t>
            </w:r>
          </w:p>
        </w:tc>
      </w:tr>
      <w:tr w:rsidR="00261ED1" w14:paraId="0AD1A0AD" w14:textId="77777777" w:rsidTr="00E72A0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7E2DC" w14:textId="77777777" w:rsidR="00261ED1" w:rsidRPr="007D7932" w:rsidRDefault="00261ED1" w:rsidP="00E72A0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61ED1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61ED1">
              <w:rPr>
                <w:rFonts w:ascii="Arial" w:hAnsi="Arial" w:cs="Arial"/>
                <w:sz w:val="22"/>
                <w:szCs w:val="22"/>
              </w:rPr>
              <w:t>mięso drobiowe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260C46" w14:textId="77777777" w:rsidR="004155B5" w:rsidRDefault="00261ED1" w:rsidP="00E72A0D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61ED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Masarstwo Wędliniarstwo </w:t>
            </w:r>
          </w:p>
          <w:p w14:paraId="5716F4C0" w14:textId="506E43A6" w:rsidR="00261ED1" w:rsidRPr="007D7932" w:rsidRDefault="00261ED1" w:rsidP="00E72A0D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61ED1">
              <w:rPr>
                <w:rFonts w:ascii="Arial" w:hAnsi="Arial" w:cs="Arial"/>
                <w:b/>
                <w:bCs/>
                <w:sz w:val="22"/>
                <w:szCs w:val="22"/>
              </w:rPr>
              <w:t>KRAFT Sp. z o. o.</w:t>
            </w:r>
          </w:p>
          <w:p w14:paraId="26B85A12" w14:textId="550DDDF1" w:rsidR="00261ED1" w:rsidRPr="007D7932" w:rsidRDefault="00261ED1" w:rsidP="00E72A0D">
            <w:pPr>
              <w:rPr>
                <w:rFonts w:ascii="Arial" w:hAnsi="Arial" w:cs="Arial"/>
                <w:sz w:val="22"/>
                <w:szCs w:val="22"/>
              </w:rPr>
            </w:pPr>
            <w:r w:rsidRPr="00261ED1">
              <w:rPr>
                <w:rFonts w:ascii="Arial" w:hAnsi="Arial" w:cs="Arial"/>
                <w:sz w:val="22"/>
                <w:szCs w:val="22"/>
              </w:rPr>
              <w:t>Leśna 18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96422BC" w14:textId="77777777" w:rsidR="00261ED1" w:rsidRPr="007D7932" w:rsidRDefault="00261ED1" w:rsidP="00E72A0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61ED1">
              <w:rPr>
                <w:rFonts w:ascii="Arial" w:hAnsi="Arial" w:cs="Arial"/>
                <w:sz w:val="22"/>
                <w:szCs w:val="22"/>
              </w:rPr>
              <w:t>64-710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61ED1">
              <w:rPr>
                <w:rFonts w:ascii="Arial" w:hAnsi="Arial" w:cs="Arial"/>
                <w:sz w:val="22"/>
                <w:szCs w:val="22"/>
              </w:rPr>
              <w:t>Połajewo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E0647" w14:textId="77777777" w:rsidR="004155B5" w:rsidRDefault="004155B5" w:rsidP="00E72A0D">
            <w:pPr>
              <w:rPr>
                <w:rFonts w:ascii="Arial" w:hAnsi="Arial" w:cs="Arial"/>
                <w:sz w:val="22"/>
                <w:szCs w:val="22"/>
              </w:rPr>
            </w:pPr>
          </w:p>
          <w:p w14:paraId="619530A1" w14:textId="61CA8285" w:rsidR="00261ED1" w:rsidRPr="007D7932" w:rsidRDefault="00261ED1" w:rsidP="00E72A0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61ED1">
              <w:rPr>
                <w:rFonts w:ascii="Arial" w:hAnsi="Arial" w:cs="Arial"/>
                <w:sz w:val="22"/>
                <w:szCs w:val="22"/>
              </w:rPr>
              <w:t>1 - Cena - 57.80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78261" w14:textId="77777777" w:rsidR="00261ED1" w:rsidRPr="007D7932" w:rsidRDefault="00261ED1" w:rsidP="00E72A0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61ED1">
              <w:rPr>
                <w:rFonts w:ascii="Arial" w:hAnsi="Arial" w:cs="Arial"/>
                <w:sz w:val="22"/>
                <w:szCs w:val="22"/>
              </w:rPr>
              <w:t xml:space="preserve">  57,80</w:t>
            </w:r>
          </w:p>
        </w:tc>
      </w:tr>
      <w:tr w:rsidR="00261ED1" w14:paraId="3D8BA85B" w14:textId="77777777" w:rsidTr="00E72A0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DD3BB" w14:textId="77777777" w:rsidR="00261ED1" w:rsidRPr="007D7932" w:rsidRDefault="00261ED1" w:rsidP="00E72A0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61ED1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61ED1">
              <w:rPr>
                <w:rFonts w:ascii="Arial" w:hAnsi="Arial" w:cs="Arial"/>
                <w:sz w:val="22"/>
                <w:szCs w:val="22"/>
              </w:rPr>
              <w:t>mięso wieprzowe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808054" w14:textId="77777777" w:rsidR="00261ED1" w:rsidRPr="007D7932" w:rsidRDefault="00261ED1" w:rsidP="00E72A0D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61ED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Bruno </w:t>
            </w:r>
            <w:proofErr w:type="spellStart"/>
            <w:r w:rsidRPr="00261ED1">
              <w:rPr>
                <w:rFonts w:ascii="Arial" w:hAnsi="Arial" w:cs="Arial"/>
                <w:b/>
                <w:bCs/>
                <w:sz w:val="22"/>
                <w:szCs w:val="22"/>
              </w:rPr>
              <w:t>Tassi</w:t>
            </w:r>
            <w:proofErr w:type="spellEnd"/>
            <w:r w:rsidRPr="00261ED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0B1A7109" w14:textId="77777777" w:rsidR="004155B5" w:rsidRPr="007D7932" w:rsidRDefault="004155B5" w:rsidP="004155B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Staniewicka 12</w:t>
            </w:r>
          </w:p>
          <w:p w14:paraId="1650F9BE" w14:textId="106F1C25" w:rsidR="00261ED1" w:rsidRPr="007D7932" w:rsidRDefault="004155B5" w:rsidP="004155B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03-310 Warszawa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D48644" w14:textId="77777777" w:rsidR="004155B5" w:rsidRDefault="004155B5" w:rsidP="00E72A0D">
            <w:pPr>
              <w:rPr>
                <w:rFonts w:ascii="Arial" w:hAnsi="Arial" w:cs="Arial"/>
                <w:sz w:val="22"/>
                <w:szCs w:val="22"/>
              </w:rPr>
            </w:pPr>
          </w:p>
          <w:p w14:paraId="3B899C08" w14:textId="1C43A318" w:rsidR="00261ED1" w:rsidRPr="007D7932" w:rsidRDefault="00261ED1" w:rsidP="00E72A0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61ED1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3A69D" w14:textId="77777777" w:rsidR="00261ED1" w:rsidRPr="007D7932" w:rsidRDefault="00261ED1" w:rsidP="00E72A0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61ED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261ED1" w14:paraId="4F08E178" w14:textId="77777777" w:rsidTr="00E72A0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6844D" w14:textId="77777777" w:rsidR="00261ED1" w:rsidRPr="007D7932" w:rsidRDefault="00261ED1" w:rsidP="00E72A0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61ED1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61ED1">
              <w:rPr>
                <w:rFonts w:ascii="Arial" w:hAnsi="Arial" w:cs="Arial"/>
                <w:sz w:val="22"/>
                <w:szCs w:val="22"/>
              </w:rPr>
              <w:t>mięso wieprzowe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CE3E43" w14:textId="77777777" w:rsidR="00261ED1" w:rsidRPr="007D7932" w:rsidRDefault="00261ED1" w:rsidP="00E72A0D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61ED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Zakład Przetwórstwa Mięsnego Krzysztof </w:t>
            </w:r>
            <w:proofErr w:type="spellStart"/>
            <w:r w:rsidRPr="00261ED1">
              <w:rPr>
                <w:rFonts w:ascii="Arial" w:hAnsi="Arial" w:cs="Arial"/>
                <w:b/>
                <w:bCs/>
                <w:sz w:val="22"/>
                <w:szCs w:val="22"/>
              </w:rPr>
              <w:t>Sobieraj</w:t>
            </w:r>
            <w:proofErr w:type="spellEnd"/>
          </w:p>
          <w:p w14:paraId="2E376456" w14:textId="77777777" w:rsidR="00261ED1" w:rsidRPr="007D7932" w:rsidRDefault="00261ED1" w:rsidP="00E72A0D">
            <w:pPr>
              <w:rPr>
                <w:rFonts w:ascii="Arial" w:hAnsi="Arial" w:cs="Arial"/>
                <w:sz w:val="22"/>
                <w:szCs w:val="22"/>
              </w:rPr>
            </w:pPr>
            <w:r w:rsidRPr="00261ED1">
              <w:rPr>
                <w:rFonts w:ascii="Arial" w:hAnsi="Arial" w:cs="Arial"/>
                <w:sz w:val="22"/>
                <w:szCs w:val="22"/>
              </w:rPr>
              <w:t>Pogodna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61ED1">
              <w:rPr>
                <w:rFonts w:ascii="Arial" w:hAnsi="Arial" w:cs="Arial"/>
                <w:sz w:val="22"/>
                <w:szCs w:val="22"/>
              </w:rPr>
              <w:t>26</w:t>
            </w:r>
          </w:p>
          <w:p w14:paraId="1E110279" w14:textId="77777777" w:rsidR="00261ED1" w:rsidRPr="007D7932" w:rsidRDefault="00261ED1" w:rsidP="00E72A0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61ED1">
              <w:rPr>
                <w:rFonts w:ascii="Arial" w:hAnsi="Arial" w:cs="Arial"/>
                <w:sz w:val="22"/>
                <w:szCs w:val="22"/>
              </w:rPr>
              <w:t>66-435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61ED1">
              <w:rPr>
                <w:rFonts w:ascii="Arial" w:hAnsi="Arial" w:cs="Arial"/>
                <w:sz w:val="22"/>
                <w:szCs w:val="22"/>
              </w:rPr>
              <w:t>Krzeszyce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06EA6" w14:textId="77777777" w:rsidR="004155B5" w:rsidRDefault="004155B5" w:rsidP="00E72A0D">
            <w:pPr>
              <w:rPr>
                <w:rFonts w:ascii="Arial" w:hAnsi="Arial" w:cs="Arial"/>
                <w:sz w:val="22"/>
                <w:szCs w:val="22"/>
              </w:rPr>
            </w:pPr>
          </w:p>
          <w:p w14:paraId="0D989D86" w14:textId="192FC189" w:rsidR="00261ED1" w:rsidRPr="007D7932" w:rsidRDefault="00261ED1" w:rsidP="00E72A0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61ED1">
              <w:rPr>
                <w:rFonts w:ascii="Arial" w:hAnsi="Arial" w:cs="Arial"/>
                <w:sz w:val="22"/>
                <w:szCs w:val="22"/>
              </w:rPr>
              <w:t>1 - Cena - 98.86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FCEAF" w14:textId="77777777" w:rsidR="00261ED1" w:rsidRPr="007D7932" w:rsidRDefault="00261ED1" w:rsidP="00E72A0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61ED1">
              <w:rPr>
                <w:rFonts w:ascii="Arial" w:hAnsi="Arial" w:cs="Arial"/>
                <w:sz w:val="22"/>
                <w:szCs w:val="22"/>
              </w:rPr>
              <w:t xml:space="preserve">  98,86</w:t>
            </w:r>
          </w:p>
        </w:tc>
      </w:tr>
      <w:tr w:rsidR="00261ED1" w14:paraId="30356F41" w14:textId="77777777" w:rsidTr="00E72A0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EA6E4" w14:textId="77777777" w:rsidR="00261ED1" w:rsidRPr="007D7932" w:rsidRDefault="00261ED1" w:rsidP="00E72A0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61ED1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61ED1">
              <w:rPr>
                <w:rFonts w:ascii="Arial" w:hAnsi="Arial" w:cs="Arial"/>
                <w:sz w:val="22"/>
                <w:szCs w:val="22"/>
              </w:rPr>
              <w:t>mięso wieprzowe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DF1871" w14:textId="77777777" w:rsidR="004155B5" w:rsidRDefault="00261ED1" w:rsidP="00E72A0D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61ED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Masarstwo Wędliniarstwo </w:t>
            </w:r>
          </w:p>
          <w:p w14:paraId="07153AB2" w14:textId="0A6CFAD3" w:rsidR="00261ED1" w:rsidRPr="007D7932" w:rsidRDefault="00261ED1" w:rsidP="00E72A0D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61ED1">
              <w:rPr>
                <w:rFonts w:ascii="Arial" w:hAnsi="Arial" w:cs="Arial"/>
                <w:b/>
                <w:bCs/>
                <w:sz w:val="22"/>
                <w:szCs w:val="22"/>
              </w:rPr>
              <w:t>KRAFT Sp. z o. o.</w:t>
            </w:r>
          </w:p>
          <w:p w14:paraId="5479652D" w14:textId="21A6D715" w:rsidR="00261ED1" w:rsidRPr="007D7932" w:rsidRDefault="00261ED1" w:rsidP="00E72A0D">
            <w:pPr>
              <w:rPr>
                <w:rFonts w:ascii="Arial" w:hAnsi="Arial" w:cs="Arial"/>
                <w:sz w:val="22"/>
                <w:szCs w:val="22"/>
              </w:rPr>
            </w:pPr>
            <w:r w:rsidRPr="00261ED1">
              <w:rPr>
                <w:rFonts w:ascii="Arial" w:hAnsi="Arial" w:cs="Arial"/>
                <w:sz w:val="22"/>
                <w:szCs w:val="22"/>
              </w:rPr>
              <w:t>Leśna 18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502B571F" w14:textId="77777777" w:rsidR="00261ED1" w:rsidRPr="007D7932" w:rsidRDefault="00261ED1" w:rsidP="00E72A0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61ED1">
              <w:rPr>
                <w:rFonts w:ascii="Arial" w:hAnsi="Arial" w:cs="Arial"/>
                <w:sz w:val="22"/>
                <w:szCs w:val="22"/>
              </w:rPr>
              <w:t>64-710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61ED1">
              <w:rPr>
                <w:rFonts w:ascii="Arial" w:hAnsi="Arial" w:cs="Arial"/>
                <w:sz w:val="22"/>
                <w:szCs w:val="22"/>
              </w:rPr>
              <w:t>Połajewo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9F06A6" w14:textId="77777777" w:rsidR="004155B5" w:rsidRDefault="004155B5" w:rsidP="00E72A0D">
            <w:pPr>
              <w:rPr>
                <w:rFonts w:ascii="Arial" w:hAnsi="Arial" w:cs="Arial"/>
                <w:sz w:val="22"/>
                <w:szCs w:val="22"/>
              </w:rPr>
            </w:pPr>
          </w:p>
          <w:p w14:paraId="29BA300E" w14:textId="6F41B3E3" w:rsidR="00261ED1" w:rsidRPr="007D7932" w:rsidRDefault="00261ED1" w:rsidP="00E72A0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61ED1">
              <w:rPr>
                <w:rFonts w:ascii="Arial" w:hAnsi="Arial" w:cs="Arial"/>
                <w:sz w:val="22"/>
                <w:szCs w:val="22"/>
              </w:rPr>
              <w:t>1 - Cena - 89.71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26339" w14:textId="77777777" w:rsidR="00261ED1" w:rsidRPr="007D7932" w:rsidRDefault="00261ED1" w:rsidP="00E72A0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61ED1">
              <w:rPr>
                <w:rFonts w:ascii="Arial" w:hAnsi="Arial" w:cs="Arial"/>
                <w:sz w:val="22"/>
                <w:szCs w:val="22"/>
              </w:rPr>
              <w:t xml:space="preserve">  89,71</w:t>
            </w:r>
          </w:p>
        </w:tc>
      </w:tr>
      <w:tr w:rsidR="00261ED1" w14:paraId="14AB8AAB" w14:textId="77777777" w:rsidTr="00E72A0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9D986" w14:textId="77777777" w:rsidR="00261ED1" w:rsidRPr="007D7932" w:rsidRDefault="00261ED1" w:rsidP="00E72A0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61ED1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61ED1">
              <w:rPr>
                <w:rFonts w:ascii="Arial" w:hAnsi="Arial" w:cs="Arial"/>
                <w:sz w:val="22"/>
                <w:szCs w:val="22"/>
              </w:rPr>
              <w:t>mięso wieprzowe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1A930A" w14:textId="77777777" w:rsidR="00261ED1" w:rsidRPr="007D7932" w:rsidRDefault="00261ED1" w:rsidP="00E72A0D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261ED1">
              <w:rPr>
                <w:rFonts w:ascii="Arial" w:hAnsi="Arial" w:cs="Arial"/>
                <w:b/>
                <w:bCs/>
                <w:sz w:val="22"/>
                <w:szCs w:val="22"/>
              </w:rPr>
              <w:t>PiB</w:t>
            </w:r>
            <w:proofErr w:type="spellEnd"/>
            <w:r w:rsidRPr="00261ED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5E87CAA9" w14:textId="77777777" w:rsidR="00261ED1" w:rsidRPr="007D7932" w:rsidRDefault="00261ED1" w:rsidP="00E72A0D">
            <w:pPr>
              <w:rPr>
                <w:rFonts w:ascii="Arial" w:hAnsi="Arial" w:cs="Arial"/>
                <w:sz w:val="22"/>
                <w:szCs w:val="22"/>
              </w:rPr>
            </w:pPr>
            <w:r w:rsidRPr="00261ED1">
              <w:rPr>
                <w:rFonts w:ascii="Arial" w:hAnsi="Arial" w:cs="Arial"/>
                <w:sz w:val="22"/>
                <w:szCs w:val="22"/>
              </w:rPr>
              <w:t>Szosa Ciechanowska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61ED1">
              <w:rPr>
                <w:rFonts w:ascii="Arial" w:hAnsi="Arial" w:cs="Arial"/>
                <w:sz w:val="22"/>
                <w:szCs w:val="22"/>
              </w:rPr>
              <w:t>13B</w:t>
            </w:r>
          </w:p>
          <w:p w14:paraId="1A76A20B" w14:textId="77777777" w:rsidR="00261ED1" w:rsidRPr="007D7932" w:rsidRDefault="00261ED1" w:rsidP="00E72A0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61ED1">
              <w:rPr>
                <w:rFonts w:ascii="Arial" w:hAnsi="Arial" w:cs="Arial"/>
                <w:sz w:val="22"/>
                <w:szCs w:val="22"/>
              </w:rPr>
              <w:t>06-420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61ED1">
              <w:rPr>
                <w:rFonts w:ascii="Arial" w:hAnsi="Arial" w:cs="Arial"/>
                <w:sz w:val="22"/>
                <w:szCs w:val="22"/>
              </w:rPr>
              <w:t>Gołymin-Ośrodek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793E76" w14:textId="77777777" w:rsidR="004155B5" w:rsidRDefault="004155B5" w:rsidP="00E72A0D">
            <w:pPr>
              <w:rPr>
                <w:rFonts w:ascii="Arial" w:hAnsi="Arial" w:cs="Arial"/>
                <w:sz w:val="22"/>
                <w:szCs w:val="22"/>
              </w:rPr>
            </w:pPr>
          </w:p>
          <w:p w14:paraId="54334202" w14:textId="5DCED975" w:rsidR="00261ED1" w:rsidRPr="007D7932" w:rsidRDefault="00261ED1" w:rsidP="00E72A0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61ED1">
              <w:rPr>
                <w:rFonts w:ascii="Arial" w:hAnsi="Arial" w:cs="Arial"/>
                <w:sz w:val="22"/>
                <w:szCs w:val="22"/>
              </w:rPr>
              <w:t>1 - Cena - 82.34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8218A" w14:textId="77777777" w:rsidR="00261ED1" w:rsidRPr="007D7932" w:rsidRDefault="00261ED1" w:rsidP="00E72A0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61ED1">
              <w:rPr>
                <w:rFonts w:ascii="Arial" w:hAnsi="Arial" w:cs="Arial"/>
                <w:sz w:val="22"/>
                <w:szCs w:val="22"/>
              </w:rPr>
              <w:t xml:space="preserve">  82,34</w:t>
            </w:r>
          </w:p>
        </w:tc>
      </w:tr>
      <w:tr w:rsidR="00261ED1" w14:paraId="64D73FE9" w14:textId="77777777" w:rsidTr="00E72A0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38C4E" w14:textId="77777777" w:rsidR="00261ED1" w:rsidRPr="007D7932" w:rsidRDefault="00261ED1" w:rsidP="00E72A0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61ED1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61ED1">
              <w:rPr>
                <w:rFonts w:ascii="Arial" w:hAnsi="Arial" w:cs="Arial"/>
                <w:sz w:val="22"/>
                <w:szCs w:val="22"/>
              </w:rPr>
              <w:t>mięso wieprzowe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A3913" w14:textId="64040712" w:rsidR="00261ED1" w:rsidRPr="007D7932" w:rsidRDefault="004155B5" w:rsidP="00E72A0D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PPHU J</w:t>
            </w:r>
            <w:r w:rsidR="00261ED1" w:rsidRPr="00261ED1">
              <w:rPr>
                <w:rFonts w:ascii="Arial" w:hAnsi="Arial" w:cs="Arial"/>
                <w:b/>
                <w:bCs/>
                <w:sz w:val="22"/>
                <w:szCs w:val="22"/>
              </w:rPr>
              <w:t>ohn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Paweł John</w:t>
            </w:r>
          </w:p>
          <w:p w14:paraId="7D4C2BDF" w14:textId="0DDA0A16" w:rsidR="00261ED1" w:rsidRPr="007D7932" w:rsidRDefault="004155B5" w:rsidP="00E72A0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Grotniki, ul. Źródlana 5</w:t>
            </w:r>
          </w:p>
          <w:p w14:paraId="6E3BFD06" w14:textId="00B4C474" w:rsidR="00261ED1" w:rsidRPr="007D7932" w:rsidRDefault="000847A7" w:rsidP="00E72A0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64-710</w:t>
            </w:r>
            <w:r w:rsidR="00261ED1"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261ED1" w:rsidRPr="00261ED1">
              <w:rPr>
                <w:rFonts w:ascii="Arial" w:hAnsi="Arial" w:cs="Arial"/>
                <w:sz w:val="22"/>
                <w:szCs w:val="22"/>
              </w:rPr>
              <w:t>Włoszakowice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64494" w14:textId="77777777" w:rsidR="004155B5" w:rsidRDefault="004155B5" w:rsidP="00E72A0D">
            <w:pPr>
              <w:rPr>
                <w:rFonts w:ascii="Arial" w:hAnsi="Arial" w:cs="Arial"/>
                <w:sz w:val="22"/>
                <w:szCs w:val="22"/>
              </w:rPr>
            </w:pPr>
          </w:p>
          <w:p w14:paraId="0E66D408" w14:textId="3D5E105B" w:rsidR="00261ED1" w:rsidRPr="007D7932" w:rsidRDefault="00261ED1" w:rsidP="00E72A0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61ED1">
              <w:rPr>
                <w:rFonts w:ascii="Arial" w:hAnsi="Arial" w:cs="Arial"/>
                <w:sz w:val="22"/>
                <w:szCs w:val="22"/>
              </w:rPr>
              <w:t>1 - Cena - 99.49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0EC55" w14:textId="77777777" w:rsidR="00261ED1" w:rsidRPr="007D7932" w:rsidRDefault="00261ED1" w:rsidP="00E72A0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61ED1">
              <w:rPr>
                <w:rFonts w:ascii="Arial" w:hAnsi="Arial" w:cs="Arial"/>
                <w:sz w:val="22"/>
                <w:szCs w:val="22"/>
              </w:rPr>
              <w:t xml:space="preserve">  99,49</w:t>
            </w:r>
          </w:p>
        </w:tc>
      </w:tr>
    </w:tbl>
    <w:p w14:paraId="30BBAEFA" w14:textId="77777777" w:rsidR="00D64136" w:rsidRDefault="00D64136" w:rsidP="00E72A0D">
      <w:pPr>
        <w:jc w:val="both"/>
        <w:rPr>
          <w:rFonts w:ascii="Arial" w:hAnsi="Arial" w:cs="Arial"/>
          <w:color w:val="000000"/>
        </w:rPr>
      </w:pPr>
    </w:p>
    <w:p w14:paraId="2B3484CA" w14:textId="77777777" w:rsidR="00D64136" w:rsidRDefault="00D64136" w:rsidP="00E72A0D">
      <w:pPr>
        <w:jc w:val="both"/>
        <w:rPr>
          <w:rFonts w:ascii="Arial" w:hAnsi="Arial" w:cs="Arial"/>
          <w:color w:val="000000"/>
        </w:rPr>
      </w:pPr>
      <w:r w:rsidRPr="007D7932">
        <w:rPr>
          <w:rFonts w:ascii="Arial" w:hAnsi="Arial" w:cs="Arial"/>
          <w:b/>
          <w:bCs/>
          <w:color w:val="000000"/>
        </w:rPr>
        <w:t>Informacja o wykonawcach, których oferty zostały odrzucone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5812"/>
      </w:tblGrid>
      <w:tr w:rsidR="00D64136" w14:paraId="644F3572" w14:textId="77777777" w:rsidTr="005E0D0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18D6F64D" w14:textId="77777777" w:rsidR="00D64136" w:rsidRPr="007D7932" w:rsidRDefault="00D64136" w:rsidP="00E72A0D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Nr oferty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09B3B54D" w14:textId="77777777" w:rsidR="00D64136" w:rsidRPr="007D7932" w:rsidRDefault="00D64136" w:rsidP="00E72A0D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Nazwa i adres wykonawcy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4E3F0FD5" w14:textId="77777777" w:rsidR="00D64136" w:rsidRPr="007D7932" w:rsidRDefault="00D64136" w:rsidP="00E72A0D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Uzasadnienie odrzucenia oferty</w:t>
            </w:r>
          </w:p>
        </w:tc>
      </w:tr>
      <w:tr w:rsidR="00D64136" w14:paraId="0FD17A6F" w14:textId="77777777" w:rsidTr="005E0D0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DC232CD" w14:textId="77777777" w:rsidR="00D64136" w:rsidRPr="007D7932" w:rsidRDefault="00D64136" w:rsidP="00E72A0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E23BAE4" w14:textId="77777777" w:rsidR="00D64136" w:rsidRPr="007D7932" w:rsidRDefault="00D64136" w:rsidP="00E72A0D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2BC57D31" w14:textId="77777777" w:rsidR="00D64136" w:rsidRPr="007D7932" w:rsidRDefault="00D64136" w:rsidP="00E72A0D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52609BC3" w14:textId="77777777" w:rsidR="00D64136" w:rsidRPr="007D7932" w:rsidRDefault="00D64136" w:rsidP="00E72A0D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F44754F" w14:textId="77777777" w:rsidR="00D64136" w:rsidRDefault="00D64136" w:rsidP="00E72A0D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na podstawie  ustawy </w:t>
            </w:r>
            <w:proofErr w:type="spellStart"/>
            <w:r w:rsidRPr="007D7932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60553FFF" w14:textId="77777777" w:rsidR="00D64136" w:rsidRPr="0013621B" w:rsidRDefault="00D64136" w:rsidP="00E72A0D">
            <w:pPr>
              <w:rPr>
                <w:rFonts w:ascii="Arial" w:hAnsi="Arial" w:cs="Arial"/>
                <w:sz w:val="12"/>
                <w:szCs w:val="12"/>
              </w:rPr>
            </w:pPr>
          </w:p>
          <w:p w14:paraId="418513D8" w14:textId="77777777" w:rsidR="00D64136" w:rsidRPr="007D7932" w:rsidRDefault="00D64136" w:rsidP="00E72A0D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29572920" w14:textId="77777777" w:rsidR="00D64136" w:rsidRPr="007D7932" w:rsidRDefault="00D64136" w:rsidP="00E72A0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252A493" w14:textId="77777777" w:rsidR="00D64136" w:rsidRPr="00D64136" w:rsidRDefault="00D64136" w:rsidP="00E72A0D">
      <w:pPr>
        <w:jc w:val="both"/>
        <w:rPr>
          <w:rFonts w:ascii="Arial" w:hAnsi="Arial" w:cs="Arial"/>
          <w:color w:val="000000"/>
        </w:rPr>
      </w:pPr>
    </w:p>
    <w:p w14:paraId="67809AB4" w14:textId="77777777" w:rsidR="009F0E5C" w:rsidRPr="00D64136" w:rsidRDefault="00D64136" w:rsidP="00E72A0D">
      <w:pPr>
        <w:jc w:val="both"/>
        <w:rPr>
          <w:rFonts w:ascii="Arial" w:hAnsi="Arial" w:cs="Arial"/>
        </w:rPr>
      </w:pPr>
      <w:r w:rsidRPr="00D64136">
        <w:rPr>
          <w:rFonts w:ascii="Arial" w:hAnsi="Arial" w:cs="Arial"/>
          <w:b/>
          <w:bCs/>
        </w:rPr>
        <w:t>Informacja o terminie zawarcia umowy</w:t>
      </w:r>
      <w:r w:rsidRPr="00D64136">
        <w:rPr>
          <w:rFonts w:ascii="Arial" w:hAnsi="Arial" w:cs="Arial"/>
        </w:rPr>
        <w:t>:</w:t>
      </w:r>
    </w:p>
    <w:p w14:paraId="4BBBDC9B" w14:textId="77777777" w:rsidR="00F960D7" w:rsidRPr="00D64136" w:rsidRDefault="00A029B8" w:rsidP="00E72A0D">
      <w:pPr>
        <w:jc w:val="both"/>
        <w:rPr>
          <w:rFonts w:ascii="Arial" w:hAnsi="Arial" w:cs="Arial"/>
        </w:rPr>
      </w:pPr>
      <w:r w:rsidRPr="00D64136">
        <w:rPr>
          <w:rFonts w:ascii="Arial" w:hAnsi="Arial" w:cs="Arial"/>
        </w:rPr>
        <w:t>U</w:t>
      </w:r>
      <w:r w:rsidR="00F960D7" w:rsidRPr="00D64136">
        <w:rPr>
          <w:rFonts w:ascii="Arial" w:hAnsi="Arial" w:cs="Arial"/>
        </w:rPr>
        <w:t>mowa w sp</w:t>
      </w:r>
      <w:r w:rsidR="004C3459" w:rsidRPr="00D64136">
        <w:rPr>
          <w:rFonts w:ascii="Arial" w:hAnsi="Arial" w:cs="Arial"/>
        </w:rPr>
        <w:t>r</w:t>
      </w:r>
      <w:r w:rsidR="00F960D7" w:rsidRPr="00D64136">
        <w:rPr>
          <w:rFonts w:ascii="Arial" w:hAnsi="Arial" w:cs="Arial"/>
        </w:rPr>
        <w:t>awie zamówienia publicznego</w:t>
      </w:r>
      <w:r w:rsidR="00D8427E" w:rsidRPr="00D64136">
        <w:rPr>
          <w:rFonts w:ascii="Arial" w:hAnsi="Arial" w:cs="Arial"/>
        </w:rPr>
        <w:t xml:space="preserve">, zgodnie z art. 264 ust. 1 ustawy </w:t>
      </w:r>
      <w:proofErr w:type="spellStart"/>
      <w:r w:rsidR="00D8427E" w:rsidRPr="00D64136">
        <w:rPr>
          <w:rFonts w:ascii="Arial" w:hAnsi="Arial" w:cs="Arial"/>
        </w:rPr>
        <w:t>Pzp</w:t>
      </w:r>
      <w:proofErr w:type="spellEnd"/>
      <w:r w:rsidR="00D8427E" w:rsidRPr="00D64136">
        <w:rPr>
          <w:rFonts w:ascii="Arial" w:hAnsi="Arial" w:cs="Arial"/>
        </w:rPr>
        <w:t>,</w:t>
      </w:r>
      <w:r w:rsidRPr="00D64136">
        <w:rPr>
          <w:rFonts w:ascii="Arial" w:hAnsi="Arial" w:cs="Arial"/>
        </w:rPr>
        <w:t xml:space="preserve"> zostanie</w:t>
      </w:r>
      <w:r w:rsidR="00F960D7" w:rsidRPr="00D64136">
        <w:rPr>
          <w:rFonts w:ascii="Arial" w:hAnsi="Arial" w:cs="Arial"/>
        </w:rPr>
        <w:t xml:space="preserve"> zawarta,</w:t>
      </w:r>
      <w:r w:rsidRPr="00D64136">
        <w:rPr>
          <w:rFonts w:ascii="Arial" w:hAnsi="Arial" w:cs="Arial"/>
        </w:rPr>
        <w:t xml:space="preserve"> </w:t>
      </w:r>
      <w:r w:rsidR="00F960D7" w:rsidRPr="00D64136">
        <w:rPr>
          <w:rFonts w:ascii="Arial" w:hAnsi="Arial" w:cs="Arial"/>
        </w:rPr>
        <w:t xml:space="preserve">z </w:t>
      </w:r>
      <w:r w:rsidRPr="00D64136">
        <w:rPr>
          <w:rFonts w:ascii="Arial" w:hAnsi="Arial" w:cs="Arial"/>
        </w:rPr>
        <w:t xml:space="preserve">uwzględnieniem art. 577 ustawy </w:t>
      </w:r>
      <w:proofErr w:type="spellStart"/>
      <w:r w:rsidRPr="00D64136">
        <w:rPr>
          <w:rFonts w:ascii="Arial" w:hAnsi="Arial" w:cs="Arial"/>
        </w:rPr>
        <w:t>Pzp</w:t>
      </w:r>
      <w:proofErr w:type="spellEnd"/>
      <w:r w:rsidRPr="00D64136">
        <w:rPr>
          <w:rFonts w:ascii="Arial" w:hAnsi="Arial" w:cs="Arial"/>
        </w:rPr>
        <w:t xml:space="preserve">, </w:t>
      </w:r>
      <w:r w:rsidR="00F960D7" w:rsidRPr="00D64136">
        <w:rPr>
          <w:rFonts w:ascii="Arial" w:hAnsi="Arial" w:cs="Arial"/>
        </w:rPr>
        <w:t>w terminie</w:t>
      </w:r>
      <w:r w:rsidR="00D8427E" w:rsidRPr="00D64136">
        <w:rPr>
          <w:rFonts w:ascii="Arial" w:hAnsi="Arial" w:cs="Arial"/>
        </w:rPr>
        <w:t xml:space="preserve"> </w:t>
      </w:r>
      <w:r w:rsidR="00261ED1" w:rsidRPr="00D64136">
        <w:rPr>
          <w:rFonts w:ascii="Arial" w:hAnsi="Arial" w:cs="Arial"/>
        </w:rPr>
        <w:t>nie krótszym niż 10 dni od dnia przesłania niniejsze</w:t>
      </w:r>
      <w:r w:rsidR="00261ED1">
        <w:rPr>
          <w:rFonts w:ascii="Arial" w:hAnsi="Arial" w:cs="Arial"/>
        </w:rPr>
        <w:t>j</w:t>
      </w:r>
      <w:r w:rsidR="00261ED1" w:rsidRPr="00D64136">
        <w:rPr>
          <w:rFonts w:ascii="Arial" w:hAnsi="Arial" w:cs="Arial"/>
        </w:rPr>
        <w:t xml:space="preserve"> </w:t>
      </w:r>
      <w:r w:rsidR="00261ED1">
        <w:rPr>
          <w:rFonts w:ascii="Arial" w:hAnsi="Arial" w:cs="Arial"/>
        </w:rPr>
        <w:t>informacji</w:t>
      </w:r>
      <w:r w:rsidR="00261ED1" w:rsidRPr="00D64136">
        <w:rPr>
          <w:rFonts w:ascii="Arial" w:hAnsi="Arial" w:cs="Arial"/>
        </w:rPr>
        <w:t xml:space="preserve"> o wyborze najkorzystniejszej oferty.</w:t>
      </w:r>
    </w:p>
    <w:p w14:paraId="010B11C3" w14:textId="77777777" w:rsidR="00F960D7" w:rsidRDefault="00D8427E" w:rsidP="00E72A0D">
      <w:pPr>
        <w:jc w:val="both"/>
        <w:rPr>
          <w:rFonts w:ascii="Arial" w:hAnsi="Arial" w:cs="Arial"/>
        </w:rPr>
      </w:pPr>
      <w:r w:rsidRPr="00D64136">
        <w:rPr>
          <w:rFonts w:ascii="Arial" w:hAnsi="Arial" w:cs="Arial"/>
        </w:rPr>
        <w:t xml:space="preserve">Umowa </w:t>
      </w:r>
      <w:r w:rsidR="00F960D7" w:rsidRPr="00D64136">
        <w:rPr>
          <w:rFonts w:ascii="Arial" w:hAnsi="Arial" w:cs="Arial"/>
        </w:rPr>
        <w:t>w sprawie zamówienia publicznego</w:t>
      </w:r>
      <w:r w:rsidRPr="00D64136">
        <w:rPr>
          <w:rFonts w:ascii="Arial" w:hAnsi="Arial" w:cs="Arial"/>
        </w:rPr>
        <w:t xml:space="preserve"> może być zawarta </w:t>
      </w:r>
      <w:r w:rsidR="00F960D7" w:rsidRPr="00D64136">
        <w:rPr>
          <w:rFonts w:ascii="Arial" w:hAnsi="Arial" w:cs="Arial"/>
        </w:rPr>
        <w:t xml:space="preserve">przed upływem terminu, o którym mowa powyżej, jeżeli zachodzą okoliczności wymienione w </w:t>
      </w:r>
      <w:r w:rsidRPr="00D64136">
        <w:rPr>
          <w:rFonts w:ascii="Arial" w:hAnsi="Arial" w:cs="Arial"/>
        </w:rPr>
        <w:t>art. 264</w:t>
      </w:r>
      <w:r w:rsidR="00F960D7" w:rsidRPr="00D64136">
        <w:rPr>
          <w:rFonts w:ascii="Arial" w:hAnsi="Arial" w:cs="Arial"/>
        </w:rPr>
        <w:t xml:space="preserve"> ust. 2 ustawy </w:t>
      </w:r>
      <w:proofErr w:type="spellStart"/>
      <w:r w:rsidR="00F960D7" w:rsidRPr="00D64136">
        <w:rPr>
          <w:rFonts w:ascii="Arial" w:hAnsi="Arial" w:cs="Arial"/>
        </w:rPr>
        <w:t>P</w:t>
      </w:r>
      <w:r w:rsidR="004657DA" w:rsidRPr="00D64136">
        <w:rPr>
          <w:rFonts w:ascii="Arial" w:hAnsi="Arial" w:cs="Arial"/>
        </w:rPr>
        <w:t>zp</w:t>
      </w:r>
      <w:proofErr w:type="spellEnd"/>
      <w:r w:rsidR="00F960D7" w:rsidRPr="00D64136">
        <w:rPr>
          <w:rFonts w:ascii="Arial" w:hAnsi="Arial" w:cs="Arial"/>
        </w:rPr>
        <w:t>.</w:t>
      </w:r>
    </w:p>
    <w:p w14:paraId="20B50516" w14:textId="77777777" w:rsidR="00D64136" w:rsidRPr="00C6247D" w:rsidRDefault="00D64136" w:rsidP="00E72A0D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5B90ED04" w14:textId="77777777" w:rsidR="00F960D7" w:rsidRPr="00D64136" w:rsidRDefault="00D64136" w:rsidP="00E72A0D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 xml:space="preserve">Zamawiający informuje, że wobec czynności zamawiającego przysługują wykonawcom środki ochrony prawnej w terminach i zgodnie z zasadami określonymi w art. 505 – 590 ustawy </w:t>
      </w:r>
      <w:proofErr w:type="spellStart"/>
      <w:r w:rsidRPr="00D50535">
        <w:rPr>
          <w:rFonts w:ascii="Arial" w:hAnsi="Arial" w:cs="Arial"/>
        </w:rPr>
        <w:t>Pzp</w:t>
      </w:r>
      <w:proofErr w:type="spellEnd"/>
    </w:p>
    <w:p w14:paraId="61E1977E" w14:textId="77777777" w:rsidR="00B464D3" w:rsidRDefault="00B464D3" w:rsidP="00E72A0D">
      <w:pPr>
        <w:ind w:left="3119" w:firstLine="425"/>
        <w:jc w:val="right"/>
        <w:rPr>
          <w:rFonts w:ascii="Arial" w:hAnsi="Arial" w:cs="Arial"/>
          <w:i/>
        </w:rPr>
      </w:pPr>
      <w:r w:rsidRPr="00D64136">
        <w:rPr>
          <w:rFonts w:ascii="Arial" w:hAnsi="Arial" w:cs="Arial"/>
          <w:i/>
        </w:rPr>
        <w:t>Zamawiający</w:t>
      </w:r>
    </w:p>
    <w:p w14:paraId="127A719E" w14:textId="77777777" w:rsidR="000847A7" w:rsidRDefault="000847A7" w:rsidP="00E72A0D">
      <w:pPr>
        <w:ind w:left="3119" w:firstLine="425"/>
        <w:jc w:val="right"/>
        <w:rPr>
          <w:rFonts w:ascii="Arial" w:hAnsi="Arial" w:cs="Arial"/>
          <w:i/>
        </w:rPr>
      </w:pPr>
    </w:p>
    <w:p w14:paraId="00295123" w14:textId="77777777" w:rsidR="000847A7" w:rsidRPr="002D64D4" w:rsidRDefault="000847A7" w:rsidP="000847A7">
      <w:pPr>
        <w:ind w:firstLine="425"/>
        <w:jc w:val="right"/>
        <w:rPr>
          <w:sz w:val="22"/>
          <w:szCs w:val="22"/>
        </w:rPr>
      </w:pPr>
      <w:r w:rsidRPr="002D64D4">
        <w:rPr>
          <w:sz w:val="22"/>
          <w:szCs w:val="22"/>
        </w:rPr>
        <w:t xml:space="preserve">/-/ Dyrektor Szpitala Wojewódzkiego </w:t>
      </w:r>
    </w:p>
    <w:p w14:paraId="4C1A5B38" w14:textId="44AA45F0" w:rsidR="000847A7" w:rsidRPr="002D64D4" w:rsidRDefault="000847A7" w:rsidP="000847A7">
      <w:pPr>
        <w:ind w:firstLine="425"/>
        <w:jc w:val="center"/>
        <w:rPr>
          <w:sz w:val="22"/>
          <w:szCs w:val="22"/>
        </w:rPr>
      </w:pPr>
      <w:r w:rsidRPr="002D64D4">
        <w:rPr>
          <w:sz w:val="22"/>
          <w:szCs w:val="22"/>
        </w:rPr>
        <w:t xml:space="preserve">                                                                                                      </w:t>
      </w:r>
      <w:r>
        <w:rPr>
          <w:sz w:val="22"/>
          <w:szCs w:val="22"/>
        </w:rPr>
        <w:t xml:space="preserve">             </w:t>
      </w:r>
      <w:r w:rsidRPr="002D64D4">
        <w:rPr>
          <w:sz w:val="22"/>
          <w:szCs w:val="22"/>
        </w:rPr>
        <w:t xml:space="preserve"> w Poznaniu</w:t>
      </w:r>
    </w:p>
    <w:p w14:paraId="2A2A5354" w14:textId="3DEBF938" w:rsidR="000847A7" w:rsidRPr="002D64D4" w:rsidRDefault="000847A7" w:rsidP="000847A7">
      <w:pPr>
        <w:ind w:firstLine="425"/>
        <w:jc w:val="both"/>
        <w:rPr>
          <w:i/>
          <w:sz w:val="22"/>
          <w:szCs w:val="22"/>
        </w:rPr>
      </w:pPr>
      <w:r w:rsidRPr="002D64D4">
        <w:rPr>
          <w:sz w:val="22"/>
          <w:szCs w:val="22"/>
        </w:rPr>
        <w:t xml:space="preserve">                                                                                                                 </w:t>
      </w:r>
      <w:r>
        <w:rPr>
          <w:sz w:val="22"/>
          <w:szCs w:val="22"/>
        </w:rPr>
        <w:t xml:space="preserve">                 </w:t>
      </w:r>
      <w:r w:rsidRPr="002D64D4">
        <w:rPr>
          <w:sz w:val="22"/>
          <w:szCs w:val="22"/>
        </w:rPr>
        <w:t xml:space="preserve">    Piotr Nowicki</w:t>
      </w:r>
    </w:p>
    <w:p w14:paraId="261A712E" w14:textId="77777777" w:rsidR="000847A7" w:rsidRPr="00D64136" w:rsidRDefault="000847A7" w:rsidP="00E72A0D">
      <w:pPr>
        <w:ind w:left="3119" w:firstLine="425"/>
        <w:jc w:val="right"/>
        <w:rPr>
          <w:rFonts w:ascii="Arial" w:hAnsi="Arial" w:cs="Arial"/>
          <w:i/>
        </w:rPr>
      </w:pPr>
    </w:p>
    <w:bookmarkEnd w:id="0"/>
    <w:sectPr w:rsidR="000847A7" w:rsidRPr="00D64136" w:rsidSect="00D6413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641A01" w14:textId="77777777" w:rsidR="00B822E9" w:rsidRDefault="00B822E9">
      <w:r>
        <w:separator/>
      </w:r>
    </w:p>
  </w:endnote>
  <w:endnote w:type="continuationSeparator" w:id="0">
    <w:p w14:paraId="7FB10BEB" w14:textId="77777777" w:rsidR="00B822E9" w:rsidRDefault="00B822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D702EB" w14:textId="77777777" w:rsidR="00261ED1" w:rsidRDefault="00261ED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B87DB3" w14:textId="77777777" w:rsidR="00D64136" w:rsidRPr="004B39E0" w:rsidRDefault="00D64136" w:rsidP="00D6413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08BB236F" w14:textId="77777777" w:rsidR="000C1E6F" w:rsidRDefault="00D64136" w:rsidP="00D64136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="000C1E6F"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55C0CE" w14:textId="77777777" w:rsidR="00261ED1" w:rsidRDefault="00261ED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073BC3" w14:textId="77777777" w:rsidR="00B822E9" w:rsidRDefault="00B822E9">
      <w:r>
        <w:separator/>
      </w:r>
    </w:p>
  </w:footnote>
  <w:footnote w:type="continuationSeparator" w:id="0">
    <w:p w14:paraId="5721A6DE" w14:textId="77777777" w:rsidR="00B822E9" w:rsidRDefault="00B822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3EBC90" w14:textId="77777777" w:rsidR="00261ED1" w:rsidRDefault="00261E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C55E0A" w14:textId="77777777" w:rsidR="00261ED1" w:rsidRDefault="00261ED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487C63" w14:textId="77777777" w:rsidR="00261ED1" w:rsidRDefault="00261ED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2E9"/>
    <w:rsid w:val="00022322"/>
    <w:rsid w:val="00042497"/>
    <w:rsid w:val="000847A7"/>
    <w:rsid w:val="000C1E6F"/>
    <w:rsid w:val="000E4E56"/>
    <w:rsid w:val="001A1468"/>
    <w:rsid w:val="001B7815"/>
    <w:rsid w:val="00211A34"/>
    <w:rsid w:val="00261ED1"/>
    <w:rsid w:val="002B1E4F"/>
    <w:rsid w:val="002B6761"/>
    <w:rsid w:val="003445A0"/>
    <w:rsid w:val="003A0AFC"/>
    <w:rsid w:val="003B5567"/>
    <w:rsid w:val="003D611C"/>
    <w:rsid w:val="004155B5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0D0A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9F463B"/>
    <w:rsid w:val="00A029B8"/>
    <w:rsid w:val="00A91321"/>
    <w:rsid w:val="00AA02AC"/>
    <w:rsid w:val="00B32D12"/>
    <w:rsid w:val="00B464D3"/>
    <w:rsid w:val="00B77D80"/>
    <w:rsid w:val="00B8185B"/>
    <w:rsid w:val="00B822E9"/>
    <w:rsid w:val="00BC6F7F"/>
    <w:rsid w:val="00BD2174"/>
    <w:rsid w:val="00C22098"/>
    <w:rsid w:val="00C423DD"/>
    <w:rsid w:val="00C60D7B"/>
    <w:rsid w:val="00C65E53"/>
    <w:rsid w:val="00CA0B33"/>
    <w:rsid w:val="00CA3511"/>
    <w:rsid w:val="00CE4B39"/>
    <w:rsid w:val="00D01E5B"/>
    <w:rsid w:val="00D04203"/>
    <w:rsid w:val="00D26ED6"/>
    <w:rsid w:val="00D42C90"/>
    <w:rsid w:val="00D64136"/>
    <w:rsid w:val="00D8427E"/>
    <w:rsid w:val="00E25DDD"/>
    <w:rsid w:val="00E30B2D"/>
    <w:rsid w:val="00E62859"/>
    <w:rsid w:val="00E72A0D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EC7E65"/>
  <w15:chartTrackingRefBased/>
  <w15:docId w15:val="{5A27B600-CF4F-42BA-A1F9-79F95CEF4A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D6413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533</Words>
  <Characters>3203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Office Lutycka</cp:lastModifiedBy>
  <cp:revision>2</cp:revision>
  <cp:lastPrinted>2024-06-11T06:35:00Z</cp:lastPrinted>
  <dcterms:created xsi:type="dcterms:W3CDTF">2024-06-11T06:36:00Z</dcterms:created>
  <dcterms:modified xsi:type="dcterms:W3CDTF">2024-06-11T06:36:00Z</dcterms:modified>
</cp:coreProperties>
</file>